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4CF" w:rsidRDefault="00E6022E" w:rsidP="00C52200">
      <w:r>
        <w:rPr>
          <w:noProof/>
        </w:rPr>
        <w:pict>
          <v:shapetype id="_x0000_t202" coordsize="21600,21600" o:spt="202" path="m,l,21600r21600,l21600,xe">
            <v:stroke joinstyle="miter"/>
            <v:path gradientshapeok="t" o:connecttype="rect"/>
          </v:shapetype>
          <v:shape id="Text Box 5" o:spid="_x0000_s1026" type="#_x0000_t202" style="position:absolute;margin-left:360.3pt;margin-top:-30.75pt;width:136.95pt;height:1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GYrgIAAKo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" filled="f" stroked="f">
            <v:textbox inset="0,0,0,0">
              <w:txbxContent>
                <w:p w:rsidR="003A534E" w:rsidRPr="00DB28A8" w:rsidRDefault="003A534E" w:rsidP="003C2364">
                  <w:pPr>
                    <w:jc w:val="center"/>
                    <w:rPr>
                      <w:rFonts w:ascii="Univers" w:hAnsi="Univers"/>
                      <w:b/>
                      <w:color w:val="333399"/>
                      <w:sz w:val="16"/>
                      <w:szCs w:val="16"/>
                      <w:lang w:val="es-MX"/>
                    </w:rPr>
                  </w:pPr>
                  <w:r w:rsidRPr="00DB28A8">
                    <w:rPr>
                      <w:rFonts w:ascii="Univers" w:hAnsi="Univers"/>
                      <w:b/>
                      <w:color w:val="333399"/>
                      <w:sz w:val="16"/>
                      <w:szCs w:val="16"/>
                      <w:lang w:val="es-MX"/>
                    </w:rPr>
                    <w:t xml:space="preserve">JASON </w:t>
                  </w:r>
                  <w:proofErr w:type="spellStart"/>
                  <w:r w:rsidRPr="00DB28A8">
                    <w:rPr>
                      <w:rFonts w:ascii="Univers" w:hAnsi="Univers"/>
                      <w:b/>
                      <w:color w:val="333399"/>
                      <w:sz w:val="16"/>
                      <w:szCs w:val="16"/>
                      <w:lang w:val="es-MX"/>
                    </w:rPr>
                    <w:t>DeFALCO</w:t>
                  </w:r>
                  <w:proofErr w:type="spellEnd"/>
                  <w:r w:rsidRPr="00DB28A8">
                    <w:rPr>
                      <w:rFonts w:ascii="Univers" w:hAnsi="Univers"/>
                      <w:b/>
                      <w:color w:val="333399"/>
                      <w:sz w:val="16"/>
                      <w:szCs w:val="16"/>
                      <w:lang w:val="es-MX"/>
                    </w:rPr>
                    <w:t xml:space="preserve">, </w:t>
                  </w:r>
                  <w:proofErr w:type="spellStart"/>
                  <w:r w:rsidRPr="00DB28A8">
                    <w:rPr>
                      <w:rFonts w:ascii="Univers" w:hAnsi="Univers"/>
                      <w:b/>
                      <w:color w:val="333399"/>
                      <w:sz w:val="16"/>
                      <w:szCs w:val="16"/>
                      <w:lang w:val="es-MX"/>
                    </w:rPr>
                    <w:t>Ed.D</w:t>
                  </w:r>
                  <w:proofErr w:type="spellEnd"/>
                  <w:r w:rsidRPr="00DB28A8">
                    <w:rPr>
                      <w:rFonts w:ascii="Univers" w:hAnsi="Univers"/>
                      <w:b/>
                      <w:color w:val="333399"/>
                      <w:sz w:val="16"/>
                      <w:szCs w:val="16"/>
                      <w:lang w:val="es-MX"/>
                    </w:rPr>
                    <w:t>.</w:t>
                  </w:r>
                </w:p>
                <w:p w:rsidR="003A534E" w:rsidRPr="00DB28A8" w:rsidRDefault="003A534E" w:rsidP="00CA280E">
                  <w:pPr>
                    <w:jc w:val="center"/>
                    <w:rPr>
                      <w:rFonts w:ascii="Univers" w:hAnsi="Univers"/>
                      <w:color w:val="333399"/>
                      <w:sz w:val="12"/>
                      <w:szCs w:val="12"/>
                      <w:lang w:val="es-MX"/>
                    </w:rPr>
                  </w:pPr>
                  <w:r w:rsidRPr="00DB28A8">
                    <w:rPr>
                      <w:rFonts w:ascii="Univers" w:hAnsi="Univers"/>
                      <w:color w:val="333399"/>
                      <w:sz w:val="12"/>
                      <w:szCs w:val="12"/>
                      <w:lang w:val="es-MX"/>
                    </w:rPr>
                    <w:t>DIRECTOR ACADEMICO</w:t>
                  </w:r>
                </w:p>
                <w:p w:rsidR="003A534E" w:rsidRPr="00DB28A8" w:rsidRDefault="003A534E" w:rsidP="00D77D0D">
                  <w:pPr>
                    <w:spacing w:before="120"/>
                    <w:jc w:val="center"/>
                    <w:rPr>
                      <w:rFonts w:ascii="Univers" w:hAnsi="Univers"/>
                      <w:b/>
                      <w:color w:val="333399"/>
                      <w:sz w:val="16"/>
                      <w:szCs w:val="16"/>
                      <w:lang w:val="es-MX"/>
                    </w:rPr>
                  </w:pPr>
                  <w:r w:rsidRPr="00DB28A8">
                    <w:rPr>
                      <w:rFonts w:ascii="Univers" w:hAnsi="Univers"/>
                      <w:b/>
                      <w:color w:val="333399"/>
                      <w:sz w:val="16"/>
                      <w:szCs w:val="16"/>
                      <w:lang w:val="es-MX"/>
                    </w:rPr>
                    <w:t>HEATHER EMSLEY</w:t>
                  </w:r>
                </w:p>
                <w:p w:rsidR="003A534E" w:rsidRPr="00DB28A8" w:rsidRDefault="003A534E" w:rsidP="00D77D0D">
                  <w:pPr>
                    <w:jc w:val="center"/>
                    <w:rPr>
                      <w:rFonts w:ascii="Univers" w:hAnsi="Univers"/>
                      <w:color w:val="333399"/>
                      <w:sz w:val="12"/>
                      <w:szCs w:val="12"/>
                      <w:lang w:val="es-MX"/>
                    </w:rPr>
                  </w:pPr>
                  <w:r w:rsidRPr="00DB28A8">
                    <w:rPr>
                      <w:rFonts w:ascii="Univers" w:hAnsi="Univers"/>
                      <w:color w:val="333399"/>
                      <w:sz w:val="12"/>
                      <w:szCs w:val="12"/>
                      <w:lang w:val="es-MX"/>
                    </w:rPr>
                    <w:t>DIRECTOR EJECUTIO DE</w:t>
                  </w:r>
                </w:p>
                <w:p w:rsidR="003A534E" w:rsidRPr="00DB28A8" w:rsidRDefault="003A534E" w:rsidP="00D77D0D">
                  <w:pPr>
                    <w:jc w:val="center"/>
                    <w:rPr>
                      <w:rFonts w:ascii="Univers" w:hAnsi="Univers"/>
                      <w:color w:val="333399"/>
                      <w:sz w:val="12"/>
                      <w:szCs w:val="12"/>
                      <w:lang w:val="es-MX"/>
                    </w:rPr>
                  </w:pPr>
                  <w:r w:rsidRPr="00DB28A8">
                    <w:rPr>
                      <w:rFonts w:ascii="Univers" w:hAnsi="Univers"/>
                      <w:color w:val="333399"/>
                      <w:sz w:val="12"/>
                      <w:szCs w:val="12"/>
                      <w:lang w:val="es-MX"/>
                    </w:rPr>
                    <w:t>SERVICIOS DE CAPITAL HUMANO</w:t>
                  </w:r>
                </w:p>
                <w:p w:rsidR="003A534E" w:rsidRPr="00DB28A8" w:rsidRDefault="003A534E" w:rsidP="00F60776">
                  <w:pPr>
                    <w:spacing w:before="120"/>
                    <w:jc w:val="center"/>
                    <w:rPr>
                      <w:rFonts w:ascii="Univers" w:hAnsi="Univers"/>
                      <w:b/>
                      <w:color w:val="333399"/>
                      <w:sz w:val="16"/>
                      <w:szCs w:val="16"/>
                      <w:lang w:val="es-MX"/>
                    </w:rPr>
                  </w:pPr>
                  <w:r w:rsidRPr="00DB28A8">
                    <w:rPr>
                      <w:rFonts w:ascii="Univers" w:hAnsi="Univers"/>
                      <w:b/>
                      <w:color w:val="333399"/>
                      <w:sz w:val="16"/>
                      <w:szCs w:val="16"/>
                      <w:lang w:val="es-MX"/>
                    </w:rPr>
                    <w:t>KIMBERLI A. BETTENCOURT</w:t>
                  </w:r>
                </w:p>
                <w:p w:rsidR="003A534E" w:rsidRPr="00DB28A8" w:rsidRDefault="003A534E" w:rsidP="00F60776">
                  <w:pPr>
                    <w:jc w:val="center"/>
                    <w:rPr>
                      <w:rFonts w:ascii="Univers" w:hAnsi="Univers"/>
                      <w:color w:val="333399"/>
                      <w:sz w:val="12"/>
                      <w:szCs w:val="12"/>
                      <w:lang w:val="es-MX"/>
                    </w:rPr>
                  </w:pPr>
                  <w:r w:rsidRPr="00DB28A8">
                    <w:rPr>
                      <w:rFonts w:ascii="Univers" w:hAnsi="Univers"/>
                      <w:color w:val="333399"/>
                      <w:sz w:val="12"/>
                      <w:szCs w:val="12"/>
                      <w:lang w:val="es-MX"/>
                    </w:rPr>
                    <w:t xml:space="preserve">DIRECTOR EJECUTIVO DE </w:t>
                  </w:r>
                </w:p>
                <w:p w:rsidR="003A534E" w:rsidRPr="0019733C" w:rsidRDefault="003A534E" w:rsidP="00F60776">
                  <w:pPr>
                    <w:jc w:val="center"/>
                    <w:rPr>
                      <w:rFonts w:ascii="Univers" w:hAnsi="Univers"/>
                      <w:b/>
                      <w:color w:val="333399"/>
                      <w:sz w:val="12"/>
                      <w:szCs w:val="12"/>
                      <w:lang w:val="es-NI"/>
                    </w:rPr>
                  </w:pPr>
                  <w:r w:rsidRPr="0019733C">
                    <w:rPr>
                      <w:rFonts w:ascii="Univers" w:hAnsi="Univers"/>
                      <w:color w:val="333399"/>
                      <w:sz w:val="12"/>
                      <w:szCs w:val="12"/>
                      <w:lang w:val="es-NI"/>
                    </w:rPr>
                    <w:t>EDUCACION ESPECIAL &amp; SERVICIOS DE ESTUDIANTES</w:t>
                  </w:r>
                </w:p>
                <w:p w:rsidR="003A534E" w:rsidRPr="0019733C" w:rsidRDefault="003A534E" w:rsidP="00BB03E5">
                  <w:pPr>
                    <w:jc w:val="center"/>
                    <w:rPr>
                      <w:rFonts w:ascii="Univers" w:hAnsi="Univers"/>
                      <w:b/>
                      <w:color w:val="333399"/>
                      <w:sz w:val="12"/>
                      <w:szCs w:val="12"/>
                      <w:lang w:val="es-NI"/>
                    </w:rPr>
                  </w:pPr>
                </w:p>
                <w:p w:rsidR="003A534E" w:rsidRPr="00DB28A8" w:rsidRDefault="003A534E" w:rsidP="00CA280E">
                  <w:pPr>
                    <w:jc w:val="center"/>
                    <w:rPr>
                      <w:rFonts w:ascii="Univers" w:hAnsi="Univers"/>
                      <w:b/>
                      <w:color w:val="333399"/>
                      <w:sz w:val="16"/>
                      <w:szCs w:val="16"/>
                      <w:lang w:val="es-MX"/>
                    </w:rPr>
                  </w:pPr>
                  <w:r w:rsidRPr="00DB28A8">
                    <w:rPr>
                      <w:rFonts w:ascii="Univers" w:hAnsi="Univers"/>
                      <w:b/>
                      <w:color w:val="333399"/>
                      <w:sz w:val="16"/>
                      <w:szCs w:val="16"/>
                      <w:lang w:val="es-MX"/>
                    </w:rPr>
                    <w:t>ANDREW O’LEARY</w:t>
                  </w:r>
                </w:p>
                <w:p w:rsidR="003A534E" w:rsidRPr="00DB28A8" w:rsidRDefault="003A534E" w:rsidP="00CA280E">
                  <w:pPr>
                    <w:jc w:val="center"/>
                    <w:rPr>
                      <w:rFonts w:ascii="Univers" w:hAnsi="Univers"/>
                      <w:color w:val="333399"/>
                      <w:sz w:val="12"/>
                      <w:szCs w:val="12"/>
                      <w:lang w:val="es-MX"/>
                    </w:rPr>
                  </w:pPr>
                  <w:r w:rsidRPr="00DB28A8">
                    <w:rPr>
                      <w:rFonts w:ascii="Univers" w:hAnsi="Univers"/>
                      <w:color w:val="333399"/>
                      <w:sz w:val="12"/>
                      <w:szCs w:val="12"/>
                      <w:lang w:val="es-MX"/>
                    </w:rPr>
                    <w:t>DIRECTOR DE NEGOCIOS</w:t>
                  </w:r>
                </w:p>
                <w:p w:rsidR="003A534E" w:rsidRPr="00DB28A8" w:rsidRDefault="003A534E" w:rsidP="00F60776">
                  <w:pPr>
                    <w:spacing w:before="120"/>
                    <w:jc w:val="center"/>
                    <w:rPr>
                      <w:rFonts w:ascii="Univers" w:hAnsi="Univers"/>
                      <w:b/>
                      <w:color w:val="333399"/>
                      <w:sz w:val="16"/>
                      <w:szCs w:val="16"/>
                      <w:lang w:val="es-MX"/>
                    </w:rPr>
                  </w:pPr>
                  <w:r w:rsidRPr="00DB28A8">
                    <w:rPr>
                      <w:rFonts w:ascii="Univers" w:hAnsi="Univers"/>
                      <w:b/>
                      <w:color w:val="333399"/>
                      <w:sz w:val="16"/>
                      <w:szCs w:val="16"/>
                      <w:lang w:val="es-MX"/>
                    </w:rPr>
                    <w:t>SONIA WALMSLEY</w:t>
                  </w:r>
                </w:p>
                <w:p w:rsidR="003A534E" w:rsidRPr="0019733C" w:rsidRDefault="003A534E" w:rsidP="0019733C">
                  <w:pPr>
                    <w:jc w:val="center"/>
                    <w:rPr>
                      <w:rFonts w:ascii="Univers" w:hAnsi="Univers"/>
                      <w:color w:val="333399"/>
                      <w:sz w:val="12"/>
                      <w:szCs w:val="12"/>
                      <w:lang w:val="es-NI"/>
                    </w:rPr>
                  </w:pPr>
                  <w:r w:rsidRPr="0019733C">
                    <w:rPr>
                      <w:rFonts w:ascii="Univers" w:hAnsi="Univers"/>
                      <w:color w:val="333399"/>
                      <w:sz w:val="12"/>
                      <w:szCs w:val="12"/>
                      <w:lang w:val="es-NI"/>
                    </w:rPr>
                    <w:t xml:space="preserve">DIRECTOR EJECUTIVO DE ACCESO EDUCATIVO &amp; </w:t>
                  </w:r>
                  <w:r>
                    <w:rPr>
                      <w:rFonts w:ascii="Univers" w:hAnsi="Univers"/>
                      <w:color w:val="333399"/>
                      <w:sz w:val="12"/>
                      <w:szCs w:val="12"/>
                      <w:lang w:val="es-NI"/>
                    </w:rPr>
                    <w:t>VIAS</w:t>
                  </w:r>
                </w:p>
                <w:p w:rsidR="003A534E" w:rsidRPr="0019733C" w:rsidRDefault="003A534E" w:rsidP="00241B8D">
                  <w:pPr>
                    <w:jc w:val="center"/>
                    <w:rPr>
                      <w:rFonts w:ascii="Univers" w:hAnsi="Univers"/>
                      <w:color w:val="333399"/>
                      <w:sz w:val="12"/>
                      <w:szCs w:val="12"/>
                      <w:lang w:val="es-NI"/>
                    </w:rPr>
                  </w:pPr>
                </w:p>
              </w:txbxContent>
            </v:textbox>
          </v:shape>
        </w:pict>
      </w:r>
      <w:r>
        <w:rPr>
          <w:noProof/>
        </w:rPr>
        <w:pict>
          <v:shape id="Text Box 6" o:spid="_x0000_s1029" type="#_x0000_t202" style="position:absolute;margin-left:-50.25pt;margin-top:50.25pt;width:89.25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dtugIAAMA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" filled="f" stroked="f">
            <v:textbox>
              <w:txbxContent>
                <w:p w:rsidR="003A534E" w:rsidRPr="00D44F9B" w:rsidRDefault="003A534E" w:rsidP="00CA280E">
                  <w:pPr>
                    <w:spacing w:before="120"/>
                    <w:jc w:val="center"/>
                    <w:rPr>
                      <w:rFonts w:ascii="Univers" w:hAnsi="Univers"/>
                      <w:b/>
                      <w:color w:val="333399"/>
                      <w:sz w:val="16"/>
                      <w:szCs w:val="16"/>
                    </w:rPr>
                  </w:pPr>
                  <w:r>
                    <w:rPr>
                      <w:rFonts w:ascii="Univers" w:hAnsi="Univers"/>
                      <w:b/>
                      <w:color w:val="333399"/>
                      <w:sz w:val="16"/>
                      <w:szCs w:val="16"/>
                    </w:rPr>
                    <w:t>PIA DURKIN, Ph.D.</w:t>
                  </w:r>
                </w:p>
                <w:p w:rsidR="003A534E" w:rsidRPr="00F935D8" w:rsidRDefault="003A534E" w:rsidP="003C2364">
                  <w:pPr>
                    <w:jc w:val="center"/>
                    <w:rPr>
                      <w:rFonts w:ascii="Univers" w:hAnsi="Univers"/>
                      <w:color w:val="333399"/>
                      <w:sz w:val="12"/>
                      <w:szCs w:val="12"/>
                    </w:rPr>
                  </w:pPr>
                  <w:r w:rsidRPr="00F935D8">
                    <w:rPr>
                      <w:rFonts w:ascii="Univers" w:hAnsi="Univers"/>
                      <w:color w:val="333399"/>
                      <w:sz w:val="12"/>
                      <w:szCs w:val="12"/>
                    </w:rPr>
                    <w:t>SUPERINTENDENT</w:t>
                  </w:r>
                </w:p>
              </w:txbxContent>
            </v:textbox>
          </v:shape>
        </w:pict>
      </w:r>
      <w:r>
        <w:rPr>
          <w:noProof/>
        </w:rPr>
        <w:pict>
          <v:shape id="Text Box 7" o:spid="_x0000_s1030" type="#_x0000_t202" style="position:absolute;margin-left:1in;margin-top:-36pt;width:297pt;height:16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uAIAAME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" filled="f" stroked="f">
            <v:textbox>
              <w:txbxContent>
                <w:p w:rsidR="003A534E" w:rsidRPr="00F935D8" w:rsidRDefault="003A534E" w:rsidP="00C33C0F">
                  <w:pPr>
                    <w:jc w:val="center"/>
                    <w:rPr>
                      <w:rFonts w:ascii="Souvenir Lt BT" w:hAnsi="Souvenir Lt BT"/>
                      <w:b/>
                      <w:color w:val="333399"/>
                      <w:sz w:val="25"/>
                      <w:szCs w:val="25"/>
                    </w:rPr>
                  </w:pPr>
                  <w:r w:rsidRPr="00F935D8">
                    <w:rPr>
                      <w:rFonts w:ascii="Souvenir Lt BT" w:hAnsi="Souvenir Lt BT"/>
                      <w:b/>
                      <w:color w:val="333399"/>
                      <w:sz w:val="25"/>
                      <w:szCs w:val="25"/>
                    </w:rPr>
                    <w:t>NEW BEDFORD PUBLIC SCHOOLS</w:t>
                  </w:r>
                </w:p>
                <w:p w:rsidR="003A534E" w:rsidRPr="00F935D8" w:rsidRDefault="003A534E" w:rsidP="00C33C0F">
                  <w:pPr>
                    <w:jc w:val="center"/>
                    <w:rPr>
                      <w:rFonts w:ascii="Univers" w:hAnsi="Univers"/>
                      <w:color w:val="333399"/>
                      <w:sz w:val="17"/>
                      <w:szCs w:val="17"/>
                    </w:rPr>
                  </w:pPr>
                  <w:r>
                    <w:rPr>
                      <w:rFonts w:ascii="Univers" w:hAnsi="Univers"/>
                      <w:color w:val="333399"/>
                      <w:sz w:val="17"/>
                      <w:szCs w:val="17"/>
                    </w:rPr>
                    <w:t xml:space="preserve">EDIFICIO ADMINISTRATIVO </w:t>
                  </w:r>
                  <w:r w:rsidRPr="00F935D8">
                    <w:rPr>
                      <w:rFonts w:ascii="Univers" w:hAnsi="Univers"/>
                      <w:color w:val="333399"/>
                      <w:sz w:val="17"/>
                      <w:szCs w:val="17"/>
                    </w:rPr>
                    <w:t xml:space="preserve">PAUL RODRIGUES </w:t>
                  </w:r>
                </w:p>
                <w:p w:rsidR="003A534E" w:rsidRPr="00F935D8" w:rsidRDefault="003A534E" w:rsidP="00C33C0F">
                  <w:pPr>
                    <w:jc w:val="center"/>
                    <w:rPr>
                      <w:rFonts w:ascii="Univers" w:hAnsi="Univers"/>
                      <w:color w:val="333399"/>
                      <w:sz w:val="17"/>
                      <w:szCs w:val="17"/>
                    </w:rPr>
                  </w:pPr>
                  <w:r w:rsidRPr="00F935D8">
                    <w:rPr>
                      <w:rFonts w:ascii="Univers" w:hAnsi="Univers"/>
                      <w:color w:val="333399"/>
                      <w:sz w:val="17"/>
                      <w:szCs w:val="17"/>
                    </w:rPr>
                    <w:t>455 COUNTY STREET</w:t>
                  </w:r>
                </w:p>
                <w:p w:rsidR="003A534E" w:rsidRPr="00F935D8" w:rsidRDefault="003A534E" w:rsidP="00C33C0F">
                  <w:pPr>
                    <w:jc w:val="center"/>
                    <w:rPr>
                      <w:rFonts w:ascii="Univers" w:hAnsi="Univers"/>
                      <w:color w:val="333399"/>
                      <w:sz w:val="17"/>
                      <w:szCs w:val="17"/>
                    </w:rPr>
                  </w:pPr>
                  <w:r w:rsidRPr="00F935D8">
                    <w:rPr>
                      <w:rFonts w:ascii="Univers" w:hAnsi="Univers"/>
                      <w:color w:val="333399"/>
                      <w:sz w:val="17"/>
                      <w:szCs w:val="17"/>
                    </w:rPr>
                    <w:t>NEW BEDFORD, MASSACHUSETTS 02740</w:t>
                  </w:r>
                </w:p>
                <w:p w:rsidR="003A534E" w:rsidRPr="00CF22A6" w:rsidRDefault="00E6022E" w:rsidP="00C33C0F">
                  <w:pPr>
                    <w:jc w:val="center"/>
                    <w:rPr>
                      <w:rFonts w:ascii="Univers" w:hAnsi="Univers"/>
                      <w:color w:val="1F497D"/>
                      <w:sz w:val="17"/>
                      <w:szCs w:val="17"/>
                    </w:rPr>
                  </w:pPr>
                  <w:hyperlink r:id="rId8" w:history="1">
                    <w:r w:rsidR="003A534E" w:rsidRPr="00CF22A6">
                      <w:rPr>
                        <w:rStyle w:val="Hyperlink"/>
                        <w:rFonts w:ascii="Univers" w:hAnsi="Univers"/>
                        <w:color w:val="1F497D"/>
                        <w:sz w:val="17"/>
                        <w:szCs w:val="17"/>
                        <w:u w:val="none"/>
                      </w:rPr>
                      <w:t>www.newbedfordschools.org</w:t>
                    </w:r>
                  </w:hyperlink>
                </w:p>
                <w:p w:rsidR="003A534E" w:rsidRPr="00F935D8" w:rsidRDefault="003A534E" w:rsidP="00C33C0F">
                  <w:pPr>
                    <w:jc w:val="center"/>
                    <w:rPr>
                      <w:rFonts w:ascii="Univers" w:hAnsi="Univers"/>
                      <w:color w:val="333399"/>
                      <w:sz w:val="17"/>
                      <w:szCs w:val="17"/>
                    </w:rPr>
                  </w:pPr>
                </w:p>
                <w:p w:rsidR="003A534E" w:rsidRPr="00DB28A8" w:rsidRDefault="003A534E" w:rsidP="00C33C0F">
                  <w:pPr>
                    <w:jc w:val="center"/>
                    <w:rPr>
                      <w:rFonts w:ascii="Univers" w:hAnsi="Univers"/>
                      <w:color w:val="333399"/>
                      <w:sz w:val="17"/>
                      <w:szCs w:val="17"/>
                      <w:lang w:val="es-MX"/>
                    </w:rPr>
                  </w:pPr>
                  <w:r w:rsidRPr="00DB28A8">
                    <w:rPr>
                      <w:rFonts w:ascii="Univers" w:hAnsi="Univers"/>
                      <w:color w:val="333399"/>
                      <w:sz w:val="17"/>
                      <w:szCs w:val="17"/>
                      <w:lang w:val="es-MX"/>
                    </w:rPr>
                    <w:t>(508) 997-4511          Fax (508) 991-7483</w:t>
                  </w:r>
                </w:p>
                <w:p w:rsidR="003A534E" w:rsidRPr="00DB28A8" w:rsidRDefault="003A534E" w:rsidP="00C33C0F">
                  <w:pPr>
                    <w:jc w:val="center"/>
                    <w:rPr>
                      <w:rFonts w:ascii="Univers" w:hAnsi="Univers"/>
                      <w:b/>
                      <w:color w:val="333399"/>
                      <w:sz w:val="18"/>
                      <w:szCs w:val="18"/>
                      <w:lang w:val="es-MX"/>
                    </w:rPr>
                  </w:pPr>
                </w:p>
                <w:p w:rsidR="003A534E" w:rsidRPr="00DB28A8" w:rsidRDefault="003A534E" w:rsidP="00C33C0F">
                  <w:pPr>
                    <w:jc w:val="center"/>
                    <w:rPr>
                      <w:rFonts w:ascii="Univers" w:hAnsi="Univers"/>
                      <w:b/>
                      <w:color w:val="333399"/>
                      <w:sz w:val="18"/>
                      <w:szCs w:val="18"/>
                      <w:lang w:val="es-MX"/>
                    </w:rPr>
                  </w:pPr>
                </w:p>
                <w:p w:rsidR="003A534E" w:rsidRPr="00173DD3" w:rsidRDefault="003A534E" w:rsidP="00C33C0F">
                  <w:pPr>
                    <w:jc w:val="center"/>
                    <w:rPr>
                      <w:rFonts w:ascii="Univers" w:hAnsi="Univers"/>
                      <w:i/>
                      <w:color w:val="333399"/>
                      <w:sz w:val="18"/>
                      <w:szCs w:val="18"/>
                      <w:lang w:val="es-NI"/>
                    </w:rPr>
                  </w:pPr>
                  <w:r w:rsidRPr="00173DD3">
                    <w:rPr>
                      <w:rFonts w:ascii="Univers" w:hAnsi="Univers"/>
                      <w:i/>
                      <w:color w:val="333399"/>
                      <w:sz w:val="18"/>
                      <w:szCs w:val="18"/>
                      <w:lang w:val="es-NI"/>
                    </w:rPr>
                    <w:t xml:space="preserve">“Estamos comprometidos a desarrollar una comunidad de aprendices que son </w:t>
                  </w:r>
                  <w:r w:rsidR="00595482" w:rsidRPr="00173DD3">
                    <w:rPr>
                      <w:rFonts w:ascii="Univers" w:hAnsi="Univers"/>
                      <w:i/>
                      <w:color w:val="333399"/>
                      <w:sz w:val="18"/>
                      <w:szCs w:val="18"/>
                      <w:lang w:val="es-NI"/>
                    </w:rPr>
                    <w:t>académicamente</w:t>
                  </w:r>
                  <w:r w:rsidR="00595482">
                    <w:rPr>
                      <w:rFonts w:ascii="Univers" w:hAnsi="Univers"/>
                      <w:i/>
                      <w:color w:val="333399"/>
                      <w:sz w:val="18"/>
                      <w:szCs w:val="18"/>
                      <w:lang w:val="es-NI"/>
                    </w:rPr>
                    <w:t xml:space="preserve"> competentes</w:t>
                  </w:r>
                  <w:r>
                    <w:rPr>
                      <w:rFonts w:ascii="Univers" w:hAnsi="Univers"/>
                      <w:i/>
                      <w:color w:val="333399"/>
                      <w:sz w:val="18"/>
                      <w:szCs w:val="18"/>
                      <w:lang w:val="es-NI"/>
                    </w:rPr>
                    <w:t>, demonstrar</w:t>
                  </w:r>
                  <w:r w:rsidRPr="00173DD3">
                    <w:rPr>
                      <w:rFonts w:ascii="Univers" w:hAnsi="Univers"/>
                      <w:i/>
                      <w:color w:val="333399"/>
                      <w:sz w:val="18"/>
                      <w:szCs w:val="18"/>
                      <w:lang w:val="es-NI"/>
                    </w:rPr>
                    <w:t xml:space="preserve"> </w:t>
                  </w:r>
                  <w:r>
                    <w:rPr>
                      <w:rFonts w:ascii="Univers" w:hAnsi="Univers"/>
                      <w:i/>
                      <w:color w:val="333399"/>
                      <w:sz w:val="18"/>
                      <w:szCs w:val="18"/>
                      <w:lang w:val="es-NI"/>
                    </w:rPr>
                    <w:t>fuerte carácter y mostrar auto-</w:t>
                  </w:r>
                  <w:r w:rsidRPr="00173DD3">
                    <w:rPr>
                      <w:rFonts w:ascii="Univers" w:hAnsi="Univers"/>
                      <w:i/>
                      <w:color w:val="333399"/>
                      <w:sz w:val="18"/>
                      <w:szCs w:val="18"/>
                      <w:lang w:val="es-NI"/>
                    </w:rPr>
                    <w:t>confidencia”</w:t>
                  </w:r>
                </w:p>
              </w:txbxContent>
            </v:textbox>
          </v:shape>
        </w:pict>
      </w:r>
      <w:r w:rsidR="00CC04CF">
        <w:rPr>
          <w:noProof/>
        </w:rPr>
        <w:drawing>
          <wp:anchor distT="0" distB="0" distL="114300" distR="114300" simplePos="0" relativeHeight="251660800" behindDoc="1" locked="0" layoutInCell="1" allowOverlap="1">
            <wp:simplePos x="0" y="0"/>
            <wp:positionH relativeFrom="column">
              <wp:posOffset>-571500</wp:posOffset>
            </wp:positionH>
            <wp:positionV relativeFrom="paragraph">
              <wp:posOffset>-457200</wp:posOffset>
            </wp:positionV>
            <wp:extent cx="1066800" cy="1095375"/>
            <wp:effectExtent l="19050" t="0" r="0" b="0"/>
            <wp:wrapNone/>
            <wp:docPr id="8" name="Picture 8" descr="New Bedford 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95375"/>
                    </a:xfrm>
                    <a:prstGeom prst="rect">
                      <a:avLst/>
                    </a:prstGeom>
                    <a:noFill/>
                  </pic:spPr>
                </pic:pic>
              </a:graphicData>
            </a:graphic>
          </wp:anchor>
        </w:drawing>
      </w:r>
    </w:p>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 w:rsidR="00CC04CF" w:rsidRPr="00173DD3" w:rsidRDefault="00173DD3" w:rsidP="00CC04CF">
      <w:pPr>
        <w:jc w:val="center"/>
        <w:rPr>
          <w:b/>
          <w:bCs/>
          <w:lang w:val="es-NI"/>
        </w:rPr>
      </w:pPr>
      <w:r w:rsidRPr="00173DD3">
        <w:rPr>
          <w:b/>
          <w:bCs/>
          <w:lang w:val="es-NI"/>
        </w:rPr>
        <w:t xml:space="preserve">Propuesta para Enmiendas al Nivel </w:t>
      </w:r>
      <w:r w:rsidR="00CC04CF" w:rsidRPr="00173DD3">
        <w:rPr>
          <w:b/>
          <w:bCs/>
          <w:lang w:val="es-NI"/>
        </w:rPr>
        <w:t xml:space="preserve">5 </w:t>
      </w:r>
      <w:r w:rsidRPr="00173DD3">
        <w:rPr>
          <w:b/>
          <w:bCs/>
          <w:lang w:val="es-NI"/>
        </w:rPr>
        <w:t>del Plan de Recuperaci</w:t>
      </w:r>
      <w:r>
        <w:rPr>
          <w:b/>
          <w:bCs/>
          <w:lang w:val="es-NI"/>
        </w:rPr>
        <w:t>ón Escolar</w:t>
      </w:r>
    </w:p>
    <w:p w:rsidR="00CC04CF" w:rsidRPr="00DB28A8" w:rsidRDefault="00CC04CF" w:rsidP="00CC04CF">
      <w:pPr>
        <w:jc w:val="center"/>
        <w:rPr>
          <w:b/>
          <w:bCs/>
          <w:lang w:val="es-MX"/>
        </w:rPr>
      </w:pPr>
      <w:r w:rsidRPr="00DB28A8">
        <w:rPr>
          <w:b/>
          <w:bCs/>
          <w:lang w:val="es-MX"/>
        </w:rPr>
        <w:t xml:space="preserve">Parker </w:t>
      </w:r>
      <w:proofErr w:type="spellStart"/>
      <w:r w:rsidRPr="00DB28A8">
        <w:rPr>
          <w:b/>
          <w:bCs/>
          <w:lang w:val="es-MX"/>
        </w:rPr>
        <w:t>Elementary</w:t>
      </w:r>
      <w:proofErr w:type="spellEnd"/>
      <w:r w:rsidRPr="00DB28A8">
        <w:rPr>
          <w:b/>
          <w:bCs/>
          <w:lang w:val="es-MX"/>
        </w:rPr>
        <w:t xml:space="preserve"> School</w:t>
      </w:r>
    </w:p>
    <w:p w:rsidR="00CC04CF" w:rsidRPr="00DB28A8" w:rsidRDefault="00173DD3" w:rsidP="00CC04CF">
      <w:pPr>
        <w:jc w:val="center"/>
        <w:rPr>
          <w:lang w:val="es-MX"/>
        </w:rPr>
      </w:pPr>
      <w:r w:rsidRPr="00DB28A8">
        <w:rPr>
          <w:lang w:val="es-MX"/>
        </w:rPr>
        <w:t xml:space="preserve">Enero </w:t>
      </w:r>
      <w:r w:rsidR="00CC04CF" w:rsidRPr="00DB28A8">
        <w:rPr>
          <w:lang w:val="es-MX"/>
        </w:rPr>
        <w:t>4, 2017</w:t>
      </w:r>
    </w:p>
    <w:p w:rsidR="00CC04CF" w:rsidRPr="00DB28A8" w:rsidRDefault="00CC04CF" w:rsidP="00CC04CF">
      <w:pPr>
        <w:rPr>
          <w:lang w:val="es-MX"/>
        </w:rPr>
      </w:pPr>
    </w:p>
    <w:p w:rsidR="00CC04CF" w:rsidRPr="00684D49" w:rsidRDefault="00CC04CF" w:rsidP="00CC04CF">
      <w:pPr>
        <w:tabs>
          <w:tab w:val="left" w:pos="-720"/>
        </w:tabs>
        <w:ind w:left="-720"/>
        <w:rPr>
          <w:b/>
          <w:bCs/>
          <w:lang w:val="es-NI"/>
        </w:rPr>
      </w:pPr>
      <w:r w:rsidRPr="00684D49">
        <w:rPr>
          <w:b/>
          <w:bCs/>
          <w:lang w:val="es-NI"/>
        </w:rPr>
        <w:t>Prop</w:t>
      </w:r>
      <w:r w:rsidR="00684D49" w:rsidRPr="00684D49">
        <w:rPr>
          <w:b/>
          <w:bCs/>
          <w:lang w:val="es-NI"/>
        </w:rPr>
        <w:t>uestas para cambiar el plan de recuperación de</w:t>
      </w:r>
      <w:r w:rsidRPr="00684D49">
        <w:rPr>
          <w:b/>
          <w:bCs/>
          <w:lang w:val="es-NI"/>
        </w:rPr>
        <w:t xml:space="preserve"> Parker </w:t>
      </w:r>
      <w:proofErr w:type="spellStart"/>
      <w:r w:rsidRPr="00684D49">
        <w:rPr>
          <w:b/>
          <w:bCs/>
          <w:lang w:val="es-NI"/>
        </w:rPr>
        <w:t>Elementary</w:t>
      </w:r>
      <w:proofErr w:type="spellEnd"/>
      <w:r w:rsidRPr="00684D49">
        <w:rPr>
          <w:b/>
          <w:bCs/>
          <w:lang w:val="es-NI"/>
        </w:rPr>
        <w:t xml:space="preserve"> School:</w:t>
      </w:r>
    </w:p>
    <w:p w:rsidR="00CC04CF" w:rsidRPr="00684D49" w:rsidRDefault="00CC04CF" w:rsidP="00CC04CF">
      <w:pPr>
        <w:rPr>
          <w:b/>
          <w:bCs/>
          <w:lang w:val="es-NI"/>
        </w:rPr>
      </w:pPr>
    </w:p>
    <w:p w:rsidR="00CC04CF" w:rsidRPr="00CC04CF" w:rsidRDefault="00684D49" w:rsidP="00CC04CF">
      <w:pPr>
        <w:ind w:left="-720"/>
      </w:pPr>
      <w:r w:rsidRPr="00684D49">
        <w:rPr>
          <w:lang w:val="es-NI"/>
        </w:rPr>
        <w:t>Proponemos modificar el calendario escolar comenzando el</w:t>
      </w:r>
      <w:r w:rsidR="00CC04CF" w:rsidRPr="00684D49">
        <w:rPr>
          <w:lang w:val="es-NI"/>
        </w:rPr>
        <w:t xml:space="preserve"> 2017-2018 </w:t>
      </w:r>
      <w:r w:rsidRPr="00684D49">
        <w:rPr>
          <w:lang w:val="es-NI"/>
        </w:rPr>
        <w:t xml:space="preserve">del año escolar con el fin de incrementar el tiempo de aprendizaje para </w:t>
      </w:r>
      <w:r w:rsidR="00595482" w:rsidRPr="00684D49">
        <w:rPr>
          <w:lang w:val="es-NI"/>
        </w:rPr>
        <w:t>todo el estudiante</w:t>
      </w:r>
      <w:r>
        <w:rPr>
          <w:lang w:val="es-NI"/>
        </w:rPr>
        <w:t xml:space="preserve"> </w:t>
      </w:r>
      <w:r w:rsidR="00595482">
        <w:rPr>
          <w:lang w:val="es-NI"/>
        </w:rPr>
        <w:t>al</w:t>
      </w:r>
      <w:r>
        <w:rPr>
          <w:lang w:val="es-NI"/>
        </w:rPr>
        <w:t xml:space="preserve"> mismo tiempo que mantienen un alto nivel de calidad de desarrollo profesional para todos los maestros</w:t>
      </w:r>
      <w:r w:rsidR="00CC04CF" w:rsidRPr="00684D49">
        <w:rPr>
          <w:lang w:val="es-NI"/>
        </w:rPr>
        <w:t xml:space="preserve">. </w:t>
      </w:r>
      <w:r>
        <w:rPr>
          <w:lang w:val="es-NI"/>
        </w:rPr>
        <w:t>Esto implica los siguientes cambios al plan de recuperación</w:t>
      </w:r>
      <w:r w:rsidR="00CC04CF" w:rsidRPr="00CC04CF">
        <w:t>:</w:t>
      </w:r>
    </w:p>
    <w:p w:rsidR="00CC04CF" w:rsidRPr="00247059" w:rsidRDefault="00595482" w:rsidP="00CC04CF">
      <w:pPr>
        <w:numPr>
          <w:ilvl w:val="0"/>
          <w:numId w:val="31"/>
        </w:numPr>
        <w:rPr>
          <w:lang w:val="es-NI"/>
        </w:rPr>
      </w:pPr>
      <w:r>
        <w:rPr>
          <w:lang w:val="es-NI"/>
        </w:rPr>
        <w:t>Sustituir</w:t>
      </w:r>
      <w:r w:rsidRPr="00247059">
        <w:rPr>
          <w:lang w:val="es-NI"/>
        </w:rPr>
        <w:t xml:space="preserve"> el modelo del programa de verano con una</w:t>
      </w:r>
      <w:r>
        <w:rPr>
          <w:lang w:val="es-NI"/>
        </w:rPr>
        <w:t xml:space="preserve"> ventaja por el distrito</w:t>
      </w:r>
      <w:r w:rsidRPr="00247059">
        <w:rPr>
          <w:color w:val="FF0000"/>
          <w:lang w:val="es-NI"/>
        </w:rPr>
        <w:t xml:space="preserve"> </w:t>
      </w:r>
      <w:r w:rsidRPr="00247059">
        <w:rPr>
          <w:lang w:val="es-NI"/>
        </w:rPr>
        <w:t>y proporcionar preferencia de inscripci</w:t>
      </w:r>
      <w:r>
        <w:rPr>
          <w:lang w:val="es-NI"/>
        </w:rPr>
        <w:t xml:space="preserve">ón para los estudiantes de </w:t>
      </w:r>
      <w:r w:rsidRPr="00247059">
        <w:rPr>
          <w:lang w:val="es-NI"/>
        </w:rPr>
        <w:t xml:space="preserve">Parker. </w:t>
      </w:r>
    </w:p>
    <w:p w:rsidR="00CC04CF" w:rsidRPr="00CC04CF" w:rsidRDefault="00247059" w:rsidP="00CC04CF">
      <w:pPr>
        <w:numPr>
          <w:ilvl w:val="0"/>
          <w:numId w:val="31"/>
        </w:numPr>
      </w:pPr>
      <w:r w:rsidRPr="00247059">
        <w:rPr>
          <w:lang w:val="es-NI"/>
        </w:rPr>
        <w:t xml:space="preserve">Comience el año escolar para todos los estudiantes siente </w:t>
      </w:r>
      <w:r w:rsidR="00CC04CF" w:rsidRPr="00247059">
        <w:rPr>
          <w:lang w:val="es-NI"/>
        </w:rPr>
        <w:t>(7) d</w:t>
      </w:r>
      <w:r w:rsidRPr="00247059">
        <w:rPr>
          <w:lang w:val="es-NI"/>
        </w:rPr>
        <w:t>ías más temprano</w:t>
      </w:r>
      <w:r w:rsidR="00CC04CF" w:rsidRPr="00247059">
        <w:rPr>
          <w:lang w:val="es-NI"/>
        </w:rPr>
        <w:t xml:space="preserve">, </w:t>
      </w:r>
      <w:r w:rsidRPr="00247059">
        <w:rPr>
          <w:lang w:val="es-NI"/>
        </w:rPr>
        <w:t xml:space="preserve">el cual incrementará el año </w:t>
      </w:r>
      <w:r w:rsidR="00595482" w:rsidRPr="00247059">
        <w:rPr>
          <w:lang w:val="es-NI"/>
        </w:rPr>
        <w:t>académico</w:t>
      </w:r>
      <w:r w:rsidRPr="00247059">
        <w:rPr>
          <w:lang w:val="es-NI"/>
        </w:rPr>
        <w:t xml:space="preserve"> estudiantil </w:t>
      </w:r>
      <w:r>
        <w:rPr>
          <w:lang w:val="es-NI"/>
        </w:rPr>
        <w:t xml:space="preserve">de </w:t>
      </w:r>
      <w:r w:rsidR="00CC04CF" w:rsidRPr="00247059">
        <w:rPr>
          <w:lang w:val="es-NI"/>
        </w:rPr>
        <w:t xml:space="preserve">185 </w:t>
      </w:r>
      <w:r>
        <w:rPr>
          <w:lang w:val="es-NI"/>
        </w:rPr>
        <w:t xml:space="preserve">a </w:t>
      </w:r>
      <w:r w:rsidR="00CC04CF" w:rsidRPr="00247059">
        <w:rPr>
          <w:lang w:val="es-NI"/>
        </w:rPr>
        <w:t>192 d</w:t>
      </w:r>
      <w:r>
        <w:rPr>
          <w:lang w:val="es-NI"/>
        </w:rPr>
        <w:t>ías</w:t>
      </w:r>
      <w:r w:rsidR="00CC04CF" w:rsidRPr="00247059">
        <w:rPr>
          <w:lang w:val="es-NI"/>
        </w:rPr>
        <w:t xml:space="preserve">, </w:t>
      </w:r>
      <w:r>
        <w:rPr>
          <w:lang w:val="es-NI"/>
        </w:rPr>
        <w:t>para un total de 1401 ho</w:t>
      </w:r>
      <w:r w:rsidR="00CC04CF" w:rsidRPr="00247059">
        <w:rPr>
          <w:lang w:val="es-NI"/>
        </w:rPr>
        <w:t>r</w:t>
      </w:r>
      <w:r>
        <w:rPr>
          <w:lang w:val="es-NI"/>
        </w:rPr>
        <w:t>a</w:t>
      </w:r>
      <w:r w:rsidR="00CC04CF" w:rsidRPr="00247059">
        <w:rPr>
          <w:lang w:val="es-NI"/>
        </w:rPr>
        <w:t xml:space="preserve">s. </w:t>
      </w:r>
      <w:r w:rsidRPr="00247059">
        <w:t>En</w:t>
      </w:r>
      <w:r w:rsidR="00CC04CF" w:rsidRPr="00CC04CF">
        <w:t xml:space="preserve"> 2017-18, </w:t>
      </w:r>
      <w:r>
        <w:t xml:space="preserve">los </w:t>
      </w:r>
      <w:proofErr w:type="spellStart"/>
      <w:r>
        <w:t>estudiantes</w:t>
      </w:r>
      <w:proofErr w:type="spellEnd"/>
      <w:r>
        <w:t xml:space="preserve"> de </w:t>
      </w:r>
      <w:r w:rsidR="00CC04CF" w:rsidRPr="00CC04CF">
        <w:t xml:space="preserve">Parker </w:t>
      </w:r>
      <w:proofErr w:type="spellStart"/>
      <w:r>
        <w:t>comenzarán</w:t>
      </w:r>
      <w:proofErr w:type="spellEnd"/>
      <w:r>
        <w:t xml:space="preserve"> en </w:t>
      </w:r>
      <w:proofErr w:type="spellStart"/>
      <w:r>
        <w:t>Agosto</w:t>
      </w:r>
      <w:proofErr w:type="spellEnd"/>
      <w:r>
        <w:t xml:space="preserve"> </w:t>
      </w:r>
      <w:r w:rsidR="00CC04CF" w:rsidRPr="00CC04CF">
        <w:t>17.</w:t>
      </w:r>
    </w:p>
    <w:p w:rsidR="00CC04CF" w:rsidRPr="00247059" w:rsidRDefault="00CC04CF" w:rsidP="00CC04CF">
      <w:pPr>
        <w:numPr>
          <w:ilvl w:val="0"/>
          <w:numId w:val="31"/>
        </w:numPr>
        <w:rPr>
          <w:lang w:val="es-NI"/>
        </w:rPr>
      </w:pPr>
      <w:r w:rsidRPr="00247059">
        <w:rPr>
          <w:lang w:val="es-NI"/>
        </w:rPr>
        <w:t>Pro</w:t>
      </w:r>
      <w:r w:rsidR="00247059" w:rsidRPr="00247059">
        <w:rPr>
          <w:lang w:val="es-NI"/>
        </w:rPr>
        <w:t>porcionar desarrollo profesional para los maestros a lo largo del año escolar en vez de hacer la mayor</w:t>
      </w:r>
      <w:r w:rsidR="00247059">
        <w:rPr>
          <w:lang w:val="es-NI"/>
        </w:rPr>
        <w:t>ía en el verano</w:t>
      </w:r>
      <w:r w:rsidRPr="00247059">
        <w:rPr>
          <w:lang w:val="es-NI"/>
        </w:rPr>
        <w:t xml:space="preserve">. </w:t>
      </w:r>
      <w:r w:rsidR="00247059" w:rsidRPr="00247059">
        <w:rPr>
          <w:lang w:val="es-NI"/>
        </w:rPr>
        <w:t xml:space="preserve">El horario </w:t>
      </w:r>
      <w:r w:rsidRPr="00247059">
        <w:rPr>
          <w:lang w:val="es-NI"/>
        </w:rPr>
        <w:t>2017-18 inclu</w:t>
      </w:r>
      <w:r w:rsidR="00247059" w:rsidRPr="00247059">
        <w:rPr>
          <w:lang w:val="es-NI"/>
        </w:rPr>
        <w:t xml:space="preserve">ye cinco </w:t>
      </w:r>
      <w:r w:rsidRPr="00247059">
        <w:rPr>
          <w:lang w:val="es-NI"/>
        </w:rPr>
        <w:t>(5) d</w:t>
      </w:r>
      <w:r w:rsidR="00247059" w:rsidRPr="00247059">
        <w:rPr>
          <w:lang w:val="es-NI"/>
        </w:rPr>
        <w:t>ías en Agosto</w:t>
      </w:r>
      <w:r w:rsidRPr="00247059">
        <w:rPr>
          <w:lang w:val="es-NI"/>
        </w:rPr>
        <w:t xml:space="preserve">, </w:t>
      </w:r>
      <w:r w:rsidR="00247059" w:rsidRPr="00247059">
        <w:rPr>
          <w:lang w:val="es-NI"/>
        </w:rPr>
        <w:t>siete</w:t>
      </w:r>
      <w:r w:rsidRPr="00247059">
        <w:rPr>
          <w:lang w:val="es-NI"/>
        </w:rPr>
        <w:t xml:space="preserve"> (7) d</w:t>
      </w:r>
      <w:r w:rsidR="00247059" w:rsidRPr="00247059">
        <w:rPr>
          <w:lang w:val="es-NI"/>
        </w:rPr>
        <w:t>ías durante el año escolar y dos</w:t>
      </w:r>
      <w:r w:rsidRPr="00247059">
        <w:rPr>
          <w:lang w:val="es-NI"/>
        </w:rPr>
        <w:t xml:space="preserve"> (2) d</w:t>
      </w:r>
      <w:r w:rsidR="00247059" w:rsidRPr="00247059">
        <w:rPr>
          <w:lang w:val="es-NI"/>
        </w:rPr>
        <w:t xml:space="preserve">ías después de cerrar </w:t>
      </w:r>
      <w:r w:rsidR="00E7191E">
        <w:rPr>
          <w:lang w:val="es-NI"/>
        </w:rPr>
        <w:t>año escolar</w:t>
      </w:r>
      <w:r w:rsidRPr="00247059">
        <w:rPr>
          <w:lang w:val="es-NI"/>
        </w:rPr>
        <w:t xml:space="preserve"> (</w:t>
      </w:r>
      <w:r w:rsidR="00E7191E">
        <w:rPr>
          <w:lang w:val="es-NI"/>
        </w:rPr>
        <w:t>vea el calendario</w:t>
      </w:r>
      <w:r w:rsidRPr="00247059">
        <w:rPr>
          <w:lang w:val="es-NI"/>
        </w:rPr>
        <w:t xml:space="preserve">), </w:t>
      </w:r>
      <w:r w:rsidR="00E7191E">
        <w:rPr>
          <w:lang w:val="es-NI"/>
        </w:rPr>
        <w:t xml:space="preserve">también el equivalente de </w:t>
      </w:r>
      <w:r w:rsidRPr="00247059">
        <w:rPr>
          <w:lang w:val="es-NI"/>
        </w:rPr>
        <w:t>(4) d</w:t>
      </w:r>
      <w:r w:rsidR="00E7191E">
        <w:rPr>
          <w:lang w:val="es-NI"/>
        </w:rPr>
        <w:t>ías para actividades de compromiso familiar</w:t>
      </w:r>
      <w:r w:rsidRPr="00247059">
        <w:rPr>
          <w:lang w:val="es-NI"/>
        </w:rPr>
        <w:t xml:space="preserve">. </w:t>
      </w:r>
    </w:p>
    <w:p w:rsidR="00CC04CF" w:rsidRPr="00CC04CF" w:rsidRDefault="007744E3" w:rsidP="00CC04CF">
      <w:pPr>
        <w:numPr>
          <w:ilvl w:val="0"/>
          <w:numId w:val="31"/>
        </w:numPr>
      </w:pPr>
      <w:r w:rsidRPr="007744E3">
        <w:rPr>
          <w:lang w:val="es-NI"/>
        </w:rPr>
        <w:t xml:space="preserve">Sustituir </w:t>
      </w:r>
      <w:r w:rsidR="00595482" w:rsidRPr="007744E3">
        <w:rPr>
          <w:lang w:val="es-NI"/>
        </w:rPr>
        <w:t>el actual</w:t>
      </w:r>
      <w:r w:rsidRPr="007744E3">
        <w:rPr>
          <w:lang w:val="es-NI"/>
        </w:rPr>
        <w:t xml:space="preserve"> Sábado Académico con otras propuestas para apoyar a los estudiantes </w:t>
      </w:r>
      <w:r>
        <w:rPr>
          <w:lang w:val="es-NI"/>
        </w:rPr>
        <w:t>e involucrar a las familias</w:t>
      </w:r>
      <w:r w:rsidR="00CC04CF" w:rsidRPr="007744E3">
        <w:rPr>
          <w:lang w:val="es-NI"/>
        </w:rPr>
        <w:t xml:space="preserve">.  </w:t>
      </w:r>
      <w:r w:rsidRPr="007744E3">
        <w:rPr>
          <w:lang w:val="es-NI"/>
        </w:rPr>
        <w:t>Todos los estudiantes recibirán instrucción principal adicional y apoyo espec</w:t>
      </w:r>
      <w:r>
        <w:rPr>
          <w:lang w:val="es-NI"/>
        </w:rPr>
        <w:t xml:space="preserve">ífico dentro del </w:t>
      </w:r>
      <w:r w:rsidR="00E92137">
        <w:rPr>
          <w:lang w:val="es-NI"/>
        </w:rPr>
        <w:t>día escolar</w:t>
      </w:r>
      <w:r w:rsidR="00CC04CF" w:rsidRPr="007744E3">
        <w:rPr>
          <w:lang w:val="es-NI"/>
        </w:rPr>
        <w:t xml:space="preserve">. </w:t>
      </w:r>
      <w:r w:rsidR="00142AE8" w:rsidRPr="00142AE8">
        <w:rPr>
          <w:lang w:val="es-NI"/>
        </w:rPr>
        <w:t>Adicionalmente</w:t>
      </w:r>
      <w:r w:rsidR="00CC04CF" w:rsidRPr="00142AE8">
        <w:rPr>
          <w:lang w:val="es-NI"/>
        </w:rPr>
        <w:t xml:space="preserve">, </w:t>
      </w:r>
      <w:r w:rsidR="00142AE8" w:rsidRPr="00142AE8">
        <w:rPr>
          <w:lang w:val="es-NI"/>
        </w:rPr>
        <w:t xml:space="preserve">como parte de una asociación con la </w:t>
      </w:r>
      <w:r w:rsidR="00CC04CF" w:rsidRPr="00142AE8">
        <w:rPr>
          <w:lang w:val="es-NI"/>
        </w:rPr>
        <w:t>Universi</w:t>
      </w:r>
      <w:r w:rsidR="00142AE8" w:rsidRPr="00142AE8">
        <w:rPr>
          <w:lang w:val="es-NI"/>
        </w:rPr>
        <w:t xml:space="preserve">dad de </w:t>
      </w:r>
      <w:r w:rsidR="00CC04CF" w:rsidRPr="00142AE8">
        <w:rPr>
          <w:lang w:val="es-NI"/>
        </w:rPr>
        <w:t xml:space="preserve">Massachusetts </w:t>
      </w:r>
      <w:r w:rsidR="00142AE8" w:rsidRPr="00142AE8">
        <w:rPr>
          <w:lang w:val="es-NI"/>
        </w:rPr>
        <w:t>en</w:t>
      </w:r>
      <w:r w:rsidR="00CC04CF" w:rsidRPr="00142AE8">
        <w:rPr>
          <w:lang w:val="es-NI"/>
        </w:rPr>
        <w:t xml:space="preserve"> </w:t>
      </w:r>
      <w:proofErr w:type="spellStart"/>
      <w:r w:rsidR="00CC04CF" w:rsidRPr="00142AE8">
        <w:rPr>
          <w:lang w:val="es-NI"/>
        </w:rPr>
        <w:t>Dartmouth</w:t>
      </w:r>
      <w:proofErr w:type="spellEnd"/>
      <w:r w:rsidR="00CC04CF" w:rsidRPr="00142AE8">
        <w:rPr>
          <w:lang w:val="es-NI"/>
        </w:rPr>
        <w:t xml:space="preserve">, </w:t>
      </w:r>
      <w:r w:rsidR="00142AE8" w:rsidRPr="00142AE8">
        <w:rPr>
          <w:lang w:val="es-NI"/>
        </w:rPr>
        <w:t xml:space="preserve">los estudiantes </w:t>
      </w:r>
      <w:r w:rsidR="00595482" w:rsidRPr="00142AE8">
        <w:rPr>
          <w:lang w:val="es-NI"/>
        </w:rPr>
        <w:t>universitarios</w:t>
      </w:r>
      <w:r w:rsidR="00142AE8" w:rsidRPr="00142AE8">
        <w:rPr>
          <w:lang w:val="es-NI"/>
        </w:rPr>
        <w:t xml:space="preserve"> estar</w:t>
      </w:r>
      <w:r w:rsidR="00142AE8">
        <w:rPr>
          <w:lang w:val="es-NI"/>
        </w:rPr>
        <w:t xml:space="preserve">án disponibles para ofrecer tutorías a los alumnos de </w:t>
      </w:r>
      <w:r w:rsidR="00CC04CF" w:rsidRPr="00142AE8">
        <w:rPr>
          <w:lang w:val="es-NI"/>
        </w:rPr>
        <w:t xml:space="preserve">Parker </w:t>
      </w:r>
      <w:r w:rsidR="00142AE8">
        <w:rPr>
          <w:lang w:val="es-NI"/>
        </w:rPr>
        <w:t>cuatro días a la semana por una hora</w:t>
      </w:r>
      <w:r w:rsidR="00CC04CF" w:rsidRPr="00142AE8">
        <w:rPr>
          <w:lang w:val="es-NI"/>
        </w:rPr>
        <w:t xml:space="preserve">. </w:t>
      </w:r>
      <w:r w:rsidR="00142AE8" w:rsidRPr="00142AE8">
        <w:rPr>
          <w:lang w:val="es-NI"/>
        </w:rPr>
        <w:t>Para las familias, mensualmente los eventos serán conducidos durante la semana</w:t>
      </w:r>
      <w:r w:rsidR="00CC04CF" w:rsidRPr="00142AE8">
        <w:rPr>
          <w:lang w:val="es-NI"/>
        </w:rPr>
        <w:t xml:space="preserve">, </w:t>
      </w:r>
      <w:r w:rsidR="00142AE8" w:rsidRPr="00142AE8">
        <w:rPr>
          <w:lang w:val="es-NI"/>
        </w:rPr>
        <w:t xml:space="preserve">adicionalmente las </w:t>
      </w:r>
      <w:r w:rsidR="00142AE8">
        <w:rPr>
          <w:lang w:val="es-NI"/>
        </w:rPr>
        <w:t>cuatro conferencias de padres ya indicadas en el plan de recuperación</w:t>
      </w:r>
      <w:r w:rsidR="00CC04CF" w:rsidRPr="00142AE8">
        <w:rPr>
          <w:lang w:val="es-NI"/>
        </w:rPr>
        <w:t xml:space="preserve">. </w:t>
      </w:r>
      <w:r w:rsidR="00142AE8" w:rsidRPr="00142AE8">
        <w:t xml:space="preserve">Los </w:t>
      </w:r>
      <w:proofErr w:type="gramStart"/>
      <w:r w:rsidR="00142AE8" w:rsidRPr="00142AE8">
        <w:t>maestros</w:t>
      </w:r>
      <w:proofErr w:type="gramEnd"/>
      <w:r w:rsidR="00142AE8" w:rsidRPr="00142AE8">
        <w:t xml:space="preserve"> </w:t>
      </w:r>
      <w:proofErr w:type="spellStart"/>
      <w:r w:rsidR="00142AE8" w:rsidRPr="00142AE8">
        <w:t>asistirán</w:t>
      </w:r>
      <w:proofErr w:type="spellEnd"/>
      <w:r w:rsidR="00142AE8" w:rsidRPr="00142AE8">
        <w:t xml:space="preserve"> a </w:t>
      </w:r>
      <w:proofErr w:type="spellStart"/>
      <w:r w:rsidR="00142AE8" w:rsidRPr="00142AE8">
        <w:t>todos</w:t>
      </w:r>
      <w:proofErr w:type="spellEnd"/>
      <w:r w:rsidR="00142AE8" w:rsidRPr="00142AE8">
        <w:t xml:space="preserve"> </w:t>
      </w:r>
      <w:proofErr w:type="spellStart"/>
      <w:r w:rsidR="00142AE8" w:rsidRPr="00142AE8">
        <w:t>esos</w:t>
      </w:r>
      <w:proofErr w:type="spellEnd"/>
      <w:r w:rsidR="00142AE8" w:rsidRPr="00142AE8">
        <w:t xml:space="preserve"> </w:t>
      </w:r>
      <w:proofErr w:type="spellStart"/>
      <w:r w:rsidR="00142AE8" w:rsidRPr="00142AE8">
        <w:t>eventos</w:t>
      </w:r>
      <w:proofErr w:type="spellEnd"/>
      <w:r w:rsidR="00CC04CF" w:rsidRPr="00CC04CF">
        <w:t xml:space="preserve">. </w:t>
      </w:r>
    </w:p>
    <w:p w:rsidR="00CC04CF" w:rsidRPr="00CC04CF" w:rsidRDefault="00CC04CF" w:rsidP="00CC04CF"/>
    <w:p w:rsidR="00CC04CF" w:rsidRPr="00142AE8" w:rsidRDefault="00595482" w:rsidP="00CC04CF">
      <w:pPr>
        <w:rPr>
          <w:lang w:val="es-NI"/>
        </w:rPr>
      </w:pPr>
      <w:r w:rsidRPr="00142AE8">
        <w:rPr>
          <w:lang w:val="es-NI"/>
        </w:rPr>
        <w:t>La duración del día escolar seguirá siendo la misma (8:00-3:30 para estudiantes, con</w:t>
      </w:r>
      <w:r>
        <w:rPr>
          <w:lang w:val="es-NI"/>
        </w:rPr>
        <w:t xml:space="preserve"> estudiantes</w:t>
      </w:r>
      <w:r w:rsidRPr="00142AE8">
        <w:rPr>
          <w:lang w:val="es-NI"/>
        </w:rPr>
        <w:t>, con maestros llegando 15 minutos antes y quedándose 15 minutos después), y los maestros continuar</w:t>
      </w:r>
      <w:r>
        <w:rPr>
          <w:lang w:val="es-NI"/>
        </w:rPr>
        <w:t xml:space="preserve">án teniendo la mitad de un día de desarrollo profesional cada mes, desde </w:t>
      </w:r>
      <w:r w:rsidRPr="00142AE8">
        <w:rPr>
          <w:lang w:val="es-NI"/>
        </w:rPr>
        <w:t xml:space="preserve">12:15-3:45. </w:t>
      </w:r>
    </w:p>
    <w:p w:rsidR="00CC04CF" w:rsidRPr="00142AE8" w:rsidRDefault="00CC04CF" w:rsidP="00CC04CF">
      <w:pPr>
        <w:rPr>
          <w:lang w:val="es-NI"/>
        </w:rPr>
      </w:pPr>
    </w:p>
    <w:p w:rsidR="00CC04CF" w:rsidRPr="00AD01EF" w:rsidRDefault="00AD01EF" w:rsidP="00CC04CF">
      <w:pPr>
        <w:rPr>
          <w:lang w:val="es-NI"/>
        </w:rPr>
      </w:pPr>
      <w:r w:rsidRPr="00AD01EF">
        <w:rPr>
          <w:lang w:val="es-NI"/>
        </w:rPr>
        <w:t xml:space="preserve">Estos cambios resultarán en siete </w:t>
      </w:r>
      <w:r w:rsidR="00CC04CF" w:rsidRPr="00AD01EF">
        <w:rPr>
          <w:lang w:val="es-NI"/>
        </w:rPr>
        <w:t xml:space="preserve">(7) </w:t>
      </w:r>
      <w:r w:rsidRPr="00AD01EF">
        <w:rPr>
          <w:lang w:val="es-NI"/>
        </w:rPr>
        <w:t>días adicionales de instrucción para todos los estudiantes mientras se mantienen en un rango de apoyo selectivo</w:t>
      </w:r>
      <w:r>
        <w:rPr>
          <w:lang w:val="es-NI"/>
        </w:rPr>
        <w:t xml:space="preserve"> para estudiantes que se esfuerzan, así como también actitudes conscientes de involucramiento familiar</w:t>
      </w:r>
      <w:r w:rsidR="00CC04CF" w:rsidRPr="00AD01EF">
        <w:rPr>
          <w:lang w:val="es-NI"/>
        </w:rPr>
        <w:t xml:space="preserve">. </w:t>
      </w:r>
    </w:p>
    <w:p w:rsidR="00CC04CF" w:rsidRPr="00AD01EF" w:rsidRDefault="00CC04CF" w:rsidP="00CC04CF">
      <w:pPr>
        <w:rPr>
          <w:lang w:val="es-NI"/>
        </w:rPr>
      </w:pPr>
    </w:p>
    <w:p w:rsidR="00CC04CF" w:rsidRPr="006E0B2B" w:rsidRDefault="00E6022E" w:rsidP="00CC04CF">
      <w:pPr>
        <w:rPr>
          <w:lang w:val="es-NI"/>
        </w:rPr>
      </w:pPr>
      <w:r>
        <w:rPr>
          <w:noProof/>
        </w:rPr>
        <w:pict>
          <v:shape id="Text Box 2" o:spid="_x0000_s1031" type="#_x0000_t202" style="position:absolute;margin-left:0;margin-top:721.85pt;width:447.55pt;height:46.9pt;z-index:2516546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" o:allowincell="f" filled="f" stroked="f" strokeweight="0">
            <v:textbox>
              <w:txbxContent>
                <w:p w:rsidR="003A534E" w:rsidRPr="0044640E" w:rsidRDefault="003A534E" w:rsidP="0047455A">
                  <w:pPr>
                    <w:jc w:val="center"/>
                    <w:rPr>
                      <w:rFonts w:ascii="Souvenir Lt BT" w:hAnsi="Souvenir Lt BT"/>
                      <w:i/>
                      <w:color w:val="333399"/>
                      <w:sz w:val="18"/>
                      <w:szCs w:val="18"/>
                      <w:lang w:val="es-NI"/>
                    </w:rPr>
                  </w:pPr>
                </w:p>
              </w:txbxContent>
            </v:textbox>
            <w10:wrap anchorx="page" anchory="page"/>
          </v:shape>
        </w:pict>
      </w:r>
      <w:r w:rsidR="00154482" w:rsidRPr="00154482">
        <w:rPr>
          <w:lang w:val="es-NI"/>
        </w:rPr>
        <w:t xml:space="preserve">Este cambio está previsto para abordar </w:t>
      </w:r>
      <w:r w:rsidR="00154482" w:rsidRPr="00154482">
        <w:rPr>
          <w:b/>
          <w:bCs/>
          <w:lang w:val="es-NI"/>
        </w:rPr>
        <w:t>Las Metas Anuales Medibles</w:t>
      </w:r>
      <w:r w:rsidR="00CC04CF" w:rsidRPr="00154482">
        <w:rPr>
          <w:b/>
          <w:bCs/>
          <w:lang w:val="es-NI"/>
        </w:rPr>
        <w:t xml:space="preserve"> (MAG)</w:t>
      </w:r>
      <w:r w:rsidR="00CC04CF" w:rsidRPr="00154482">
        <w:rPr>
          <w:lang w:val="es-NI"/>
        </w:rPr>
        <w:t xml:space="preserve"> </w:t>
      </w:r>
      <w:r w:rsidR="00154482" w:rsidRPr="00154482">
        <w:rPr>
          <w:lang w:val="es-NI"/>
        </w:rPr>
        <w:t xml:space="preserve">de Reducir las Brechas de </w:t>
      </w:r>
      <w:r w:rsidR="00154482">
        <w:rPr>
          <w:lang w:val="es-NI"/>
        </w:rPr>
        <w:t>Dominio en Artes del Idioma Inglés</w:t>
      </w:r>
      <w:r w:rsidR="00CC04CF" w:rsidRPr="00154482">
        <w:rPr>
          <w:lang w:val="es-NI"/>
        </w:rPr>
        <w:t>, Mat</w:t>
      </w:r>
      <w:r w:rsidR="00154482">
        <w:rPr>
          <w:lang w:val="es-NI"/>
        </w:rPr>
        <w:t>emáticas y Ciencias para todos los estudiantes así como para los subgrupos</w:t>
      </w:r>
      <w:r w:rsidR="00CC04CF" w:rsidRPr="00154482">
        <w:rPr>
          <w:lang w:val="es-NI"/>
        </w:rPr>
        <w:t xml:space="preserve">.  </w:t>
      </w:r>
      <w:r w:rsidR="00154482" w:rsidRPr="00D91222">
        <w:rPr>
          <w:lang w:val="es-NI"/>
        </w:rPr>
        <w:t xml:space="preserve">Mientras la </w:t>
      </w:r>
      <w:r w:rsidR="00D91222" w:rsidRPr="00D91222">
        <w:rPr>
          <w:lang w:val="es-NI"/>
        </w:rPr>
        <w:t>escuela ha obtenido algunos logros, Parker aún no ha reunido su</w:t>
      </w:r>
      <w:r w:rsidR="00CC04CF" w:rsidRPr="00D91222">
        <w:rPr>
          <w:lang w:val="es-NI"/>
        </w:rPr>
        <w:t xml:space="preserve"> MAG</w:t>
      </w:r>
      <w:r w:rsidR="00D91222" w:rsidRPr="00D91222">
        <w:rPr>
          <w:lang w:val="es-NI"/>
        </w:rPr>
        <w:t xml:space="preserve"> en ninguno de estos objetivos</w:t>
      </w:r>
      <w:r w:rsidR="00CC04CF" w:rsidRPr="00D91222">
        <w:rPr>
          <w:lang w:val="es-NI"/>
        </w:rPr>
        <w:t xml:space="preserve">, </w:t>
      </w:r>
      <w:r w:rsidR="00D91222" w:rsidRPr="00D91222">
        <w:rPr>
          <w:lang w:val="es-NI"/>
        </w:rPr>
        <w:t xml:space="preserve">lo que significa que muchos estudiantes </w:t>
      </w:r>
      <w:r w:rsidR="00D91222">
        <w:rPr>
          <w:lang w:val="es-NI"/>
        </w:rPr>
        <w:t xml:space="preserve">no son todavía competentes para esas </w:t>
      </w:r>
      <w:r w:rsidR="00595482">
        <w:rPr>
          <w:lang w:val="es-NI"/>
        </w:rPr>
        <w:t>áreas</w:t>
      </w:r>
      <w:r w:rsidR="00D91222">
        <w:rPr>
          <w:lang w:val="es-NI"/>
        </w:rPr>
        <w:t>.</w:t>
      </w:r>
      <w:r w:rsidR="00CC04CF" w:rsidRPr="00D91222">
        <w:rPr>
          <w:lang w:val="es-NI"/>
        </w:rPr>
        <w:t xml:space="preserve"> </w:t>
      </w:r>
      <w:r w:rsidR="006E0B2B" w:rsidRPr="006E0B2B">
        <w:rPr>
          <w:lang w:val="es-NI"/>
        </w:rPr>
        <w:t xml:space="preserve">Estos cambios en el horario escolar ofrecerán a los estudiantes con tiempo </w:t>
      </w:r>
      <w:r w:rsidR="00595482" w:rsidRPr="006E0B2B">
        <w:rPr>
          <w:lang w:val="es-NI"/>
        </w:rPr>
        <w:t>instrucciones adicionales</w:t>
      </w:r>
      <w:r w:rsidR="00CC04CF" w:rsidRPr="006E0B2B">
        <w:rPr>
          <w:lang w:val="es-NI"/>
        </w:rPr>
        <w:t xml:space="preserve">, </w:t>
      </w:r>
      <w:r w:rsidR="006E0B2B" w:rsidRPr="006E0B2B">
        <w:rPr>
          <w:lang w:val="es-NI"/>
        </w:rPr>
        <w:t xml:space="preserve">mientras mantienen altos niveles de </w:t>
      </w:r>
      <w:r w:rsidR="00595482" w:rsidRPr="006E0B2B">
        <w:rPr>
          <w:lang w:val="es-NI"/>
        </w:rPr>
        <w:t>desarrollo</w:t>
      </w:r>
      <w:r w:rsidR="006E0B2B" w:rsidRPr="006E0B2B">
        <w:rPr>
          <w:lang w:val="es-NI"/>
        </w:rPr>
        <w:t xml:space="preserve"> profesional para construir capacidad del </w:t>
      </w:r>
      <w:r w:rsidR="00A233A6">
        <w:rPr>
          <w:lang w:val="es-NI"/>
        </w:rPr>
        <w:t>de personal para entregar instrucciones rigurosas que están informadas por un rango de datos</w:t>
      </w:r>
      <w:r w:rsidR="00CC04CF" w:rsidRPr="006E0B2B">
        <w:rPr>
          <w:lang w:val="es-NI"/>
        </w:rPr>
        <w:t xml:space="preserve">. </w:t>
      </w:r>
    </w:p>
    <w:p w:rsidR="00CC04CF" w:rsidRPr="006E0B2B" w:rsidRDefault="00CC04CF" w:rsidP="00CC04CF">
      <w:pPr>
        <w:rPr>
          <w:lang w:val="es-NI"/>
        </w:rPr>
      </w:pPr>
    </w:p>
    <w:p w:rsidR="00CC04CF" w:rsidRPr="003E5D7A" w:rsidRDefault="00A233A6" w:rsidP="00CC04CF">
      <w:pPr>
        <w:rPr>
          <w:lang w:val="es-NI"/>
        </w:rPr>
      </w:pPr>
      <w:r>
        <w:rPr>
          <w:b/>
          <w:bCs/>
          <w:lang w:val="de-DE"/>
        </w:rPr>
        <w:t>Fundamento</w:t>
      </w:r>
      <w:r w:rsidR="00CC04CF" w:rsidRPr="00A233A6">
        <w:rPr>
          <w:lang w:val="es-NI"/>
        </w:rPr>
        <w:t xml:space="preserve">: </w:t>
      </w:r>
      <w:r w:rsidRPr="00A233A6">
        <w:rPr>
          <w:lang w:val="es-NI"/>
        </w:rPr>
        <w:t xml:space="preserve">estos cambios propuestos fueron sugeridos por la facultad en </w:t>
      </w:r>
      <w:r w:rsidR="00CC04CF" w:rsidRPr="00A233A6">
        <w:rPr>
          <w:lang w:val="es-NI"/>
        </w:rPr>
        <w:t xml:space="preserve">Parker </w:t>
      </w:r>
      <w:r w:rsidRPr="00A233A6">
        <w:rPr>
          <w:lang w:val="es-NI"/>
        </w:rPr>
        <w:t xml:space="preserve">como resultado de sus </w:t>
      </w:r>
      <w:r w:rsidR="00595482" w:rsidRPr="00A233A6">
        <w:rPr>
          <w:lang w:val="es-NI"/>
        </w:rPr>
        <w:t>análisis</w:t>
      </w:r>
      <w:r w:rsidRPr="00A233A6">
        <w:rPr>
          <w:lang w:val="es-NI"/>
        </w:rPr>
        <w:t xml:space="preserve"> de asistencia de estudiantes y resultados durante el verano y programas Sabatinos</w:t>
      </w:r>
      <w:r w:rsidR="00CC04CF" w:rsidRPr="00A233A6">
        <w:rPr>
          <w:lang w:val="es-NI"/>
        </w:rPr>
        <w:t xml:space="preserve">, </w:t>
      </w:r>
      <w:r w:rsidRPr="00A233A6">
        <w:rPr>
          <w:lang w:val="es-NI"/>
        </w:rPr>
        <w:t>as</w:t>
      </w:r>
      <w:r>
        <w:rPr>
          <w:lang w:val="es-NI"/>
        </w:rPr>
        <w:t>í como también resultados de estudiantes durante el año escolar</w:t>
      </w:r>
      <w:r w:rsidR="00CC04CF" w:rsidRPr="00A233A6">
        <w:rPr>
          <w:lang w:val="es-NI"/>
        </w:rPr>
        <w:t xml:space="preserve">.  </w:t>
      </w:r>
      <w:r w:rsidRPr="00A233A6">
        <w:rPr>
          <w:lang w:val="es-NI"/>
        </w:rPr>
        <w:t xml:space="preserve">Datos muestran que el modelo de día escolar de instrucciones básicas y </w:t>
      </w:r>
      <w:r>
        <w:rPr>
          <w:lang w:val="es-NI"/>
        </w:rPr>
        <w:t>MEOJR momento (intervenc</w:t>
      </w:r>
      <w:r w:rsidR="00CC04CF" w:rsidRPr="00A233A6">
        <w:rPr>
          <w:lang w:val="es-NI"/>
        </w:rPr>
        <w:t>ion</w:t>
      </w:r>
      <w:r>
        <w:rPr>
          <w:lang w:val="es-NI"/>
        </w:rPr>
        <w:t>es) han sido efectivos para ayudar a los estudiantes a tener logros</w:t>
      </w:r>
      <w:r w:rsidR="00CC04CF" w:rsidRPr="00A233A6">
        <w:rPr>
          <w:lang w:val="es-NI"/>
        </w:rPr>
        <w:t xml:space="preserve">.  </w:t>
      </w:r>
      <w:r w:rsidRPr="00E079F5">
        <w:rPr>
          <w:lang w:val="es-NI"/>
        </w:rPr>
        <w:t>En contraste</w:t>
      </w:r>
      <w:r w:rsidR="00CC04CF" w:rsidRPr="00E079F5">
        <w:rPr>
          <w:lang w:val="es-NI"/>
        </w:rPr>
        <w:t xml:space="preserve">, </w:t>
      </w:r>
      <w:r w:rsidRPr="00E079F5">
        <w:rPr>
          <w:lang w:val="es-NI"/>
        </w:rPr>
        <w:t xml:space="preserve">mientras algunos estudiantes tuvieron logros durante el programa de verano y </w:t>
      </w:r>
      <w:proofErr w:type="spellStart"/>
      <w:r w:rsidR="00CC04CF" w:rsidRPr="00E079F5">
        <w:rPr>
          <w:lang w:val="es-NI"/>
        </w:rPr>
        <w:t>Saturday</w:t>
      </w:r>
      <w:proofErr w:type="spellEnd"/>
      <w:r w:rsidR="00CC04CF" w:rsidRPr="00E079F5">
        <w:rPr>
          <w:lang w:val="es-NI"/>
        </w:rPr>
        <w:t xml:space="preserve"> </w:t>
      </w:r>
      <w:proofErr w:type="spellStart"/>
      <w:r w:rsidR="00CC04CF" w:rsidRPr="00E079F5">
        <w:rPr>
          <w:lang w:val="es-NI"/>
        </w:rPr>
        <w:t>Academy</w:t>
      </w:r>
      <w:proofErr w:type="spellEnd"/>
      <w:r w:rsidRPr="00E079F5">
        <w:rPr>
          <w:lang w:val="es-NI"/>
        </w:rPr>
        <w:t xml:space="preserve"> (</w:t>
      </w:r>
      <w:r w:rsidR="00595482" w:rsidRPr="00E079F5">
        <w:rPr>
          <w:lang w:val="es-NI"/>
        </w:rPr>
        <w:t>Academia</w:t>
      </w:r>
      <w:r w:rsidRPr="00E079F5">
        <w:rPr>
          <w:lang w:val="es-NI"/>
        </w:rPr>
        <w:t xml:space="preserve"> Sabatina)</w:t>
      </w:r>
      <w:r w:rsidR="00CC04CF" w:rsidRPr="00E079F5">
        <w:rPr>
          <w:lang w:val="es-NI"/>
        </w:rPr>
        <w:t xml:space="preserve">, </w:t>
      </w:r>
      <w:r w:rsidRPr="00E079F5">
        <w:rPr>
          <w:lang w:val="es-NI"/>
        </w:rPr>
        <w:t>la participación en general y asistencia no fueron tanto como se desea</w:t>
      </w:r>
      <w:r w:rsidR="004464BF" w:rsidRPr="00E079F5">
        <w:rPr>
          <w:lang w:val="es-NI"/>
        </w:rPr>
        <w:t>ba</w:t>
      </w:r>
      <w:r w:rsidR="00CC04CF" w:rsidRPr="00E079F5">
        <w:rPr>
          <w:lang w:val="es-NI"/>
        </w:rPr>
        <w:t xml:space="preserve">, </w:t>
      </w:r>
      <w:r w:rsidR="00E079F5">
        <w:rPr>
          <w:lang w:val="es-NI"/>
        </w:rPr>
        <w:t>lo que significa que no estuvieron operando a la capacidad, los estudiantes no recibieron muchas instrucciones específicas como lo necesitaban</w:t>
      </w:r>
      <w:r w:rsidR="00CC04CF" w:rsidRPr="00E079F5">
        <w:rPr>
          <w:lang w:val="es-NI"/>
        </w:rPr>
        <w:t xml:space="preserve">, </w:t>
      </w:r>
      <w:r w:rsidR="00E079F5">
        <w:rPr>
          <w:lang w:val="es-NI"/>
        </w:rPr>
        <w:t>y el tiempo del maestro no se usaba tan eficiente</w:t>
      </w:r>
      <w:r w:rsidR="003E5D7A">
        <w:rPr>
          <w:lang w:val="es-NI"/>
        </w:rPr>
        <w:t>mente como debería</w:t>
      </w:r>
      <w:r w:rsidR="00CC04CF" w:rsidRPr="00E079F5">
        <w:rPr>
          <w:lang w:val="es-NI"/>
        </w:rPr>
        <w:t xml:space="preserve">. </w:t>
      </w:r>
      <w:r w:rsidR="003E5D7A" w:rsidRPr="003E5D7A">
        <w:rPr>
          <w:lang w:val="es-NI"/>
        </w:rPr>
        <w:t>Esta instrucción adicional reducirá las brechas de aprendizaje para los estudiantes y minimizar</w:t>
      </w:r>
      <w:r w:rsidR="003E5D7A">
        <w:rPr>
          <w:lang w:val="es-NI"/>
        </w:rPr>
        <w:t>á las pérdidas de aprendizaje de verano</w:t>
      </w:r>
      <w:r w:rsidR="00CC04CF" w:rsidRPr="003E5D7A">
        <w:rPr>
          <w:bCs/>
          <w:lang w:val="es-NI"/>
        </w:rPr>
        <w:t>.</w:t>
      </w:r>
    </w:p>
    <w:p w:rsidR="00CC04CF" w:rsidRPr="003E5D7A" w:rsidRDefault="00CC04CF" w:rsidP="00CC04CF">
      <w:pPr>
        <w:rPr>
          <w:lang w:val="es-NI"/>
        </w:rPr>
      </w:pPr>
    </w:p>
    <w:p w:rsidR="00CC04CF" w:rsidRPr="009B22A5" w:rsidRDefault="003E5D7A" w:rsidP="00CC04CF">
      <w:pPr>
        <w:rPr>
          <w:lang w:val="es-NI"/>
        </w:rPr>
      </w:pPr>
      <w:r w:rsidRPr="003E5D7A">
        <w:rPr>
          <w:lang w:val="es-NI"/>
        </w:rPr>
        <w:t>Adicionalmente</w:t>
      </w:r>
      <w:r w:rsidR="00CC04CF" w:rsidRPr="003E5D7A">
        <w:rPr>
          <w:lang w:val="es-NI"/>
        </w:rPr>
        <w:t xml:space="preserve">, </w:t>
      </w:r>
      <w:r w:rsidRPr="003E5D7A">
        <w:rPr>
          <w:lang w:val="es-NI"/>
        </w:rPr>
        <w:t>desde que la retención del maestro ha dramáticamente</w:t>
      </w:r>
      <w:r w:rsidR="00CC04CF" w:rsidRPr="003E5D7A">
        <w:rPr>
          <w:lang w:val="es-NI"/>
        </w:rPr>
        <w:t xml:space="preserve"> </w:t>
      </w:r>
      <w:r w:rsidRPr="003E5D7A">
        <w:rPr>
          <w:lang w:val="es-NI"/>
        </w:rPr>
        <w:t xml:space="preserve">aumentado en </w:t>
      </w:r>
      <w:r w:rsidR="00CC04CF" w:rsidRPr="003E5D7A">
        <w:rPr>
          <w:lang w:val="es-NI"/>
        </w:rPr>
        <w:t xml:space="preserve">Parker, </w:t>
      </w:r>
      <w:r w:rsidRPr="003E5D7A">
        <w:rPr>
          <w:lang w:val="es-NI"/>
        </w:rPr>
        <w:t>los maestros no necesitar</w:t>
      </w:r>
      <w:r>
        <w:rPr>
          <w:lang w:val="es-NI"/>
        </w:rPr>
        <w:t xml:space="preserve">án más mucho tiempo durante el verano para lograr </w:t>
      </w:r>
      <w:r w:rsidR="00595482">
        <w:rPr>
          <w:lang w:val="es-NI"/>
        </w:rPr>
        <w:t>conocerse</w:t>
      </w:r>
      <w:r>
        <w:rPr>
          <w:lang w:val="es-NI"/>
        </w:rPr>
        <w:t xml:space="preserve"> entre ellos y desarrollar prácticas de comunes básicas. </w:t>
      </w:r>
      <w:r w:rsidRPr="003E5D7A">
        <w:rPr>
          <w:lang w:val="es-NI"/>
        </w:rPr>
        <w:t xml:space="preserve">Programar el desarrollo profesional a lo largo del año en cambio de programar la mayoría de estos en Julio </w:t>
      </w:r>
      <w:r w:rsidR="00595482" w:rsidRPr="003E5D7A">
        <w:rPr>
          <w:lang w:val="es-NI"/>
        </w:rPr>
        <w:t>les</w:t>
      </w:r>
      <w:r w:rsidRPr="003E5D7A">
        <w:rPr>
          <w:lang w:val="es-NI"/>
        </w:rPr>
        <w:t xml:space="preserve"> permi</w:t>
      </w:r>
      <w:r w:rsidR="009B22A5">
        <w:rPr>
          <w:lang w:val="es-NI"/>
        </w:rPr>
        <w:t xml:space="preserve">tirá a los líderes de distrito y escuela ser </w:t>
      </w:r>
      <w:r w:rsidR="00595482">
        <w:rPr>
          <w:lang w:val="es-NI"/>
        </w:rPr>
        <w:t>más</w:t>
      </w:r>
      <w:r w:rsidR="009B22A5">
        <w:rPr>
          <w:lang w:val="es-NI"/>
        </w:rPr>
        <w:t xml:space="preserve"> responsables para aprender nuevas estrategias a lo largo del año</w:t>
      </w:r>
      <w:r w:rsidR="00CC04CF" w:rsidRPr="003E5D7A">
        <w:rPr>
          <w:lang w:val="es-NI"/>
        </w:rPr>
        <w:t xml:space="preserve">. </w:t>
      </w:r>
      <w:r w:rsidR="009B22A5" w:rsidRPr="009B22A5">
        <w:rPr>
          <w:lang w:val="es-NI"/>
        </w:rPr>
        <w:t xml:space="preserve">Esto </w:t>
      </w:r>
      <w:r w:rsidR="00595482" w:rsidRPr="009B22A5">
        <w:rPr>
          <w:lang w:val="es-NI"/>
        </w:rPr>
        <w:t>les</w:t>
      </w:r>
      <w:r w:rsidR="009B22A5" w:rsidRPr="009B22A5">
        <w:rPr>
          <w:lang w:val="es-NI"/>
        </w:rPr>
        <w:t xml:space="preserve"> permitirá a los maestros aprender nuevas estrategias, implementarlas dentro de sus aulas y recibir comentarios entre sesiones</w:t>
      </w:r>
      <w:r w:rsidR="00CC04CF" w:rsidRPr="009B22A5">
        <w:rPr>
          <w:lang w:val="es-NI"/>
        </w:rPr>
        <w:t>.</w:t>
      </w:r>
    </w:p>
    <w:p w:rsidR="00CC04CF" w:rsidRPr="009B22A5" w:rsidRDefault="00CC04CF" w:rsidP="00CC04CF">
      <w:pPr>
        <w:rPr>
          <w:lang w:val="es-NI"/>
        </w:rPr>
      </w:pPr>
    </w:p>
    <w:p w:rsidR="00CC04CF" w:rsidRPr="00E50545" w:rsidRDefault="009B22A5" w:rsidP="00CC04CF">
      <w:pPr>
        <w:rPr>
          <w:lang w:val="es-NI"/>
        </w:rPr>
      </w:pPr>
      <w:r w:rsidRPr="009B22A5">
        <w:rPr>
          <w:lang w:val="es-NI"/>
        </w:rPr>
        <w:t xml:space="preserve">El cambio de un inicio temprano en Agosto, </w:t>
      </w:r>
      <w:r w:rsidR="00595482" w:rsidRPr="009B22A5">
        <w:rPr>
          <w:lang w:val="es-NI"/>
        </w:rPr>
        <w:t>también</w:t>
      </w:r>
      <w:r w:rsidRPr="009B22A5">
        <w:rPr>
          <w:lang w:val="es-NI"/>
        </w:rPr>
        <w:t xml:space="preserve"> refuerza el Nivel </w:t>
      </w:r>
      <w:r w:rsidR="00CC04CF" w:rsidRPr="009B22A5">
        <w:rPr>
          <w:lang w:val="es-NI"/>
        </w:rPr>
        <w:t xml:space="preserve">5 </w:t>
      </w:r>
      <w:r w:rsidRPr="009B22A5">
        <w:rPr>
          <w:lang w:val="es-NI"/>
        </w:rPr>
        <w:t xml:space="preserve">de </w:t>
      </w:r>
      <w:r w:rsidR="00CC04CF" w:rsidRPr="009B22A5">
        <w:rPr>
          <w:lang w:val="es-NI"/>
        </w:rPr>
        <w:t>autonom</w:t>
      </w:r>
      <w:r w:rsidRPr="009B22A5">
        <w:rPr>
          <w:lang w:val="es-NI"/>
        </w:rPr>
        <w:t>ía</w:t>
      </w:r>
      <w:r w:rsidR="00CC04CF" w:rsidRPr="009B22A5">
        <w:rPr>
          <w:lang w:val="es-NI"/>
        </w:rPr>
        <w:t xml:space="preserve"> </w:t>
      </w:r>
      <w:r>
        <w:rPr>
          <w:lang w:val="es-NI"/>
        </w:rPr>
        <w:t xml:space="preserve">para promover un cambio que al </w:t>
      </w:r>
      <w:r w:rsidR="00CC04CF" w:rsidRPr="009B22A5">
        <w:rPr>
          <w:lang w:val="es-NI"/>
        </w:rPr>
        <w:t>superintendent</w:t>
      </w:r>
      <w:r w:rsidRPr="009B22A5">
        <w:rPr>
          <w:lang w:val="es-NI"/>
        </w:rPr>
        <w:t>e</w:t>
      </w:r>
      <w:r w:rsidR="00CC04CF" w:rsidRPr="009B22A5">
        <w:rPr>
          <w:lang w:val="es-NI"/>
        </w:rPr>
        <w:t xml:space="preserve"> </w:t>
      </w:r>
      <w:r>
        <w:rPr>
          <w:lang w:val="es-NI"/>
        </w:rPr>
        <w:t xml:space="preserve">le gustaría ver </w:t>
      </w:r>
      <w:r w:rsidR="00595482">
        <w:rPr>
          <w:lang w:val="es-NI"/>
        </w:rPr>
        <w:t>eventualmente</w:t>
      </w:r>
      <w:r w:rsidR="00CC04CF" w:rsidRPr="009B22A5">
        <w:rPr>
          <w:lang w:val="es-NI"/>
        </w:rPr>
        <w:t xml:space="preserve"> </w:t>
      </w:r>
      <w:r w:rsidR="00E50545">
        <w:rPr>
          <w:lang w:val="es-NI"/>
        </w:rPr>
        <w:t>en todas las escuelas de todo el distrito</w:t>
      </w:r>
      <w:r w:rsidR="00CC04CF" w:rsidRPr="009B22A5">
        <w:rPr>
          <w:lang w:val="es-NI"/>
        </w:rPr>
        <w:t xml:space="preserve">.  </w:t>
      </w:r>
      <w:r w:rsidR="00E50545" w:rsidRPr="00E50545">
        <w:rPr>
          <w:lang w:val="es-NI"/>
        </w:rPr>
        <w:t>Al demostrar que estos días instruccionales adicionales se correlacionan para aumentar el éxito estudiantil, el distrito puede ayudar a construir el caso para extender este hora</w:t>
      </w:r>
      <w:r w:rsidR="00E50545">
        <w:rPr>
          <w:lang w:val="es-NI"/>
        </w:rPr>
        <w:t>r</w:t>
      </w:r>
      <w:r w:rsidR="00E50545" w:rsidRPr="00E50545">
        <w:rPr>
          <w:lang w:val="es-NI"/>
        </w:rPr>
        <w:t xml:space="preserve">io a </w:t>
      </w:r>
      <w:r w:rsidR="00E50545">
        <w:rPr>
          <w:lang w:val="es-NI"/>
        </w:rPr>
        <w:t xml:space="preserve">otras </w:t>
      </w:r>
      <w:r w:rsidR="00E50545" w:rsidRPr="00E50545">
        <w:rPr>
          <w:lang w:val="es-NI"/>
        </w:rPr>
        <w:t>escuelas</w:t>
      </w:r>
      <w:r w:rsidR="00CC04CF" w:rsidRPr="00E50545">
        <w:rPr>
          <w:lang w:val="es-NI"/>
        </w:rPr>
        <w:t>.</w:t>
      </w:r>
    </w:p>
    <w:p w:rsidR="00CC04CF" w:rsidRPr="00E50545" w:rsidRDefault="00CC04CF" w:rsidP="00CC04CF">
      <w:pPr>
        <w:rPr>
          <w:lang w:val="es-NI"/>
        </w:rPr>
      </w:pPr>
    </w:p>
    <w:p w:rsidR="00CC04CF" w:rsidRPr="00CC04CF" w:rsidRDefault="00E50545" w:rsidP="00CC04CF">
      <w:pPr>
        <w:rPr>
          <w:b/>
          <w:bCs/>
        </w:rPr>
      </w:pPr>
      <w:r>
        <w:rPr>
          <w:b/>
          <w:bCs/>
        </w:rPr>
        <w:t xml:space="preserve">El </w:t>
      </w:r>
      <w:proofErr w:type="spellStart"/>
      <w:r>
        <w:rPr>
          <w:b/>
          <w:bCs/>
        </w:rPr>
        <w:t>calendario</w:t>
      </w:r>
      <w:proofErr w:type="spellEnd"/>
      <w:r>
        <w:rPr>
          <w:b/>
          <w:bCs/>
        </w:rPr>
        <w:t xml:space="preserve"> </w:t>
      </w:r>
      <w:proofErr w:type="spellStart"/>
      <w:r>
        <w:rPr>
          <w:b/>
          <w:bCs/>
        </w:rPr>
        <w:t>propuesto</w:t>
      </w:r>
      <w:proofErr w:type="spellEnd"/>
      <w:r>
        <w:rPr>
          <w:b/>
          <w:bCs/>
        </w:rPr>
        <w:t xml:space="preserve"> </w:t>
      </w:r>
      <w:proofErr w:type="spellStart"/>
      <w:r>
        <w:rPr>
          <w:b/>
          <w:bCs/>
        </w:rPr>
        <w:t>incluye</w:t>
      </w:r>
      <w:proofErr w:type="spellEnd"/>
      <w:r w:rsidR="00CC04CF" w:rsidRPr="00CC04CF">
        <w:rPr>
          <w:b/>
          <w:bCs/>
        </w:rPr>
        <w:t>:</w:t>
      </w:r>
    </w:p>
    <w:p w:rsidR="00CC04CF" w:rsidRPr="00A95F15" w:rsidRDefault="00CC04CF" w:rsidP="00CC04CF">
      <w:pPr>
        <w:numPr>
          <w:ilvl w:val="0"/>
          <w:numId w:val="32"/>
        </w:numPr>
        <w:rPr>
          <w:lang w:val="es-NI"/>
        </w:rPr>
      </w:pPr>
      <w:r w:rsidRPr="00E50545">
        <w:rPr>
          <w:b/>
          <w:bCs/>
          <w:lang w:val="es-NI"/>
        </w:rPr>
        <w:t xml:space="preserve">192 </w:t>
      </w:r>
      <w:r w:rsidR="00E50545" w:rsidRPr="00E50545">
        <w:rPr>
          <w:b/>
          <w:bCs/>
          <w:lang w:val="es-NI"/>
        </w:rPr>
        <w:t xml:space="preserve">días instruccionales  </w:t>
      </w:r>
      <w:r w:rsidR="00E50545" w:rsidRPr="00E50545">
        <w:rPr>
          <w:bCs/>
          <w:lang w:val="es-NI"/>
        </w:rPr>
        <w:t xml:space="preserve">para un total de </w:t>
      </w:r>
      <w:r w:rsidRPr="00E50545">
        <w:rPr>
          <w:b/>
          <w:bCs/>
          <w:lang w:val="es-NI"/>
        </w:rPr>
        <w:t>1401</w:t>
      </w:r>
      <w:r w:rsidRPr="00E50545">
        <w:rPr>
          <w:lang w:val="es-NI"/>
        </w:rPr>
        <w:t xml:space="preserve"> </w:t>
      </w:r>
      <w:r w:rsidRPr="00E50545">
        <w:rPr>
          <w:b/>
          <w:bCs/>
          <w:lang w:val="es-NI"/>
        </w:rPr>
        <w:t>ho</w:t>
      </w:r>
      <w:r w:rsidR="00E50545" w:rsidRPr="00E50545">
        <w:rPr>
          <w:b/>
          <w:bCs/>
          <w:lang w:val="es-NI"/>
        </w:rPr>
        <w:t>ras</w:t>
      </w:r>
      <w:r w:rsidRPr="00E50545">
        <w:rPr>
          <w:lang w:val="es-NI"/>
        </w:rPr>
        <w:t xml:space="preserve">. </w:t>
      </w:r>
      <w:r w:rsidR="00E50545" w:rsidRPr="00E50545">
        <w:rPr>
          <w:lang w:val="es-NI"/>
        </w:rPr>
        <w:t xml:space="preserve">El día escolar del estudiante continuará siendo </w:t>
      </w:r>
      <w:r w:rsidRPr="00E50545">
        <w:rPr>
          <w:lang w:val="es-NI"/>
        </w:rPr>
        <w:t xml:space="preserve">8:00-3:30, </w:t>
      </w:r>
      <w:r w:rsidR="00E50545" w:rsidRPr="00E50545">
        <w:rPr>
          <w:lang w:val="es-NI"/>
        </w:rPr>
        <w:t xml:space="preserve">con una salida temprana cada mes a las </w:t>
      </w:r>
      <w:r w:rsidRPr="00E50545">
        <w:rPr>
          <w:lang w:val="es-NI"/>
        </w:rPr>
        <w:t xml:space="preserve">12:15 </w:t>
      </w:r>
      <w:r w:rsidR="00E50545" w:rsidRPr="00E50545">
        <w:rPr>
          <w:lang w:val="es-NI"/>
        </w:rPr>
        <w:t>para desarrollo profesional docente</w:t>
      </w:r>
      <w:r w:rsidR="00E50545">
        <w:rPr>
          <w:lang w:val="es-NI"/>
        </w:rPr>
        <w:t xml:space="preserve">.  </w:t>
      </w:r>
      <w:r w:rsidR="00E50545" w:rsidRPr="00A95F15">
        <w:rPr>
          <w:lang w:val="es-NI"/>
        </w:rPr>
        <w:t>Los estudiantes comenzarán la escuela siete</w:t>
      </w:r>
      <w:r w:rsidRPr="00A95F15">
        <w:rPr>
          <w:lang w:val="es-NI"/>
        </w:rPr>
        <w:t xml:space="preserve"> (7) d</w:t>
      </w:r>
      <w:r w:rsidR="00E50545" w:rsidRPr="00A95F15">
        <w:rPr>
          <w:lang w:val="es-NI"/>
        </w:rPr>
        <w:t>ías antes del resto del distrito</w:t>
      </w:r>
      <w:r w:rsidRPr="00A95F15">
        <w:rPr>
          <w:lang w:val="es-NI"/>
        </w:rPr>
        <w:t xml:space="preserve">. </w:t>
      </w:r>
      <w:r w:rsidR="00A95F15" w:rsidRPr="00DB28A8">
        <w:rPr>
          <w:lang w:val="es-MX"/>
        </w:rPr>
        <w:t>En</w:t>
      </w:r>
      <w:r w:rsidRPr="00DB28A8">
        <w:rPr>
          <w:lang w:val="es-MX"/>
        </w:rPr>
        <w:t xml:space="preserve"> 2017-18, </w:t>
      </w:r>
      <w:r w:rsidR="00A95F15" w:rsidRPr="00DB28A8">
        <w:rPr>
          <w:lang w:val="es-MX"/>
        </w:rPr>
        <w:t xml:space="preserve">los </w:t>
      </w:r>
      <w:r w:rsidR="00595482" w:rsidRPr="00DB28A8">
        <w:rPr>
          <w:lang w:val="es-MX"/>
        </w:rPr>
        <w:t>estudiantes</w:t>
      </w:r>
      <w:r w:rsidR="00A95F15" w:rsidRPr="00DB28A8">
        <w:rPr>
          <w:lang w:val="es-MX"/>
        </w:rPr>
        <w:t xml:space="preserve"> de </w:t>
      </w:r>
      <w:r w:rsidRPr="00DB28A8">
        <w:rPr>
          <w:lang w:val="es-MX"/>
        </w:rPr>
        <w:t xml:space="preserve">Parker </w:t>
      </w:r>
      <w:r w:rsidR="00A95F15" w:rsidRPr="00DB28A8">
        <w:rPr>
          <w:lang w:val="es-MX"/>
        </w:rPr>
        <w:t>comenzarán en Agosto del</w:t>
      </w:r>
      <w:r w:rsidRPr="00DB28A8">
        <w:rPr>
          <w:lang w:val="es-MX"/>
        </w:rPr>
        <w:t xml:space="preserve"> 17.  </w:t>
      </w:r>
      <w:r w:rsidRPr="00A95F15">
        <w:rPr>
          <w:lang w:val="es-NI"/>
        </w:rPr>
        <w:t xml:space="preserve">Parker </w:t>
      </w:r>
      <w:r w:rsidR="00A95F15" w:rsidRPr="00A95F15">
        <w:rPr>
          <w:lang w:val="es-NI"/>
        </w:rPr>
        <w:t>continuará operando durante las vacaciones de Febrero debido a que ha estado desde comienzos del plan de recuperación</w:t>
      </w:r>
      <w:r w:rsidR="00A95F15">
        <w:rPr>
          <w:lang w:val="es-NI"/>
        </w:rPr>
        <w:t>.</w:t>
      </w:r>
    </w:p>
    <w:p w:rsidR="00CC04CF" w:rsidRPr="009A0AA4" w:rsidRDefault="00DA208F" w:rsidP="00CC04CF">
      <w:pPr>
        <w:numPr>
          <w:ilvl w:val="0"/>
          <w:numId w:val="32"/>
        </w:numPr>
        <w:rPr>
          <w:lang w:val="es-NI"/>
        </w:rPr>
      </w:pPr>
      <w:r w:rsidRPr="00DA208F">
        <w:rPr>
          <w:b/>
          <w:bCs/>
          <w:lang w:val="es-NI"/>
        </w:rPr>
        <w:lastRenderedPageBreak/>
        <w:t>Hasta</w:t>
      </w:r>
      <w:r w:rsidR="00CC04CF" w:rsidRPr="00DA208F">
        <w:rPr>
          <w:b/>
          <w:bCs/>
          <w:lang w:val="es-NI"/>
        </w:rPr>
        <w:t xml:space="preserve"> 18 d</w:t>
      </w:r>
      <w:r w:rsidRPr="00DA208F">
        <w:rPr>
          <w:b/>
          <w:bCs/>
          <w:lang w:val="es-NI"/>
        </w:rPr>
        <w:t>ías para los maestros para que participen en desarrollo profesional y actividades de participaci</w:t>
      </w:r>
      <w:r>
        <w:rPr>
          <w:b/>
          <w:bCs/>
          <w:lang w:val="es-NI"/>
        </w:rPr>
        <w:t>ón familiar</w:t>
      </w:r>
      <w:r w:rsidR="00CC04CF" w:rsidRPr="00DA208F">
        <w:rPr>
          <w:lang w:val="es-NI"/>
        </w:rPr>
        <w:t xml:space="preserve">. </w:t>
      </w:r>
      <w:r w:rsidRPr="00DA208F">
        <w:rPr>
          <w:lang w:val="es-NI"/>
        </w:rPr>
        <w:t>En</w:t>
      </w:r>
      <w:r w:rsidR="00CC04CF" w:rsidRPr="00DA208F">
        <w:rPr>
          <w:lang w:val="es-NI"/>
        </w:rPr>
        <w:t xml:space="preserve"> 2017-18, </w:t>
      </w:r>
      <w:r w:rsidRPr="00DA208F">
        <w:rPr>
          <w:lang w:val="es-NI"/>
        </w:rPr>
        <w:t>catorce de estos serán días de desarrollo docente profesional</w:t>
      </w:r>
      <w:r w:rsidR="00CC04CF" w:rsidRPr="00DA208F">
        <w:rPr>
          <w:lang w:val="es-NI"/>
        </w:rPr>
        <w:t xml:space="preserve">, </w:t>
      </w:r>
      <w:r w:rsidRPr="00DA208F">
        <w:rPr>
          <w:lang w:val="es-NI"/>
        </w:rPr>
        <w:t>y el recordatorio puede ser para d</w:t>
      </w:r>
      <w:r>
        <w:rPr>
          <w:lang w:val="es-NI"/>
        </w:rPr>
        <w:t>ías parciales para actividades de compromiso familiar que agregarán hasta cuatro días</w:t>
      </w:r>
      <w:r w:rsidR="00CC04CF" w:rsidRPr="00DA208F">
        <w:rPr>
          <w:lang w:val="es-NI"/>
        </w:rPr>
        <w:t xml:space="preserve">.  </w:t>
      </w:r>
      <w:r w:rsidRPr="00DA208F">
        <w:rPr>
          <w:lang w:val="es-NI"/>
        </w:rPr>
        <w:t>El distrito y escuela son confidentes que este compromiso será suficiente para abordar las necesidades de los docentes</w:t>
      </w:r>
      <w:r w:rsidR="00CC04CF" w:rsidRPr="00DA208F">
        <w:rPr>
          <w:lang w:val="es-NI"/>
        </w:rPr>
        <w:t xml:space="preserve">.  </w:t>
      </w:r>
      <w:r w:rsidR="009A0AA4">
        <w:rPr>
          <w:lang w:val="es-NI"/>
        </w:rPr>
        <w:t xml:space="preserve">Adicionalmente estos días de </w:t>
      </w:r>
      <w:r w:rsidR="00595482">
        <w:rPr>
          <w:lang w:val="es-NI"/>
        </w:rPr>
        <w:t>desarrollo</w:t>
      </w:r>
      <w:r w:rsidR="009A0AA4">
        <w:rPr>
          <w:lang w:val="es-NI"/>
        </w:rPr>
        <w:t xml:space="preserve"> profesional</w:t>
      </w:r>
      <w:r w:rsidR="00CC04CF" w:rsidRPr="009A0AA4">
        <w:rPr>
          <w:lang w:val="es-NI"/>
        </w:rPr>
        <w:t xml:space="preserve">, </w:t>
      </w:r>
      <w:r w:rsidR="009A0AA4" w:rsidRPr="009A0AA4">
        <w:rPr>
          <w:lang w:val="es-NI"/>
        </w:rPr>
        <w:t>a los maestros se le continuará proporcionando</w:t>
      </w:r>
      <w:r w:rsidR="00CC04CF" w:rsidRPr="009A0AA4">
        <w:rPr>
          <w:lang w:val="es-NI"/>
        </w:rPr>
        <w:t xml:space="preserve"> 175 minut</w:t>
      </w:r>
      <w:r w:rsidR="009A0AA4" w:rsidRPr="009A0AA4">
        <w:rPr>
          <w:lang w:val="es-NI"/>
        </w:rPr>
        <w:t>o</w:t>
      </w:r>
      <w:r w:rsidR="00CC04CF" w:rsidRPr="009A0AA4">
        <w:rPr>
          <w:lang w:val="es-NI"/>
        </w:rPr>
        <w:t xml:space="preserve">s </w:t>
      </w:r>
      <w:r w:rsidR="009A0AA4" w:rsidRPr="009A0AA4">
        <w:rPr>
          <w:lang w:val="es-NI"/>
        </w:rPr>
        <w:t>de tiempo de preparaci</w:t>
      </w:r>
      <w:r w:rsidR="009A0AA4">
        <w:rPr>
          <w:lang w:val="es-NI"/>
        </w:rPr>
        <w:t xml:space="preserve">ón y </w:t>
      </w:r>
      <w:r w:rsidR="00CC04CF" w:rsidRPr="009A0AA4">
        <w:rPr>
          <w:lang w:val="es-NI"/>
        </w:rPr>
        <w:t>90 minut</w:t>
      </w:r>
      <w:r w:rsidR="009A0AA4">
        <w:rPr>
          <w:lang w:val="es-NI"/>
        </w:rPr>
        <w:t>o</w:t>
      </w:r>
      <w:r w:rsidR="00CC04CF" w:rsidRPr="009A0AA4">
        <w:rPr>
          <w:lang w:val="es-NI"/>
        </w:rPr>
        <w:t xml:space="preserve">s </w:t>
      </w:r>
      <w:r w:rsidR="009A0AA4">
        <w:rPr>
          <w:lang w:val="es-NI"/>
        </w:rPr>
        <w:t>de tiempo de planeamiento común</w:t>
      </w:r>
      <w:r w:rsidR="00CC04CF" w:rsidRPr="009A0AA4">
        <w:rPr>
          <w:lang w:val="es-NI"/>
        </w:rPr>
        <w:t xml:space="preserve"> p</w:t>
      </w:r>
      <w:r w:rsidR="009A0AA4">
        <w:rPr>
          <w:lang w:val="es-NI"/>
        </w:rPr>
        <w:t>o</w:t>
      </w:r>
      <w:r w:rsidR="00CC04CF" w:rsidRPr="009A0AA4">
        <w:rPr>
          <w:lang w:val="es-NI"/>
        </w:rPr>
        <w:t xml:space="preserve">r </w:t>
      </w:r>
      <w:r w:rsidR="009A0AA4">
        <w:rPr>
          <w:lang w:val="es-NI"/>
        </w:rPr>
        <w:t>cinco-días a la semana</w:t>
      </w:r>
      <w:r w:rsidR="00CC04CF" w:rsidRPr="009A0AA4">
        <w:rPr>
          <w:lang w:val="es-NI"/>
        </w:rPr>
        <w:t xml:space="preserve">, </w:t>
      </w:r>
      <w:r w:rsidR="009A0AA4">
        <w:rPr>
          <w:lang w:val="es-NI"/>
        </w:rPr>
        <w:t>así como también reuniones mensuales de desarrollo profesional de medio-día</w:t>
      </w:r>
      <w:r w:rsidR="00CC04CF" w:rsidRPr="009A0AA4">
        <w:rPr>
          <w:lang w:val="es-NI"/>
        </w:rPr>
        <w:t xml:space="preserve">.  </w:t>
      </w:r>
    </w:p>
    <w:p w:rsidR="00CC04CF" w:rsidRPr="009A0AA4" w:rsidRDefault="009A0AA4" w:rsidP="00CC04CF">
      <w:pPr>
        <w:numPr>
          <w:ilvl w:val="0"/>
          <w:numId w:val="32"/>
        </w:numPr>
        <w:rPr>
          <w:lang w:val="es-NI"/>
        </w:rPr>
      </w:pPr>
      <w:r w:rsidRPr="009A0AA4">
        <w:rPr>
          <w:lang w:val="es-NI"/>
        </w:rPr>
        <w:t>Las oportunidades de aprendizaje de verano ofrecidas p</w:t>
      </w:r>
      <w:r>
        <w:rPr>
          <w:lang w:val="es-NI"/>
        </w:rPr>
        <w:t>or el distrito para alumnos específicos</w:t>
      </w:r>
      <w:r w:rsidR="00CC04CF" w:rsidRPr="009A0AA4">
        <w:rPr>
          <w:lang w:val="es-NI"/>
        </w:rPr>
        <w:t xml:space="preserve">.  </w:t>
      </w:r>
    </w:p>
    <w:p w:rsidR="00CC04CF" w:rsidRPr="009A0AA4" w:rsidRDefault="00CC04CF" w:rsidP="00CC04CF">
      <w:pPr>
        <w:rPr>
          <w:b/>
          <w:bCs/>
          <w:lang w:val="es-NI"/>
        </w:rPr>
      </w:pPr>
    </w:p>
    <w:p w:rsidR="00CC04CF" w:rsidRPr="009A0AA4" w:rsidRDefault="009A0AA4" w:rsidP="00CC04CF">
      <w:pPr>
        <w:rPr>
          <w:b/>
          <w:bCs/>
          <w:lang w:val="es-NI"/>
        </w:rPr>
      </w:pPr>
      <w:r w:rsidRPr="009A0AA4">
        <w:rPr>
          <w:b/>
          <w:bCs/>
          <w:lang w:val="es-NI"/>
        </w:rPr>
        <w:t>Cambios al lenguaje/contenido existente en el plan de recuperaci</w:t>
      </w:r>
      <w:r>
        <w:rPr>
          <w:b/>
          <w:bCs/>
          <w:lang w:val="es-NI"/>
        </w:rPr>
        <w:t>ón relacionados con estos esfuerzos</w:t>
      </w:r>
    </w:p>
    <w:p w:rsidR="00CC04CF" w:rsidRPr="00DB28A8" w:rsidRDefault="00CC04CF" w:rsidP="00CC04CF">
      <w:pPr>
        <w:rPr>
          <w:b/>
          <w:bCs/>
          <w:lang w:val="es-MX"/>
        </w:rPr>
      </w:pPr>
      <w:r w:rsidRPr="00DB28A8">
        <w:rPr>
          <w:b/>
          <w:bCs/>
          <w:lang w:val="es-MX"/>
        </w:rPr>
        <w:t xml:space="preserve"> </w:t>
      </w:r>
    </w:p>
    <w:p w:rsidR="00CC04CF" w:rsidRPr="00DE4FE2" w:rsidRDefault="009A0AA4" w:rsidP="00CC04CF">
      <w:pPr>
        <w:rPr>
          <w:lang w:val="es-NI"/>
        </w:rPr>
      </w:pPr>
      <w:r w:rsidRPr="009A0AA4">
        <w:rPr>
          <w:lang w:val="es-NI"/>
        </w:rPr>
        <w:t>Iniciativa</w:t>
      </w:r>
      <w:r w:rsidR="00CC04CF" w:rsidRPr="009A0AA4">
        <w:rPr>
          <w:lang w:val="es-NI"/>
        </w:rPr>
        <w:t xml:space="preserve"> 1.2 </w:t>
      </w:r>
      <w:r w:rsidRPr="009A0AA4">
        <w:rPr>
          <w:lang w:val="es-NI"/>
        </w:rPr>
        <w:t xml:space="preserve">en el plan de recuperación de </w:t>
      </w:r>
      <w:r w:rsidR="00CC04CF" w:rsidRPr="009A0AA4">
        <w:rPr>
          <w:lang w:val="es-NI"/>
        </w:rPr>
        <w:t xml:space="preserve">Parker </w:t>
      </w:r>
      <w:r w:rsidRPr="009A0AA4">
        <w:rPr>
          <w:lang w:val="es-NI"/>
        </w:rPr>
        <w:t>el cual actualmente dice</w:t>
      </w:r>
      <w:r w:rsidR="00CC04CF" w:rsidRPr="009A0AA4">
        <w:rPr>
          <w:lang w:val="es-NI"/>
        </w:rPr>
        <w:t xml:space="preserve"> </w:t>
      </w:r>
      <w:r w:rsidR="00CC04CF" w:rsidRPr="009A0AA4">
        <w:rPr>
          <w:i/>
          <w:iCs/>
          <w:lang w:val="es-NI"/>
        </w:rPr>
        <w:t>“</w:t>
      </w:r>
      <w:r w:rsidRPr="009A0AA4">
        <w:rPr>
          <w:i/>
          <w:iCs/>
          <w:lang w:val="es-NI"/>
        </w:rPr>
        <w:t xml:space="preserve">Ofrecer entrenamiento para los principales docentes en los grados </w:t>
      </w:r>
      <w:r w:rsidR="00CC04CF" w:rsidRPr="009A0AA4">
        <w:rPr>
          <w:i/>
          <w:iCs/>
          <w:lang w:val="es-NI"/>
        </w:rPr>
        <w:t xml:space="preserve">pre-K-5 </w:t>
      </w:r>
      <w:r w:rsidRPr="009A0AA4">
        <w:rPr>
          <w:i/>
          <w:iCs/>
          <w:lang w:val="es-NI"/>
        </w:rPr>
        <w:t xml:space="preserve">durante el verano y durante el año escolar </w:t>
      </w:r>
      <w:r>
        <w:rPr>
          <w:i/>
          <w:iCs/>
          <w:lang w:val="es-NI"/>
        </w:rPr>
        <w:t>s</w:t>
      </w:r>
      <w:r w:rsidRPr="009A0AA4">
        <w:rPr>
          <w:i/>
          <w:iCs/>
          <w:lang w:val="es-NI"/>
        </w:rPr>
        <w:t xml:space="preserve">obre </w:t>
      </w:r>
      <w:r>
        <w:rPr>
          <w:i/>
          <w:iCs/>
          <w:lang w:val="es-NI"/>
        </w:rPr>
        <w:t xml:space="preserve">las </w:t>
      </w:r>
      <w:r w:rsidRPr="009A0AA4">
        <w:rPr>
          <w:i/>
          <w:iCs/>
          <w:lang w:val="es-NI"/>
        </w:rPr>
        <w:t>mejores prácticas basadas en la evidencia para proporcionar instrucción de nivel I en ELA y matemáticas</w:t>
      </w:r>
      <w:r w:rsidR="00CC04CF" w:rsidRPr="009A0AA4">
        <w:rPr>
          <w:i/>
          <w:iCs/>
          <w:lang w:val="es-NI"/>
        </w:rPr>
        <w:t xml:space="preserve">. </w:t>
      </w:r>
      <w:r w:rsidRPr="009A0AA4">
        <w:rPr>
          <w:i/>
          <w:iCs/>
          <w:lang w:val="es-NI"/>
        </w:rPr>
        <w:t>Ofrecer cuatro semanas de entrenamiento para todos los maestros de asignaturas principales en los grados</w:t>
      </w:r>
      <w:r w:rsidR="00CC04CF" w:rsidRPr="009A0AA4">
        <w:rPr>
          <w:i/>
          <w:iCs/>
          <w:lang w:val="es-NI"/>
        </w:rPr>
        <w:t xml:space="preserve"> pre-K-5 </w:t>
      </w:r>
      <w:r w:rsidRPr="009A0AA4">
        <w:rPr>
          <w:i/>
          <w:iCs/>
          <w:lang w:val="es-NI"/>
        </w:rPr>
        <w:t>durante el verano en un instituto guía de verano en el cual los maestros recibir</w:t>
      </w:r>
      <w:r>
        <w:rPr>
          <w:i/>
          <w:iCs/>
          <w:lang w:val="es-NI"/>
        </w:rPr>
        <w:t xml:space="preserve">án desarrollo profesional en el Nivel </w:t>
      </w:r>
      <w:r w:rsidR="00CC04CF" w:rsidRPr="009A0AA4">
        <w:rPr>
          <w:i/>
          <w:iCs/>
          <w:lang w:val="es-NI"/>
        </w:rPr>
        <w:t xml:space="preserve">I </w:t>
      </w:r>
      <w:r>
        <w:rPr>
          <w:i/>
          <w:iCs/>
          <w:lang w:val="es-NI"/>
        </w:rPr>
        <w:t>de instrucción por medio día y enseñar a los alumnos que se esfuerzan en la escuela de verano para la otra mitad</w:t>
      </w:r>
      <w:r w:rsidR="00CC04CF" w:rsidRPr="009A0AA4">
        <w:rPr>
          <w:i/>
          <w:iCs/>
          <w:lang w:val="es-NI"/>
        </w:rPr>
        <w:t xml:space="preserve">.  </w:t>
      </w:r>
      <w:r w:rsidR="00CC04CF" w:rsidRPr="00DE4FE2">
        <w:rPr>
          <w:i/>
          <w:iCs/>
          <w:lang w:val="es-NI"/>
        </w:rPr>
        <w:t>Identif</w:t>
      </w:r>
      <w:r w:rsidRPr="00DE4FE2">
        <w:rPr>
          <w:i/>
          <w:iCs/>
          <w:lang w:val="es-NI"/>
        </w:rPr>
        <w:t xml:space="preserve">icar a los estudiantes de bajo rendimiento para el programa basado </w:t>
      </w:r>
      <w:r w:rsidR="00DE4FE2" w:rsidRPr="00DE4FE2">
        <w:rPr>
          <w:i/>
          <w:iCs/>
          <w:lang w:val="es-NI"/>
        </w:rPr>
        <w:t xml:space="preserve">a mitad-de-año </w:t>
      </w:r>
      <w:r w:rsidR="00CC04CF" w:rsidRPr="00DE4FE2">
        <w:rPr>
          <w:i/>
          <w:iCs/>
          <w:lang w:val="es-NI"/>
        </w:rPr>
        <w:t xml:space="preserve">(MOY) </w:t>
      </w:r>
      <w:r w:rsidR="00DE4FE2" w:rsidRPr="00DE4FE2">
        <w:rPr>
          <w:i/>
          <w:iCs/>
          <w:lang w:val="es-NI"/>
        </w:rPr>
        <w:t>y el fin-de-año</w:t>
      </w:r>
      <w:r w:rsidR="00CC04CF" w:rsidRPr="00DE4FE2">
        <w:rPr>
          <w:i/>
          <w:iCs/>
          <w:lang w:val="es-NI"/>
        </w:rPr>
        <w:t xml:space="preserve"> (EOY) </w:t>
      </w:r>
      <w:r w:rsidR="00DE4FE2" w:rsidRPr="00DE4FE2">
        <w:rPr>
          <w:i/>
          <w:iCs/>
          <w:lang w:val="es-NI"/>
        </w:rPr>
        <w:t xml:space="preserve">datos de logros </w:t>
      </w:r>
      <w:r w:rsidR="00DE4FE2">
        <w:rPr>
          <w:i/>
          <w:iCs/>
          <w:lang w:val="es-NI"/>
        </w:rPr>
        <w:t>de estudiantes</w:t>
      </w:r>
      <w:r w:rsidR="00CC04CF" w:rsidRPr="00DE4FE2">
        <w:rPr>
          <w:i/>
          <w:iCs/>
          <w:lang w:val="es-NI"/>
        </w:rPr>
        <w:t>, inclu</w:t>
      </w:r>
      <w:r w:rsidR="00DE4FE2">
        <w:rPr>
          <w:i/>
          <w:iCs/>
          <w:lang w:val="es-NI"/>
        </w:rPr>
        <w:t xml:space="preserve">yendo datos de </w:t>
      </w:r>
      <w:r w:rsidR="00CC04CF" w:rsidRPr="00DE4FE2">
        <w:rPr>
          <w:i/>
          <w:iCs/>
          <w:lang w:val="es-NI"/>
        </w:rPr>
        <w:t xml:space="preserve">Galileo </w:t>
      </w:r>
      <w:r w:rsidR="00DE4FE2">
        <w:rPr>
          <w:i/>
          <w:iCs/>
          <w:lang w:val="es-NI"/>
        </w:rPr>
        <w:t>y</w:t>
      </w:r>
      <w:r w:rsidR="00CC04CF" w:rsidRPr="00DE4FE2">
        <w:rPr>
          <w:i/>
          <w:iCs/>
          <w:lang w:val="es-NI"/>
        </w:rPr>
        <w:t xml:space="preserve"> MCAS, </w:t>
      </w:r>
      <w:r w:rsidR="00DE4FE2">
        <w:rPr>
          <w:i/>
          <w:iCs/>
          <w:lang w:val="es-NI"/>
        </w:rPr>
        <w:t xml:space="preserve">y </w:t>
      </w:r>
      <w:r w:rsidR="00595482">
        <w:rPr>
          <w:i/>
          <w:iCs/>
          <w:lang w:val="es-NI"/>
        </w:rPr>
        <w:t>rendimiento</w:t>
      </w:r>
      <w:r w:rsidR="00CC04CF" w:rsidRPr="00DE4FE2">
        <w:rPr>
          <w:i/>
          <w:iCs/>
          <w:lang w:val="es-NI"/>
        </w:rPr>
        <w:t>”</w:t>
      </w:r>
      <w:r w:rsidR="00DE4FE2">
        <w:rPr>
          <w:lang w:val="es-NI"/>
        </w:rPr>
        <w:t xml:space="preserve">  (páginas</w:t>
      </w:r>
      <w:r w:rsidR="00CC04CF" w:rsidRPr="00DE4FE2">
        <w:rPr>
          <w:lang w:val="es-NI"/>
        </w:rPr>
        <w:t xml:space="preserve"> 8-9)</w:t>
      </w:r>
    </w:p>
    <w:p w:rsidR="00CC04CF" w:rsidRPr="00DE4FE2" w:rsidRDefault="00CC04CF" w:rsidP="00CC04CF">
      <w:pPr>
        <w:rPr>
          <w:lang w:val="es-NI"/>
        </w:rPr>
      </w:pPr>
    </w:p>
    <w:p w:rsidR="00CC04CF" w:rsidRPr="00DE4FE2" w:rsidRDefault="00DE4FE2" w:rsidP="00CC04CF">
      <w:pPr>
        <w:rPr>
          <w:b/>
          <w:lang w:val="es-NI"/>
        </w:rPr>
      </w:pPr>
      <w:r w:rsidRPr="00DE4FE2">
        <w:rPr>
          <w:b/>
          <w:lang w:val="es-NI"/>
        </w:rPr>
        <w:t>El cambio prop</w:t>
      </w:r>
      <w:r>
        <w:rPr>
          <w:b/>
          <w:lang w:val="es-NI"/>
        </w:rPr>
        <w:t xml:space="preserve">uesto al plan de </w:t>
      </w:r>
      <w:r w:rsidR="00595482">
        <w:rPr>
          <w:b/>
          <w:lang w:val="es-NI"/>
        </w:rPr>
        <w:t>recuperación</w:t>
      </w:r>
      <w:r>
        <w:rPr>
          <w:b/>
          <w:lang w:val="es-NI"/>
        </w:rPr>
        <w:t xml:space="preserve"> e</w:t>
      </w:r>
      <w:r w:rsidRPr="00DE4FE2">
        <w:rPr>
          <w:b/>
          <w:lang w:val="es-NI"/>
        </w:rPr>
        <w:t xml:space="preserve">nmendaría </w:t>
      </w:r>
      <w:r>
        <w:rPr>
          <w:b/>
          <w:lang w:val="es-NI"/>
        </w:rPr>
        <w:t>esta sección para declarar</w:t>
      </w:r>
      <w:r w:rsidR="00CC04CF" w:rsidRPr="00DE4FE2">
        <w:rPr>
          <w:b/>
          <w:lang w:val="es-NI"/>
        </w:rPr>
        <w:t xml:space="preserve">: </w:t>
      </w:r>
    </w:p>
    <w:p w:rsidR="00CC04CF" w:rsidRPr="00DE4FE2" w:rsidRDefault="00CC04CF" w:rsidP="00DE4FE2">
      <w:pPr>
        <w:numPr>
          <w:ilvl w:val="0"/>
          <w:numId w:val="33"/>
        </w:numPr>
        <w:rPr>
          <w:lang w:val="es-NI"/>
        </w:rPr>
      </w:pPr>
      <w:r w:rsidRPr="00DE4FE2">
        <w:rPr>
          <w:lang w:val="es-NI"/>
        </w:rPr>
        <w:t>Pro</w:t>
      </w:r>
      <w:r w:rsidR="00DE4FE2" w:rsidRPr="00DE4FE2">
        <w:rPr>
          <w:lang w:val="es-NI"/>
        </w:rPr>
        <w:t>porcionar entrenamiento para los maestros de asignaturas principales, de grados</w:t>
      </w:r>
      <w:r w:rsidRPr="00DE4FE2">
        <w:rPr>
          <w:lang w:val="es-NI"/>
        </w:rPr>
        <w:t xml:space="preserve"> pre-K-5 </w:t>
      </w:r>
      <w:r w:rsidR="00DE4FE2" w:rsidRPr="00DE4FE2">
        <w:rPr>
          <w:lang w:val="es-NI"/>
        </w:rPr>
        <w:t xml:space="preserve">durante el año escolar </w:t>
      </w:r>
      <w:r w:rsidR="00DE4FE2">
        <w:rPr>
          <w:lang w:val="es-NI"/>
        </w:rPr>
        <w:t>con m</w:t>
      </w:r>
      <w:r w:rsidR="00DE4FE2" w:rsidRPr="00DE4FE2">
        <w:rPr>
          <w:lang w:val="es-NI"/>
        </w:rPr>
        <w:t>ejores prácticas basadas en la evidencia para proporcionar instrucción de Nivel 1 en ELA y matemáticas</w:t>
      </w:r>
      <w:r w:rsidRPr="00DE4FE2">
        <w:rPr>
          <w:lang w:val="es-NI"/>
        </w:rPr>
        <w:t xml:space="preserve">.  </w:t>
      </w:r>
      <w:r w:rsidR="00DE4FE2">
        <w:rPr>
          <w:lang w:val="es-NI"/>
        </w:rPr>
        <w:t>Proporcionar al menos catorce</w:t>
      </w:r>
      <w:r w:rsidRPr="00DE4FE2">
        <w:rPr>
          <w:lang w:val="es-NI"/>
        </w:rPr>
        <w:t xml:space="preserve"> (14) </w:t>
      </w:r>
      <w:r w:rsidR="00595482" w:rsidRPr="00DE4FE2">
        <w:rPr>
          <w:lang w:val="es-NI"/>
        </w:rPr>
        <w:t>días</w:t>
      </w:r>
      <w:r w:rsidR="00DE4FE2" w:rsidRPr="00DE4FE2">
        <w:rPr>
          <w:lang w:val="es-NI"/>
        </w:rPr>
        <w:t xml:space="preserve"> enteros de entrenamiento para todos los maestros de asignaturas principales</w:t>
      </w:r>
      <w:r w:rsidR="00DE4FE2">
        <w:rPr>
          <w:lang w:val="es-NI"/>
        </w:rPr>
        <w:t xml:space="preserve"> de grados </w:t>
      </w:r>
      <w:r w:rsidRPr="00DE4FE2">
        <w:rPr>
          <w:lang w:val="es-NI"/>
        </w:rPr>
        <w:t xml:space="preserve">pre-K-5.  </w:t>
      </w:r>
      <w:r w:rsidR="00DE4FE2" w:rsidRPr="00DE4FE2">
        <w:rPr>
          <w:lang w:val="es-NI"/>
        </w:rPr>
        <w:t xml:space="preserve">Ofrecer programa de verano de forma que lo posicionará como una extensión </w:t>
      </w:r>
      <w:r w:rsidR="00DE4FE2">
        <w:rPr>
          <w:lang w:val="es-NI"/>
        </w:rPr>
        <w:t xml:space="preserve">sin contra tiempos </w:t>
      </w:r>
      <w:r w:rsidR="00DE4FE2" w:rsidRPr="00DE4FE2">
        <w:rPr>
          <w:lang w:val="es-NI"/>
        </w:rPr>
        <w:t>del año escolar para aquellos alumnos que más necesitan de tiempo adicional en el aprendizaje</w:t>
      </w:r>
      <w:r w:rsidRPr="00DE4FE2">
        <w:rPr>
          <w:lang w:val="es-NI"/>
        </w:rPr>
        <w:t xml:space="preserve">.  </w:t>
      </w:r>
    </w:p>
    <w:p w:rsidR="00CC04CF" w:rsidRPr="00DE4FE2" w:rsidRDefault="00CC04CF" w:rsidP="00CC04CF">
      <w:pPr>
        <w:rPr>
          <w:b/>
          <w:bCs/>
          <w:lang w:val="es-NI"/>
        </w:rPr>
      </w:pPr>
    </w:p>
    <w:p w:rsidR="00CC04CF" w:rsidRPr="00F85DFA" w:rsidRDefault="00CC04CF" w:rsidP="00CC04CF">
      <w:pPr>
        <w:rPr>
          <w:lang w:val="es-NI"/>
        </w:rPr>
      </w:pPr>
      <w:r w:rsidRPr="00DE4FE2">
        <w:rPr>
          <w:lang w:val="es-NI"/>
        </w:rPr>
        <w:t>Ini</w:t>
      </w:r>
      <w:r w:rsidR="00DE4FE2" w:rsidRPr="00DE4FE2">
        <w:rPr>
          <w:lang w:val="es-NI"/>
        </w:rPr>
        <w:t>ciativa 2.2 también dice que la escuela</w:t>
      </w:r>
      <w:r w:rsidRPr="00DE4FE2">
        <w:rPr>
          <w:b/>
          <w:bCs/>
          <w:lang w:val="es-NI"/>
        </w:rPr>
        <w:t xml:space="preserve"> </w:t>
      </w:r>
      <w:r w:rsidRPr="00DE4FE2">
        <w:rPr>
          <w:b/>
          <w:bCs/>
          <w:i/>
          <w:iCs/>
          <w:lang w:val="es-NI"/>
        </w:rPr>
        <w:t>“</w:t>
      </w:r>
      <w:r w:rsidRPr="00DE4FE2">
        <w:rPr>
          <w:i/>
          <w:iCs/>
          <w:lang w:val="es-NI"/>
        </w:rPr>
        <w:t>Extend</w:t>
      </w:r>
      <w:r w:rsidR="00DE4FE2" w:rsidRPr="00DE4FE2">
        <w:rPr>
          <w:i/>
          <w:iCs/>
          <w:lang w:val="es-NI"/>
        </w:rPr>
        <w:t xml:space="preserve">erá el año escolar para los maestros hasta en </w:t>
      </w:r>
      <w:r w:rsidRPr="00DE4FE2">
        <w:rPr>
          <w:i/>
          <w:iCs/>
          <w:lang w:val="es-NI"/>
        </w:rPr>
        <w:t xml:space="preserve">185 </w:t>
      </w:r>
      <w:r w:rsidR="00DE4FE2" w:rsidRPr="00DE4FE2">
        <w:rPr>
          <w:i/>
          <w:iCs/>
          <w:lang w:val="es-NI"/>
        </w:rPr>
        <w:t>días instruccionales con estudiantes asistiendo por</w:t>
      </w:r>
      <w:r w:rsidRPr="00DE4FE2">
        <w:rPr>
          <w:i/>
          <w:iCs/>
          <w:lang w:val="es-NI"/>
        </w:rPr>
        <w:t xml:space="preserve"> 7.5 hor</w:t>
      </w:r>
      <w:r w:rsidR="00DE4FE2" w:rsidRPr="00DE4FE2">
        <w:rPr>
          <w:i/>
          <w:iCs/>
          <w:lang w:val="es-NI"/>
        </w:rPr>
        <w:t>a</w:t>
      </w:r>
      <w:r w:rsidRPr="00DE4FE2">
        <w:rPr>
          <w:i/>
          <w:iCs/>
          <w:lang w:val="es-NI"/>
        </w:rPr>
        <w:t>s; p</w:t>
      </w:r>
      <w:r w:rsidR="00DE4FE2" w:rsidRPr="00DE4FE2">
        <w:rPr>
          <w:i/>
          <w:iCs/>
          <w:lang w:val="es-NI"/>
        </w:rPr>
        <w:t>or día enteros de escuela (4 ho</w:t>
      </w:r>
      <w:r w:rsidRPr="00DE4FE2">
        <w:rPr>
          <w:i/>
          <w:iCs/>
          <w:lang w:val="es-NI"/>
        </w:rPr>
        <w:t>r</w:t>
      </w:r>
      <w:r w:rsidR="00DE4FE2" w:rsidRPr="00DE4FE2">
        <w:rPr>
          <w:i/>
          <w:iCs/>
          <w:lang w:val="es-NI"/>
        </w:rPr>
        <w:t>a</w:t>
      </w:r>
      <w:r w:rsidRPr="00DE4FE2">
        <w:rPr>
          <w:i/>
          <w:iCs/>
          <w:lang w:val="es-NI"/>
        </w:rPr>
        <w:t xml:space="preserve">s </w:t>
      </w:r>
      <w:r w:rsidR="00DE4FE2" w:rsidRPr="00DE4FE2">
        <w:rPr>
          <w:i/>
          <w:iCs/>
          <w:lang w:val="es-NI"/>
        </w:rPr>
        <w:t xml:space="preserve">y </w:t>
      </w:r>
      <w:r w:rsidRPr="00DE4FE2">
        <w:rPr>
          <w:i/>
          <w:iCs/>
          <w:lang w:val="es-NI"/>
        </w:rPr>
        <w:t>15 minut</w:t>
      </w:r>
      <w:r w:rsidR="00DE4FE2" w:rsidRPr="00DE4FE2">
        <w:rPr>
          <w:i/>
          <w:iCs/>
          <w:lang w:val="es-NI"/>
        </w:rPr>
        <w:t>o</w:t>
      </w:r>
      <w:r w:rsidRPr="00DE4FE2">
        <w:rPr>
          <w:i/>
          <w:iCs/>
          <w:lang w:val="es-NI"/>
        </w:rPr>
        <w:t xml:space="preserve">s </w:t>
      </w:r>
      <w:r w:rsidR="00DE4FE2" w:rsidRPr="00DE4FE2">
        <w:rPr>
          <w:i/>
          <w:iCs/>
          <w:lang w:val="es-NI"/>
        </w:rPr>
        <w:t xml:space="preserve">en los meses </w:t>
      </w:r>
      <w:r w:rsidR="00DE4FE2">
        <w:rPr>
          <w:i/>
          <w:iCs/>
          <w:lang w:val="es-NI"/>
        </w:rPr>
        <w:t xml:space="preserve">de </w:t>
      </w:r>
      <w:r w:rsidR="00DE4FE2" w:rsidRPr="00DE4FE2">
        <w:rPr>
          <w:i/>
          <w:iCs/>
          <w:lang w:val="es-NI"/>
        </w:rPr>
        <w:t>días  de salida temprana</w:t>
      </w:r>
      <w:r w:rsidRPr="00DE4FE2">
        <w:rPr>
          <w:i/>
          <w:iCs/>
          <w:lang w:val="es-NI"/>
        </w:rPr>
        <w:t xml:space="preserve">); </w:t>
      </w:r>
      <w:r w:rsidR="00DE4FE2">
        <w:rPr>
          <w:i/>
          <w:iCs/>
          <w:lang w:val="es-NI"/>
        </w:rPr>
        <w:t xml:space="preserve">agregar </w:t>
      </w:r>
      <w:r w:rsidRPr="00DE4FE2">
        <w:rPr>
          <w:i/>
          <w:iCs/>
          <w:lang w:val="es-NI"/>
        </w:rPr>
        <w:t>40 minut</w:t>
      </w:r>
      <w:r w:rsidR="00DE4FE2">
        <w:rPr>
          <w:i/>
          <w:iCs/>
          <w:lang w:val="es-NI"/>
        </w:rPr>
        <w:t>o</w:t>
      </w:r>
      <w:r w:rsidRPr="00DE4FE2">
        <w:rPr>
          <w:i/>
          <w:iCs/>
          <w:lang w:val="es-NI"/>
        </w:rPr>
        <w:t xml:space="preserve">s </w:t>
      </w:r>
      <w:r w:rsidR="00314996">
        <w:rPr>
          <w:i/>
          <w:iCs/>
          <w:lang w:val="es-NI"/>
        </w:rPr>
        <w:t xml:space="preserve">a los actuales días escolares  para los maestros para aumentar el día escolar </w:t>
      </w:r>
      <w:r w:rsidR="00595482">
        <w:rPr>
          <w:i/>
          <w:iCs/>
          <w:lang w:val="es-NI"/>
        </w:rPr>
        <w:t>estándar</w:t>
      </w:r>
      <w:r w:rsidR="00314996">
        <w:rPr>
          <w:i/>
          <w:iCs/>
          <w:lang w:val="es-NI"/>
        </w:rPr>
        <w:t xml:space="preserve"> de </w:t>
      </w:r>
      <w:r w:rsidRPr="00DE4FE2">
        <w:rPr>
          <w:i/>
          <w:iCs/>
          <w:lang w:val="es-NI"/>
        </w:rPr>
        <w:t>7 ho</w:t>
      </w:r>
      <w:r w:rsidR="00314996">
        <w:rPr>
          <w:i/>
          <w:iCs/>
          <w:lang w:val="es-NI"/>
        </w:rPr>
        <w:t xml:space="preserve">ras y </w:t>
      </w:r>
      <w:r w:rsidRPr="00DE4FE2">
        <w:rPr>
          <w:i/>
          <w:iCs/>
          <w:lang w:val="es-NI"/>
        </w:rPr>
        <w:t>20 minut</w:t>
      </w:r>
      <w:r w:rsidR="00314996">
        <w:rPr>
          <w:i/>
          <w:iCs/>
          <w:lang w:val="es-NI"/>
        </w:rPr>
        <w:t>o</w:t>
      </w:r>
      <w:r w:rsidRPr="00DE4FE2">
        <w:rPr>
          <w:i/>
          <w:iCs/>
          <w:lang w:val="es-NI"/>
        </w:rPr>
        <w:t xml:space="preserve">s </w:t>
      </w:r>
      <w:r w:rsidR="00314996">
        <w:rPr>
          <w:i/>
          <w:iCs/>
          <w:lang w:val="es-NI"/>
        </w:rPr>
        <w:t xml:space="preserve">a </w:t>
      </w:r>
      <w:r w:rsidRPr="00DE4FE2">
        <w:rPr>
          <w:i/>
          <w:iCs/>
          <w:lang w:val="es-NI"/>
        </w:rPr>
        <w:t>8 hor</w:t>
      </w:r>
      <w:r w:rsidR="00314996">
        <w:rPr>
          <w:i/>
          <w:iCs/>
          <w:lang w:val="es-NI"/>
        </w:rPr>
        <w:t>a</w:t>
      </w:r>
      <w:r w:rsidRPr="00DE4FE2">
        <w:rPr>
          <w:i/>
          <w:iCs/>
          <w:lang w:val="es-NI"/>
        </w:rPr>
        <w:t xml:space="preserve">s; </w:t>
      </w:r>
      <w:r w:rsidR="00314996">
        <w:rPr>
          <w:i/>
          <w:iCs/>
          <w:lang w:val="es-NI"/>
        </w:rPr>
        <w:t xml:space="preserve">y </w:t>
      </w:r>
      <w:r w:rsidR="00595482">
        <w:rPr>
          <w:i/>
          <w:iCs/>
          <w:lang w:val="es-NI"/>
        </w:rPr>
        <w:t>agregar</w:t>
      </w:r>
      <w:r w:rsidR="00314996">
        <w:rPr>
          <w:i/>
          <w:iCs/>
          <w:lang w:val="es-NI"/>
        </w:rPr>
        <w:t xml:space="preserve"> hasta </w:t>
      </w:r>
      <w:r w:rsidRPr="00DE4FE2">
        <w:rPr>
          <w:i/>
          <w:iCs/>
          <w:lang w:val="es-NI"/>
        </w:rPr>
        <w:t>25 d</w:t>
      </w:r>
      <w:r w:rsidR="00314996">
        <w:rPr>
          <w:i/>
          <w:iCs/>
          <w:lang w:val="es-NI"/>
        </w:rPr>
        <w:t xml:space="preserve">ías para desarrollo </w:t>
      </w:r>
      <w:r w:rsidR="00595482">
        <w:rPr>
          <w:i/>
          <w:iCs/>
          <w:lang w:val="es-NI"/>
        </w:rPr>
        <w:t>profesional</w:t>
      </w:r>
      <w:r w:rsidR="00595482" w:rsidRPr="00DE4FE2">
        <w:rPr>
          <w:i/>
          <w:iCs/>
          <w:lang w:val="es-NI"/>
        </w:rPr>
        <w:t>,</w:t>
      </w:r>
      <w:r w:rsidR="00595482">
        <w:rPr>
          <w:i/>
          <w:iCs/>
          <w:lang w:val="es-NI"/>
        </w:rPr>
        <w:t xml:space="preserve"> tiempo</w:t>
      </w:r>
      <w:r w:rsidR="00314996">
        <w:rPr>
          <w:i/>
          <w:iCs/>
          <w:lang w:val="es-NI"/>
        </w:rPr>
        <w:t xml:space="preserve"> para planeación</w:t>
      </w:r>
      <w:r w:rsidRPr="00DE4FE2">
        <w:rPr>
          <w:i/>
          <w:iCs/>
          <w:lang w:val="es-NI"/>
        </w:rPr>
        <w:t xml:space="preserve">, </w:t>
      </w:r>
      <w:r w:rsidR="00314996">
        <w:rPr>
          <w:i/>
          <w:iCs/>
          <w:lang w:val="es-NI"/>
        </w:rPr>
        <w:t xml:space="preserve">Academias Sabatinas, </w:t>
      </w:r>
      <w:r w:rsidRPr="00DE4FE2">
        <w:rPr>
          <w:i/>
          <w:iCs/>
          <w:lang w:val="es-NI"/>
        </w:rPr>
        <w:t>(</w:t>
      </w:r>
      <w:r w:rsidR="00314996">
        <w:rPr>
          <w:i/>
          <w:iCs/>
          <w:lang w:val="es-NI"/>
        </w:rPr>
        <w:t xml:space="preserve">no </w:t>
      </w:r>
      <w:r w:rsidR="00595482">
        <w:rPr>
          <w:i/>
          <w:iCs/>
          <w:lang w:val="es-NI"/>
        </w:rPr>
        <w:t>excederá</w:t>
      </w:r>
      <w:r w:rsidR="00314996">
        <w:rPr>
          <w:i/>
          <w:iCs/>
          <w:lang w:val="es-NI"/>
        </w:rPr>
        <w:t xml:space="preserve"> dos maestros por año de trabajo</w:t>
      </w:r>
      <w:r w:rsidRPr="00DE4FE2">
        <w:rPr>
          <w:i/>
          <w:iCs/>
          <w:lang w:val="es-NI"/>
        </w:rPr>
        <w:t>),</w:t>
      </w:r>
      <w:r w:rsidR="00314996">
        <w:rPr>
          <w:i/>
          <w:iCs/>
          <w:lang w:val="es-NI"/>
        </w:rPr>
        <w:t>y Academias de Verano</w:t>
      </w:r>
      <w:r w:rsidRPr="00DE4FE2">
        <w:rPr>
          <w:i/>
          <w:iCs/>
          <w:lang w:val="es-NI"/>
        </w:rPr>
        <w:t>.”</w:t>
      </w:r>
      <w:r w:rsidRPr="00DE4FE2">
        <w:rPr>
          <w:lang w:val="es-NI"/>
        </w:rPr>
        <w:t xml:space="preserve">  </w:t>
      </w:r>
      <w:r w:rsidRPr="00F85DFA">
        <w:rPr>
          <w:lang w:val="es-NI"/>
        </w:rPr>
        <w:t>(</w:t>
      </w:r>
      <w:proofErr w:type="gramStart"/>
      <w:r w:rsidRPr="00F85DFA">
        <w:rPr>
          <w:lang w:val="es-NI"/>
        </w:rPr>
        <w:t>p</w:t>
      </w:r>
      <w:r w:rsidR="00314996" w:rsidRPr="00F85DFA">
        <w:rPr>
          <w:lang w:val="es-NI"/>
        </w:rPr>
        <w:t>ágina</w:t>
      </w:r>
      <w:proofErr w:type="gramEnd"/>
      <w:r w:rsidR="00314996" w:rsidRPr="00F85DFA">
        <w:rPr>
          <w:lang w:val="es-NI"/>
        </w:rPr>
        <w:t xml:space="preserve"> </w:t>
      </w:r>
      <w:r w:rsidRPr="00F85DFA">
        <w:rPr>
          <w:lang w:val="es-NI"/>
        </w:rPr>
        <w:t>16)</w:t>
      </w:r>
    </w:p>
    <w:p w:rsidR="00CC04CF" w:rsidRPr="00F85DFA" w:rsidRDefault="00CC04CF" w:rsidP="00CC04CF">
      <w:pPr>
        <w:rPr>
          <w:lang w:val="es-NI"/>
        </w:rPr>
      </w:pPr>
    </w:p>
    <w:p w:rsidR="00CC04CF" w:rsidRPr="00F85DFA" w:rsidRDefault="00F85DFA" w:rsidP="00CC04CF">
      <w:pPr>
        <w:rPr>
          <w:b/>
          <w:bCs/>
          <w:i/>
          <w:iCs/>
          <w:lang w:val="es-NI"/>
        </w:rPr>
      </w:pPr>
      <w:r w:rsidRPr="00F85DFA">
        <w:rPr>
          <w:b/>
          <w:bCs/>
          <w:lang w:val="es-NI"/>
        </w:rPr>
        <w:t>Los cambios propuestos al plan de recuperación enmendar</w:t>
      </w:r>
      <w:r>
        <w:rPr>
          <w:b/>
          <w:bCs/>
          <w:lang w:val="es-NI"/>
        </w:rPr>
        <w:t xml:space="preserve">ía esta sección </w:t>
      </w:r>
      <w:r>
        <w:rPr>
          <w:b/>
          <w:bCs/>
          <w:i/>
          <w:iCs/>
          <w:lang w:val="es-NI"/>
        </w:rPr>
        <w:t>para declarar</w:t>
      </w:r>
      <w:r w:rsidR="00CC04CF" w:rsidRPr="00F85DFA">
        <w:rPr>
          <w:b/>
          <w:bCs/>
          <w:i/>
          <w:iCs/>
          <w:lang w:val="es-NI"/>
        </w:rPr>
        <w:t xml:space="preserve">: </w:t>
      </w:r>
    </w:p>
    <w:p w:rsidR="00CC04CF" w:rsidRPr="002F7E19" w:rsidRDefault="00CC04CF" w:rsidP="00CC04CF">
      <w:pPr>
        <w:numPr>
          <w:ilvl w:val="0"/>
          <w:numId w:val="6"/>
        </w:numPr>
        <w:rPr>
          <w:lang w:val="es-NI"/>
        </w:rPr>
      </w:pPr>
      <w:r w:rsidRPr="002F7E19">
        <w:rPr>
          <w:i/>
          <w:iCs/>
          <w:lang w:val="es-NI"/>
        </w:rPr>
        <w:t>“Extend</w:t>
      </w:r>
      <w:r w:rsidR="00F85DFA" w:rsidRPr="002F7E19">
        <w:rPr>
          <w:i/>
          <w:iCs/>
          <w:lang w:val="es-NI"/>
        </w:rPr>
        <w:t>er el año escolar para los maestros de hasta</w:t>
      </w:r>
      <w:r w:rsidRPr="002F7E19">
        <w:rPr>
          <w:i/>
          <w:iCs/>
          <w:lang w:val="es-NI"/>
        </w:rPr>
        <w:t xml:space="preserve"> </w:t>
      </w:r>
      <w:r w:rsidRPr="002F7E19">
        <w:rPr>
          <w:i/>
          <w:iCs/>
          <w:u w:val="single"/>
          <w:lang w:val="es-NI"/>
        </w:rPr>
        <w:t>192</w:t>
      </w:r>
      <w:r w:rsidRPr="002F7E19">
        <w:rPr>
          <w:i/>
          <w:iCs/>
          <w:lang w:val="es-NI"/>
        </w:rPr>
        <w:t xml:space="preserve"> </w:t>
      </w:r>
      <w:r w:rsidR="00F85DFA" w:rsidRPr="002F7E19">
        <w:rPr>
          <w:i/>
          <w:iCs/>
          <w:lang w:val="es-NI"/>
        </w:rPr>
        <w:t>días instruccionales con asistencia de los estudiantes de 7.5 ho</w:t>
      </w:r>
      <w:r w:rsidRPr="002F7E19">
        <w:rPr>
          <w:i/>
          <w:iCs/>
          <w:lang w:val="es-NI"/>
        </w:rPr>
        <w:t>r</w:t>
      </w:r>
      <w:r w:rsidR="00F85DFA" w:rsidRPr="002F7E19">
        <w:rPr>
          <w:i/>
          <w:iCs/>
          <w:lang w:val="es-NI"/>
        </w:rPr>
        <w:t>a</w:t>
      </w:r>
      <w:r w:rsidRPr="002F7E19">
        <w:rPr>
          <w:i/>
          <w:iCs/>
          <w:lang w:val="es-NI"/>
        </w:rPr>
        <w:t xml:space="preserve">s </w:t>
      </w:r>
      <w:r w:rsidR="00F85DFA" w:rsidRPr="002F7E19">
        <w:rPr>
          <w:i/>
          <w:iCs/>
          <w:lang w:val="es-NI"/>
        </w:rPr>
        <w:t>por día entero en la escuela</w:t>
      </w:r>
      <w:r w:rsidRPr="002F7E19">
        <w:rPr>
          <w:i/>
          <w:iCs/>
          <w:lang w:val="es-NI"/>
        </w:rPr>
        <w:t xml:space="preserve"> (4 hor</w:t>
      </w:r>
      <w:r w:rsidR="00F85DFA" w:rsidRPr="002F7E19">
        <w:rPr>
          <w:i/>
          <w:iCs/>
          <w:lang w:val="es-NI"/>
        </w:rPr>
        <w:t xml:space="preserve">as y </w:t>
      </w:r>
      <w:r w:rsidRPr="002F7E19">
        <w:rPr>
          <w:i/>
          <w:iCs/>
          <w:lang w:val="es-NI"/>
        </w:rPr>
        <w:t>15 minut</w:t>
      </w:r>
      <w:r w:rsidR="00F85DFA" w:rsidRPr="002F7E19">
        <w:rPr>
          <w:i/>
          <w:iCs/>
          <w:lang w:val="es-NI"/>
        </w:rPr>
        <w:t>o</w:t>
      </w:r>
      <w:r w:rsidRPr="002F7E19">
        <w:rPr>
          <w:i/>
          <w:iCs/>
          <w:lang w:val="es-NI"/>
        </w:rPr>
        <w:t xml:space="preserve">s </w:t>
      </w:r>
      <w:r w:rsidR="00F85DFA" w:rsidRPr="002F7E19">
        <w:rPr>
          <w:i/>
          <w:iCs/>
          <w:lang w:val="es-NI"/>
        </w:rPr>
        <w:t>en los meses de días  de salida temprana</w:t>
      </w:r>
      <w:r w:rsidRPr="002F7E19">
        <w:rPr>
          <w:i/>
          <w:iCs/>
          <w:lang w:val="es-NI"/>
        </w:rPr>
        <w:t xml:space="preserve">); </w:t>
      </w:r>
      <w:r w:rsidR="00F85DFA" w:rsidRPr="002F7E19">
        <w:rPr>
          <w:i/>
          <w:iCs/>
          <w:lang w:val="es-NI"/>
        </w:rPr>
        <w:t>agregar 40 minuto</w:t>
      </w:r>
      <w:r w:rsidRPr="002F7E19">
        <w:rPr>
          <w:i/>
          <w:iCs/>
          <w:lang w:val="es-NI"/>
        </w:rPr>
        <w:t xml:space="preserve">s </w:t>
      </w:r>
      <w:r w:rsidR="002F7E19" w:rsidRPr="002F7E19">
        <w:rPr>
          <w:i/>
          <w:iCs/>
          <w:lang w:val="es-NI"/>
        </w:rPr>
        <w:t xml:space="preserve">al actual día escolar para maestros para </w:t>
      </w:r>
      <w:r w:rsidR="00595482" w:rsidRPr="002F7E19">
        <w:rPr>
          <w:i/>
          <w:iCs/>
          <w:lang w:val="es-NI"/>
        </w:rPr>
        <w:t>aumentar</w:t>
      </w:r>
      <w:r w:rsidR="002F7E19" w:rsidRPr="002F7E19">
        <w:rPr>
          <w:i/>
          <w:iCs/>
          <w:lang w:val="es-NI"/>
        </w:rPr>
        <w:t xml:space="preserve"> el d</w:t>
      </w:r>
      <w:r w:rsidR="002F7E19">
        <w:rPr>
          <w:i/>
          <w:iCs/>
          <w:lang w:val="es-NI"/>
        </w:rPr>
        <w:t>ía escolar estándar de 7 ho</w:t>
      </w:r>
      <w:r w:rsidRPr="002F7E19">
        <w:rPr>
          <w:i/>
          <w:iCs/>
          <w:lang w:val="es-NI"/>
        </w:rPr>
        <w:t>r</w:t>
      </w:r>
      <w:r w:rsidR="002F7E19">
        <w:rPr>
          <w:i/>
          <w:iCs/>
          <w:lang w:val="es-NI"/>
        </w:rPr>
        <w:t>a</w:t>
      </w:r>
      <w:r w:rsidRPr="002F7E19">
        <w:rPr>
          <w:i/>
          <w:iCs/>
          <w:lang w:val="es-NI"/>
        </w:rPr>
        <w:t xml:space="preserve">s </w:t>
      </w:r>
      <w:r w:rsidR="002F7E19">
        <w:rPr>
          <w:i/>
          <w:iCs/>
          <w:lang w:val="es-NI"/>
        </w:rPr>
        <w:t>y</w:t>
      </w:r>
      <w:r w:rsidRPr="002F7E19">
        <w:rPr>
          <w:i/>
          <w:iCs/>
          <w:lang w:val="es-NI"/>
        </w:rPr>
        <w:t xml:space="preserve"> 20 minut</w:t>
      </w:r>
      <w:r w:rsidR="002F7E19">
        <w:rPr>
          <w:i/>
          <w:iCs/>
          <w:lang w:val="es-NI"/>
        </w:rPr>
        <w:t>o</w:t>
      </w:r>
      <w:r w:rsidRPr="002F7E19">
        <w:rPr>
          <w:i/>
          <w:iCs/>
          <w:lang w:val="es-NI"/>
        </w:rPr>
        <w:t xml:space="preserve">s </w:t>
      </w:r>
      <w:r w:rsidR="002F7E19">
        <w:rPr>
          <w:i/>
          <w:iCs/>
          <w:lang w:val="es-NI"/>
        </w:rPr>
        <w:t xml:space="preserve">a </w:t>
      </w:r>
      <w:r w:rsidRPr="002F7E19">
        <w:rPr>
          <w:i/>
          <w:iCs/>
          <w:lang w:val="es-NI"/>
        </w:rPr>
        <w:t>8 h</w:t>
      </w:r>
      <w:r w:rsidR="002F7E19">
        <w:rPr>
          <w:i/>
          <w:iCs/>
          <w:lang w:val="es-NI"/>
        </w:rPr>
        <w:t>o</w:t>
      </w:r>
      <w:r w:rsidRPr="002F7E19">
        <w:rPr>
          <w:i/>
          <w:iCs/>
          <w:lang w:val="es-NI"/>
        </w:rPr>
        <w:t>r</w:t>
      </w:r>
      <w:r w:rsidR="002F7E19">
        <w:rPr>
          <w:i/>
          <w:iCs/>
          <w:lang w:val="es-NI"/>
        </w:rPr>
        <w:t>a</w:t>
      </w:r>
      <w:r w:rsidRPr="002F7E19">
        <w:rPr>
          <w:i/>
          <w:iCs/>
          <w:lang w:val="es-NI"/>
        </w:rPr>
        <w:t xml:space="preserve">s; </w:t>
      </w:r>
      <w:r w:rsidR="002F7E19">
        <w:rPr>
          <w:i/>
          <w:iCs/>
          <w:lang w:val="es-NI"/>
        </w:rPr>
        <w:t xml:space="preserve">y proporcionar hasta </w:t>
      </w:r>
      <w:r w:rsidRPr="002F7E19">
        <w:rPr>
          <w:i/>
          <w:iCs/>
          <w:u w:val="single"/>
          <w:lang w:val="es-NI"/>
        </w:rPr>
        <w:t>18</w:t>
      </w:r>
      <w:r w:rsidRPr="002F7E19">
        <w:rPr>
          <w:i/>
          <w:iCs/>
          <w:lang w:val="es-NI"/>
        </w:rPr>
        <w:t xml:space="preserve"> d</w:t>
      </w:r>
      <w:r w:rsidR="002F7E19">
        <w:rPr>
          <w:i/>
          <w:iCs/>
          <w:lang w:val="es-NI"/>
        </w:rPr>
        <w:t>ías para desarrollo profesional</w:t>
      </w:r>
      <w:r w:rsidRPr="002F7E19">
        <w:rPr>
          <w:lang w:val="es-NI"/>
        </w:rPr>
        <w:t xml:space="preserve">, </w:t>
      </w:r>
      <w:r w:rsidR="002F7E19">
        <w:rPr>
          <w:lang w:val="es-NI"/>
        </w:rPr>
        <w:t>tiempo de planeación, y actividades de compromiso familiar</w:t>
      </w:r>
      <w:r w:rsidRPr="002F7E19">
        <w:rPr>
          <w:lang w:val="es-NI"/>
        </w:rPr>
        <w:t xml:space="preserve"> </w:t>
      </w:r>
      <w:r w:rsidR="002F7E19">
        <w:rPr>
          <w:lang w:val="es-NI"/>
        </w:rPr>
        <w:t>a lo largo del año escolar</w:t>
      </w:r>
      <w:r w:rsidRPr="002F7E19">
        <w:rPr>
          <w:lang w:val="es-NI"/>
        </w:rPr>
        <w:t xml:space="preserve">, </w:t>
      </w:r>
      <w:r w:rsidR="002F7E19">
        <w:rPr>
          <w:lang w:val="es-NI"/>
        </w:rPr>
        <w:t>incluyendo el verano</w:t>
      </w:r>
      <w:r w:rsidRPr="002F7E19">
        <w:rPr>
          <w:lang w:val="es-NI"/>
        </w:rPr>
        <w:t xml:space="preserve">, </w:t>
      </w:r>
      <w:r w:rsidR="002F7E19">
        <w:rPr>
          <w:lang w:val="es-NI"/>
        </w:rPr>
        <w:t>después de la escuela</w:t>
      </w:r>
      <w:r w:rsidRPr="002F7E19">
        <w:rPr>
          <w:lang w:val="es-NI"/>
        </w:rPr>
        <w:t xml:space="preserve">, </w:t>
      </w:r>
      <w:r w:rsidR="002F7E19">
        <w:rPr>
          <w:lang w:val="es-NI"/>
        </w:rPr>
        <w:t xml:space="preserve">tardes, </w:t>
      </w:r>
      <w:r w:rsidR="00595482">
        <w:rPr>
          <w:lang w:val="es-NI"/>
        </w:rPr>
        <w:t>Sábados, y</w:t>
      </w:r>
      <w:r w:rsidR="002F7E19">
        <w:rPr>
          <w:lang w:val="es-NI"/>
        </w:rPr>
        <w:t xml:space="preserve"> después de cerrar el año escolar</w:t>
      </w:r>
      <w:r w:rsidRPr="002F7E19">
        <w:rPr>
          <w:lang w:val="es-NI"/>
        </w:rPr>
        <w:t>.”</w:t>
      </w:r>
    </w:p>
    <w:p w:rsidR="00CC04CF" w:rsidRPr="002F7E19" w:rsidRDefault="00CC04CF" w:rsidP="00CC04CF">
      <w:pPr>
        <w:rPr>
          <w:b/>
          <w:bCs/>
          <w:lang w:val="es-NI"/>
        </w:rPr>
      </w:pPr>
    </w:p>
    <w:p w:rsidR="00CC04CF" w:rsidRPr="002F7E19" w:rsidRDefault="00CC04CF" w:rsidP="00CC04CF">
      <w:pPr>
        <w:rPr>
          <w:b/>
          <w:bCs/>
          <w:lang w:val="es-NI"/>
        </w:rPr>
      </w:pPr>
    </w:p>
    <w:p w:rsidR="00CC04CF" w:rsidRPr="002F7E19" w:rsidRDefault="00CC04CF" w:rsidP="00CC04CF">
      <w:pPr>
        <w:rPr>
          <w:i/>
          <w:iCs/>
          <w:lang w:val="es-NI"/>
        </w:rPr>
      </w:pPr>
      <w:r w:rsidRPr="002F7E19">
        <w:rPr>
          <w:lang w:val="es-NI"/>
        </w:rPr>
        <w:t>Ini</w:t>
      </w:r>
      <w:r w:rsidR="002F7E19" w:rsidRPr="002F7E19">
        <w:rPr>
          <w:lang w:val="es-NI"/>
        </w:rPr>
        <w:t>ciativa</w:t>
      </w:r>
      <w:r w:rsidRPr="002F7E19">
        <w:rPr>
          <w:lang w:val="es-NI"/>
        </w:rPr>
        <w:t xml:space="preserve"> 3.3 </w:t>
      </w:r>
      <w:r w:rsidR="002F7E19" w:rsidRPr="002F7E19">
        <w:rPr>
          <w:lang w:val="es-NI"/>
        </w:rPr>
        <w:t>dice que el distrito</w:t>
      </w:r>
      <w:r w:rsidRPr="002F7E19">
        <w:rPr>
          <w:b/>
          <w:bCs/>
          <w:lang w:val="es-NI"/>
        </w:rPr>
        <w:t xml:space="preserve"> </w:t>
      </w:r>
      <w:r w:rsidRPr="002F7E19">
        <w:rPr>
          <w:b/>
          <w:bCs/>
          <w:i/>
          <w:iCs/>
          <w:lang w:val="es-NI"/>
        </w:rPr>
        <w:t>“</w:t>
      </w:r>
      <w:r w:rsidRPr="002F7E19">
        <w:rPr>
          <w:i/>
          <w:iCs/>
          <w:lang w:val="es-NI"/>
        </w:rPr>
        <w:t>Of</w:t>
      </w:r>
      <w:r w:rsidR="002F7E19" w:rsidRPr="002F7E19">
        <w:rPr>
          <w:i/>
          <w:iCs/>
          <w:lang w:val="es-NI"/>
        </w:rPr>
        <w:t xml:space="preserve">recer una Academia Sabatina para los estudiantes con calificaciones bajas en grados específicos para proporcionar instrucciones a </w:t>
      </w:r>
      <w:r w:rsidR="00595482" w:rsidRPr="002F7E19">
        <w:rPr>
          <w:i/>
          <w:iCs/>
          <w:lang w:val="es-NI"/>
        </w:rPr>
        <w:t>adicionales</w:t>
      </w:r>
      <w:r w:rsidR="002F7E19" w:rsidRPr="002F7E19">
        <w:rPr>
          <w:i/>
          <w:iCs/>
          <w:lang w:val="es-NI"/>
        </w:rPr>
        <w:t xml:space="preserve"> mientras </w:t>
      </w:r>
      <w:r w:rsidR="00595482" w:rsidRPr="002F7E19">
        <w:rPr>
          <w:i/>
          <w:iCs/>
          <w:lang w:val="es-NI"/>
        </w:rPr>
        <w:t>construyen</w:t>
      </w:r>
      <w:r w:rsidR="002F7E19" w:rsidRPr="002F7E19">
        <w:rPr>
          <w:i/>
          <w:iCs/>
          <w:lang w:val="es-NI"/>
        </w:rPr>
        <w:t xml:space="preserve"> simult</w:t>
      </w:r>
      <w:r w:rsidR="002F7E19">
        <w:rPr>
          <w:i/>
          <w:iCs/>
          <w:lang w:val="es-NI"/>
        </w:rPr>
        <w:t>áneamente el conocimiento</w:t>
      </w:r>
      <w:r w:rsidRPr="002F7E19">
        <w:rPr>
          <w:i/>
          <w:iCs/>
          <w:lang w:val="es-NI"/>
        </w:rPr>
        <w:t xml:space="preserve">, </w:t>
      </w:r>
      <w:r w:rsidR="002F7E19">
        <w:rPr>
          <w:i/>
          <w:iCs/>
          <w:lang w:val="es-NI"/>
        </w:rPr>
        <w:t>habilidades</w:t>
      </w:r>
      <w:r w:rsidRPr="002F7E19">
        <w:rPr>
          <w:i/>
          <w:iCs/>
          <w:lang w:val="es-NI"/>
        </w:rPr>
        <w:t xml:space="preserve">, </w:t>
      </w:r>
      <w:r w:rsidR="002F7E19">
        <w:rPr>
          <w:i/>
          <w:iCs/>
          <w:lang w:val="es-NI"/>
        </w:rPr>
        <w:t>y capacidad de las familias para desarrollar a los estudiantes en casa (vea</w:t>
      </w:r>
      <w:r w:rsidRPr="002F7E19">
        <w:rPr>
          <w:i/>
          <w:iCs/>
          <w:lang w:val="es-NI"/>
        </w:rPr>
        <w:t xml:space="preserve"> </w:t>
      </w:r>
      <w:r w:rsidR="00595482">
        <w:rPr>
          <w:i/>
          <w:iCs/>
          <w:lang w:val="es-NI"/>
        </w:rPr>
        <w:t>Área</w:t>
      </w:r>
      <w:r w:rsidR="002F7E19">
        <w:rPr>
          <w:i/>
          <w:iCs/>
          <w:lang w:val="es-NI"/>
        </w:rPr>
        <w:t xml:space="preserve"> de </w:t>
      </w:r>
      <w:r w:rsidRPr="002F7E19">
        <w:rPr>
          <w:i/>
          <w:iCs/>
          <w:lang w:val="es-NI"/>
        </w:rPr>
        <w:t>Priori</w:t>
      </w:r>
      <w:r w:rsidR="002F7E19">
        <w:rPr>
          <w:i/>
          <w:iCs/>
          <w:lang w:val="es-NI"/>
        </w:rPr>
        <w:t>dad</w:t>
      </w:r>
      <w:r w:rsidRPr="002F7E19">
        <w:rPr>
          <w:i/>
          <w:iCs/>
          <w:lang w:val="es-NI"/>
        </w:rPr>
        <w:t xml:space="preserve"> 4). </w:t>
      </w:r>
    </w:p>
    <w:p w:rsidR="00CC04CF" w:rsidRPr="002F7E19" w:rsidRDefault="002F7E19" w:rsidP="00CC04CF">
      <w:pPr>
        <w:numPr>
          <w:ilvl w:val="0"/>
          <w:numId w:val="1"/>
        </w:numPr>
        <w:rPr>
          <w:i/>
          <w:iCs/>
          <w:lang w:val="es-NI"/>
        </w:rPr>
      </w:pPr>
      <w:r w:rsidRPr="002F7E19">
        <w:rPr>
          <w:i/>
          <w:iCs/>
          <w:lang w:val="es-NI"/>
        </w:rPr>
        <w:t xml:space="preserve">Contratar a un consultor externo para asistir en el desarrollo del </w:t>
      </w:r>
      <w:r w:rsidR="00595482" w:rsidRPr="002F7E19">
        <w:rPr>
          <w:i/>
          <w:iCs/>
          <w:lang w:val="es-NI"/>
        </w:rPr>
        <w:t>currículo</w:t>
      </w:r>
      <w:r w:rsidRPr="002F7E19">
        <w:rPr>
          <w:i/>
          <w:iCs/>
          <w:lang w:val="es-NI"/>
        </w:rPr>
        <w:t xml:space="preserve"> y programa para la </w:t>
      </w:r>
      <w:r w:rsidR="00595482" w:rsidRPr="002F7E19">
        <w:rPr>
          <w:i/>
          <w:iCs/>
          <w:lang w:val="es-NI"/>
        </w:rPr>
        <w:t>acad</w:t>
      </w:r>
      <w:r w:rsidR="00595482">
        <w:rPr>
          <w:i/>
          <w:iCs/>
          <w:lang w:val="es-NI"/>
        </w:rPr>
        <w:t>emia</w:t>
      </w:r>
      <w:r w:rsidR="00CC04CF" w:rsidRPr="002F7E19">
        <w:rPr>
          <w:i/>
          <w:iCs/>
          <w:lang w:val="es-NI"/>
        </w:rPr>
        <w:t xml:space="preserve">. </w:t>
      </w:r>
    </w:p>
    <w:p w:rsidR="00CC04CF" w:rsidRPr="002F7E19" w:rsidRDefault="002F7E19" w:rsidP="00CC04CF">
      <w:pPr>
        <w:numPr>
          <w:ilvl w:val="0"/>
          <w:numId w:val="2"/>
        </w:numPr>
        <w:rPr>
          <w:i/>
          <w:iCs/>
          <w:lang w:val="es-NI"/>
        </w:rPr>
      </w:pPr>
      <w:r>
        <w:rPr>
          <w:i/>
          <w:iCs/>
          <w:lang w:val="es-NI"/>
        </w:rPr>
        <w:t xml:space="preserve">Identificar a los estudiantes para que asistan al </w:t>
      </w:r>
      <w:r w:rsidR="00595482">
        <w:rPr>
          <w:i/>
          <w:iCs/>
          <w:lang w:val="es-NI"/>
        </w:rPr>
        <w:t>programa</w:t>
      </w:r>
      <w:r>
        <w:rPr>
          <w:i/>
          <w:iCs/>
          <w:lang w:val="es-NI"/>
        </w:rPr>
        <w:t xml:space="preserve"> basado en datos de desempeño.</w:t>
      </w:r>
      <w:r w:rsidR="00CC04CF" w:rsidRPr="002F7E19">
        <w:rPr>
          <w:i/>
          <w:iCs/>
          <w:lang w:val="es-NI"/>
        </w:rPr>
        <w:t xml:space="preserve"> </w:t>
      </w:r>
    </w:p>
    <w:p w:rsidR="00CC04CF" w:rsidRPr="002F7E19" w:rsidRDefault="002F7E19" w:rsidP="00CC04CF">
      <w:pPr>
        <w:numPr>
          <w:ilvl w:val="0"/>
          <w:numId w:val="3"/>
        </w:numPr>
        <w:rPr>
          <w:i/>
          <w:iCs/>
          <w:lang w:val="es-NI"/>
        </w:rPr>
      </w:pPr>
      <w:r w:rsidRPr="002F7E19">
        <w:rPr>
          <w:i/>
          <w:iCs/>
          <w:lang w:val="es-NI"/>
        </w:rPr>
        <w:t>Asegurarse que el programa contenga oportunidades de aprendizaje que abordarán los objetivos específicos de aprendizaje</w:t>
      </w:r>
      <w:r>
        <w:rPr>
          <w:i/>
          <w:iCs/>
          <w:lang w:val="es-NI"/>
        </w:rPr>
        <w:t xml:space="preserve"> de los estudiantes que asistan</w:t>
      </w:r>
      <w:r w:rsidR="00CC04CF" w:rsidRPr="002F7E19">
        <w:rPr>
          <w:i/>
          <w:iCs/>
          <w:lang w:val="es-NI"/>
        </w:rPr>
        <w:t xml:space="preserve">.” </w:t>
      </w:r>
    </w:p>
    <w:p w:rsidR="00CC04CF" w:rsidRPr="002F7E19" w:rsidRDefault="00CC04CF" w:rsidP="00CC04CF">
      <w:pPr>
        <w:rPr>
          <w:lang w:val="es-NI"/>
        </w:rPr>
      </w:pPr>
    </w:p>
    <w:p w:rsidR="00CC04CF" w:rsidRPr="00E9450C" w:rsidRDefault="002F7E19" w:rsidP="00CC04CF">
      <w:pPr>
        <w:rPr>
          <w:lang w:val="es-NI"/>
        </w:rPr>
      </w:pPr>
      <w:r w:rsidRPr="00113050">
        <w:rPr>
          <w:lang w:val="es-NI"/>
        </w:rPr>
        <w:t xml:space="preserve">Adicionalmente, Iniciativa 4.4 en el plan de recuperación declara que el distrito </w:t>
      </w:r>
      <w:r w:rsidR="00CC04CF" w:rsidRPr="00113050">
        <w:rPr>
          <w:b/>
          <w:bCs/>
          <w:i/>
          <w:iCs/>
          <w:lang w:val="es-NI"/>
        </w:rPr>
        <w:t>“</w:t>
      </w:r>
      <w:r w:rsidR="00CC04CF" w:rsidRPr="00113050">
        <w:rPr>
          <w:i/>
          <w:iCs/>
          <w:lang w:val="es-NI"/>
        </w:rPr>
        <w:t>Of</w:t>
      </w:r>
      <w:r w:rsidRPr="00113050">
        <w:rPr>
          <w:i/>
          <w:iCs/>
          <w:lang w:val="es-NI"/>
        </w:rPr>
        <w:t>recerá oportunidades de alta-calidad de aprendizaje</w:t>
      </w:r>
      <w:r w:rsidR="00113050">
        <w:rPr>
          <w:i/>
          <w:iCs/>
          <w:lang w:val="es-NI"/>
        </w:rPr>
        <w:t xml:space="preserve"> para los padres y familias</w:t>
      </w:r>
      <w:r w:rsidR="00CC04CF" w:rsidRPr="00113050">
        <w:rPr>
          <w:i/>
          <w:iCs/>
          <w:lang w:val="es-NI"/>
        </w:rPr>
        <w:t>, facilita</w:t>
      </w:r>
      <w:r w:rsidR="00113050">
        <w:rPr>
          <w:i/>
          <w:iCs/>
          <w:lang w:val="es-NI"/>
        </w:rPr>
        <w:t>dos por la comunidad de padres y maestros</w:t>
      </w:r>
      <w:r w:rsidR="00CC04CF" w:rsidRPr="00113050">
        <w:rPr>
          <w:i/>
          <w:iCs/>
          <w:lang w:val="es-NI"/>
        </w:rPr>
        <w:t xml:space="preserve">, </w:t>
      </w:r>
      <w:r w:rsidR="00113050">
        <w:rPr>
          <w:i/>
          <w:iCs/>
          <w:lang w:val="es-NI"/>
        </w:rPr>
        <w:t>por tres horas dos veces al mes en Octubre</w:t>
      </w:r>
      <w:r w:rsidR="00CC04CF" w:rsidRPr="00113050">
        <w:rPr>
          <w:i/>
          <w:iCs/>
          <w:lang w:val="es-NI"/>
        </w:rPr>
        <w:t>, Nov</w:t>
      </w:r>
      <w:r w:rsidR="00113050">
        <w:rPr>
          <w:i/>
          <w:iCs/>
          <w:lang w:val="es-NI"/>
        </w:rPr>
        <w:t>iembre</w:t>
      </w:r>
      <w:r w:rsidR="00CC04CF" w:rsidRPr="00113050">
        <w:rPr>
          <w:i/>
          <w:iCs/>
          <w:lang w:val="es-NI"/>
        </w:rPr>
        <w:t xml:space="preserve">, </w:t>
      </w:r>
      <w:r w:rsidR="00113050">
        <w:rPr>
          <w:i/>
          <w:iCs/>
          <w:lang w:val="es-NI"/>
        </w:rPr>
        <w:t>Enero</w:t>
      </w:r>
      <w:r w:rsidR="00CC04CF" w:rsidRPr="00113050">
        <w:rPr>
          <w:i/>
          <w:iCs/>
          <w:lang w:val="es-NI"/>
        </w:rPr>
        <w:t>, Febr</w:t>
      </w:r>
      <w:r w:rsidR="00113050">
        <w:rPr>
          <w:i/>
          <w:iCs/>
          <w:lang w:val="es-NI"/>
        </w:rPr>
        <w:t>ero, Marzo, Abril, y Mayo</w:t>
      </w:r>
      <w:r w:rsidR="00CC04CF" w:rsidRPr="00113050">
        <w:rPr>
          <w:i/>
          <w:iCs/>
          <w:lang w:val="es-NI"/>
        </w:rPr>
        <w:t xml:space="preserve">.” </w:t>
      </w:r>
      <w:r w:rsidR="00CC04CF" w:rsidRPr="00E9450C">
        <w:rPr>
          <w:lang w:val="es-NI"/>
        </w:rPr>
        <w:t>(</w:t>
      </w:r>
      <w:proofErr w:type="gramStart"/>
      <w:r w:rsidR="00CC04CF" w:rsidRPr="00E9450C">
        <w:rPr>
          <w:lang w:val="es-NI"/>
        </w:rPr>
        <w:t>p</w:t>
      </w:r>
      <w:r w:rsidR="00113050" w:rsidRPr="00E9450C">
        <w:rPr>
          <w:lang w:val="es-NI"/>
        </w:rPr>
        <w:t>áginas</w:t>
      </w:r>
      <w:proofErr w:type="gramEnd"/>
      <w:r w:rsidR="00CC04CF" w:rsidRPr="00E9450C">
        <w:rPr>
          <w:lang w:val="es-NI"/>
        </w:rPr>
        <w:t xml:space="preserve"> 27-28) </w:t>
      </w:r>
    </w:p>
    <w:p w:rsidR="00CC04CF" w:rsidRPr="00E9450C" w:rsidRDefault="00CC04CF" w:rsidP="00CC04CF">
      <w:pPr>
        <w:rPr>
          <w:lang w:val="es-NI"/>
        </w:rPr>
      </w:pPr>
    </w:p>
    <w:p w:rsidR="00CC04CF" w:rsidRPr="00E9450C" w:rsidRDefault="00E9450C" w:rsidP="00CC04CF">
      <w:pPr>
        <w:rPr>
          <w:b/>
          <w:bCs/>
          <w:lang w:val="es-NI"/>
        </w:rPr>
      </w:pPr>
      <w:r w:rsidRPr="00E9450C">
        <w:rPr>
          <w:b/>
          <w:bCs/>
          <w:lang w:val="es-NI"/>
        </w:rPr>
        <w:t>El cambio propuesto del plan de recuperación enmendar</w:t>
      </w:r>
      <w:r>
        <w:rPr>
          <w:b/>
          <w:bCs/>
          <w:lang w:val="es-NI"/>
        </w:rPr>
        <w:t>ía estas secciones para declarar</w:t>
      </w:r>
      <w:r w:rsidR="00CC04CF" w:rsidRPr="00E9450C">
        <w:rPr>
          <w:b/>
          <w:bCs/>
          <w:lang w:val="es-NI"/>
        </w:rPr>
        <w:t>:</w:t>
      </w:r>
    </w:p>
    <w:p w:rsidR="00CC04CF" w:rsidRPr="00BA7620" w:rsidRDefault="00CC04CF" w:rsidP="00BA7620">
      <w:pPr>
        <w:numPr>
          <w:ilvl w:val="0"/>
          <w:numId w:val="4"/>
        </w:numPr>
        <w:rPr>
          <w:i/>
          <w:iCs/>
          <w:lang w:val="es-NI"/>
        </w:rPr>
      </w:pPr>
      <w:r w:rsidRPr="00E9450C">
        <w:rPr>
          <w:i/>
          <w:iCs/>
          <w:lang w:val="es-NI"/>
        </w:rPr>
        <w:t xml:space="preserve">“3.3  </w:t>
      </w:r>
      <w:r w:rsidR="00E9450C" w:rsidRPr="00E9450C">
        <w:rPr>
          <w:i/>
          <w:iCs/>
          <w:lang w:val="es-NI"/>
        </w:rPr>
        <w:t>Apoyo a los alumnos con calificaciones bajas en grados específicos para ayudarlos a abordar objet</w:t>
      </w:r>
      <w:r w:rsidR="00A4417C">
        <w:rPr>
          <w:i/>
          <w:iCs/>
          <w:lang w:val="es-NI"/>
        </w:rPr>
        <w:t>ivos específicos de aprendizaje c</w:t>
      </w:r>
      <w:r w:rsidR="00A4417C" w:rsidRPr="00A4417C">
        <w:rPr>
          <w:i/>
          <w:iCs/>
          <w:lang w:val="es-NI"/>
        </w:rPr>
        <w:t xml:space="preserve">ontinuando diferenciando y </w:t>
      </w:r>
      <w:r w:rsidR="00A4417C">
        <w:rPr>
          <w:i/>
          <w:iCs/>
          <w:lang w:val="es-NI"/>
        </w:rPr>
        <w:t>ofreciendo apoyo</w:t>
      </w:r>
      <w:r w:rsidR="00A4417C" w:rsidRPr="00A4417C">
        <w:rPr>
          <w:i/>
          <w:iCs/>
          <w:lang w:val="es-NI"/>
        </w:rPr>
        <w:t xml:space="preserve"> de Nivel 2 y Nivel 3 durante el tiempo de </w:t>
      </w:r>
      <w:r w:rsidR="00A4417C">
        <w:rPr>
          <w:i/>
          <w:iCs/>
          <w:lang w:val="es-NI"/>
        </w:rPr>
        <w:t>máxima AUDIENCIA</w:t>
      </w:r>
      <w:r w:rsidR="00A4417C" w:rsidRPr="00A4417C">
        <w:rPr>
          <w:i/>
          <w:iCs/>
          <w:lang w:val="es-NI"/>
        </w:rPr>
        <w:t xml:space="preserve"> y para todos los estudiantes durante el año escolar de 192 días.</w:t>
      </w:r>
      <w:r w:rsidR="00A4417C">
        <w:rPr>
          <w:i/>
          <w:iCs/>
          <w:lang w:val="es-NI"/>
        </w:rPr>
        <w:t xml:space="preserve"> </w:t>
      </w:r>
      <w:r w:rsidR="00A4417C" w:rsidRPr="00A4417C">
        <w:rPr>
          <w:i/>
          <w:iCs/>
          <w:lang w:val="es-NI"/>
        </w:rPr>
        <w:t>Adicionalmente</w:t>
      </w:r>
      <w:r w:rsidRPr="00A4417C">
        <w:rPr>
          <w:bCs/>
          <w:i/>
          <w:iCs/>
          <w:lang w:val="es-NI"/>
        </w:rPr>
        <w:t xml:space="preserve">, </w:t>
      </w:r>
      <w:r w:rsidR="00A4417C" w:rsidRPr="00A4417C">
        <w:rPr>
          <w:bCs/>
          <w:i/>
          <w:iCs/>
          <w:lang w:val="es-NI"/>
        </w:rPr>
        <w:t xml:space="preserve">los estudiantes de la </w:t>
      </w:r>
      <w:proofErr w:type="spellStart"/>
      <w:r w:rsidRPr="00A4417C">
        <w:rPr>
          <w:bCs/>
          <w:i/>
          <w:iCs/>
          <w:lang w:val="es-NI"/>
        </w:rPr>
        <w:t>University</w:t>
      </w:r>
      <w:proofErr w:type="spellEnd"/>
      <w:r w:rsidRPr="00A4417C">
        <w:rPr>
          <w:bCs/>
          <w:i/>
          <w:iCs/>
          <w:lang w:val="es-NI"/>
        </w:rPr>
        <w:t xml:space="preserve"> of Massachusetts </w:t>
      </w:r>
      <w:r w:rsidR="00A4417C" w:rsidRPr="00A4417C">
        <w:rPr>
          <w:bCs/>
          <w:i/>
          <w:iCs/>
          <w:lang w:val="es-NI"/>
        </w:rPr>
        <w:t>en</w:t>
      </w:r>
      <w:r w:rsidRPr="00A4417C">
        <w:rPr>
          <w:bCs/>
          <w:i/>
          <w:iCs/>
          <w:lang w:val="es-NI"/>
        </w:rPr>
        <w:t xml:space="preserve"> </w:t>
      </w:r>
      <w:proofErr w:type="spellStart"/>
      <w:r w:rsidRPr="00A4417C">
        <w:rPr>
          <w:bCs/>
          <w:i/>
          <w:iCs/>
          <w:lang w:val="es-NI"/>
        </w:rPr>
        <w:t>Dartmouth</w:t>
      </w:r>
      <w:proofErr w:type="spellEnd"/>
      <w:r w:rsidRPr="00A4417C">
        <w:rPr>
          <w:bCs/>
          <w:i/>
          <w:iCs/>
          <w:lang w:val="es-NI"/>
        </w:rPr>
        <w:t xml:space="preserve"> </w:t>
      </w:r>
      <w:r w:rsidR="00A4417C" w:rsidRPr="00A4417C">
        <w:rPr>
          <w:bCs/>
          <w:i/>
          <w:iCs/>
          <w:lang w:val="es-NI"/>
        </w:rPr>
        <w:t xml:space="preserve">recibirán entrenamiento de los principales maestros en </w:t>
      </w:r>
      <w:r w:rsidRPr="00A4417C">
        <w:rPr>
          <w:bCs/>
          <w:i/>
          <w:iCs/>
          <w:lang w:val="es-NI"/>
        </w:rPr>
        <w:t xml:space="preserve">4-5 </w:t>
      </w:r>
      <w:r w:rsidR="00A4417C" w:rsidRPr="00A4417C">
        <w:rPr>
          <w:bCs/>
          <w:i/>
          <w:iCs/>
          <w:lang w:val="es-NI"/>
        </w:rPr>
        <w:t xml:space="preserve">prácticas </w:t>
      </w:r>
      <w:r w:rsidR="00A4417C">
        <w:rPr>
          <w:bCs/>
          <w:i/>
          <w:iCs/>
          <w:lang w:val="es-NI"/>
        </w:rPr>
        <w:t xml:space="preserve">acordadas </w:t>
      </w:r>
      <w:r w:rsidR="00A4417C" w:rsidRPr="00A4417C">
        <w:rPr>
          <w:bCs/>
          <w:i/>
          <w:iCs/>
          <w:lang w:val="es-NI"/>
        </w:rPr>
        <w:t>de instrucción en toda la escuela</w:t>
      </w:r>
      <w:r w:rsidRPr="00A4417C">
        <w:rPr>
          <w:bCs/>
          <w:i/>
          <w:iCs/>
          <w:lang w:val="es-NI"/>
        </w:rPr>
        <w:t xml:space="preserve">, </w:t>
      </w:r>
      <w:r w:rsidR="00A4417C">
        <w:rPr>
          <w:bCs/>
          <w:i/>
          <w:iCs/>
          <w:lang w:val="es-NI"/>
        </w:rPr>
        <w:t xml:space="preserve">y ofrecerán tutoría después de la escuela cuatro días a la semana por una hora para cualquier estudiante que necesite apoyo especial. </w:t>
      </w:r>
      <w:r w:rsidR="00A4417C" w:rsidRPr="00A4417C">
        <w:rPr>
          <w:bCs/>
          <w:i/>
          <w:iCs/>
          <w:lang w:val="es-NI"/>
        </w:rPr>
        <w:t xml:space="preserve">Al tutor se le solicitará  seguir una estructura de tutorial escolar diseñada  </w:t>
      </w:r>
      <w:r w:rsidR="00A4417C">
        <w:rPr>
          <w:bCs/>
          <w:i/>
          <w:iCs/>
          <w:lang w:val="es-NI"/>
        </w:rPr>
        <w:t>la cual será conducida</w:t>
      </w:r>
      <w:r w:rsidR="00A4417C" w:rsidRPr="00A4417C">
        <w:rPr>
          <w:bCs/>
          <w:i/>
          <w:iCs/>
          <w:lang w:val="es-NI"/>
        </w:rPr>
        <w:t xml:space="preserve"> por las lecciones específicas de la habilidad y supervisado de cerca por la evaluación del estudiante</w:t>
      </w:r>
      <w:r w:rsidRPr="00A4417C">
        <w:rPr>
          <w:bCs/>
          <w:i/>
          <w:iCs/>
          <w:lang w:val="es-NI"/>
        </w:rPr>
        <w:t>.</w:t>
      </w:r>
      <w:r w:rsidR="00BA7620">
        <w:rPr>
          <w:bCs/>
          <w:i/>
          <w:iCs/>
          <w:lang w:val="es-NI"/>
        </w:rPr>
        <w:t xml:space="preserve"> </w:t>
      </w:r>
      <w:r w:rsidR="00BA7620" w:rsidRPr="00BA7620">
        <w:rPr>
          <w:bCs/>
          <w:i/>
          <w:iCs/>
          <w:lang w:val="es-NI"/>
        </w:rPr>
        <w:t xml:space="preserve">El Centro </w:t>
      </w:r>
      <w:r w:rsidRPr="00BA7620">
        <w:rPr>
          <w:bCs/>
          <w:i/>
          <w:iCs/>
          <w:lang w:val="es-NI"/>
        </w:rPr>
        <w:t xml:space="preserve">Parker </w:t>
      </w:r>
      <w:proofErr w:type="spellStart"/>
      <w:r w:rsidRPr="00BA7620">
        <w:rPr>
          <w:bCs/>
          <w:i/>
          <w:iCs/>
          <w:lang w:val="es-NI"/>
        </w:rPr>
        <w:t>Scholar</w:t>
      </w:r>
      <w:proofErr w:type="spellEnd"/>
      <w:r w:rsidRPr="00BA7620">
        <w:rPr>
          <w:bCs/>
          <w:i/>
          <w:iCs/>
          <w:lang w:val="es-NI"/>
        </w:rPr>
        <w:t xml:space="preserve"> Tutorial Center </w:t>
      </w:r>
      <w:r w:rsidR="00BA7620" w:rsidRPr="00BA7620">
        <w:rPr>
          <w:bCs/>
          <w:i/>
          <w:iCs/>
          <w:lang w:val="es-NI"/>
        </w:rPr>
        <w:t>(Centro de Tutorías Escolar de Parker) estará disponible para ayudar a cerrar brechas de instrucción inmediatas para los estudiantes.</w:t>
      </w:r>
    </w:p>
    <w:p w:rsidR="00CC04CF" w:rsidRPr="00BA7620" w:rsidRDefault="00CC04CF" w:rsidP="00BA7620">
      <w:pPr>
        <w:numPr>
          <w:ilvl w:val="0"/>
          <w:numId w:val="5"/>
        </w:numPr>
        <w:ind w:left="342" w:hanging="198"/>
        <w:rPr>
          <w:i/>
          <w:iCs/>
          <w:lang w:val="es-NI"/>
        </w:rPr>
      </w:pPr>
      <w:r w:rsidRPr="00BA7620">
        <w:rPr>
          <w:i/>
          <w:iCs/>
          <w:lang w:val="es-NI"/>
        </w:rPr>
        <w:lastRenderedPageBreak/>
        <w:t xml:space="preserve">“4.4  </w:t>
      </w:r>
      <w:r w:rsidR="00BA7620" w:rsidRPr="00BA7620">
        <w:rPr>
          <w:i/>
          <w:iCs/>
          <w:lang w:val="es-NI"/>
        </w:rPr>
        <w:t xml:space="preserve">Ofrecer oportunidades de aprendizaje de alta calidad para padres y familias. El Administrador del Centro de Recursos Familiares (FRCM) ha desarrollado una serie de eventos de participación entre padres una vez al mes, incluyendo noches de alfabetización familiar, noches de matemáticas y cenas con comida Además, las familias de </w:t>
      </w:r>
      <w:proofErr w:type="spellStart"/>
      <w:r w:rsidR="00BA7620" w:rsidRPr="00BA7620">
        <w:rPr>
          <w:i/>
          <w:iCs/>
          <w:lang w:val="es-NI"/>
        </w:rPr>
        <w:t>PreK</w:t>
      </w:r>
      <w:proofErr w:type="spellEnd"/>
      <w:r w:rsidR="00BA7620" w:rsidRPr="00BA7620">
        <w:rPr>
          <w:i/>
          <w:iCs/>
          <w:lang w:val="es-NI"/>
        </w:rPr>
        <w:t xml:space="preserve"> tienen su propia serie de eventos mensuales que fomentan el compromiso familiar y escolar en un esfuerzo por construir un compromiso familiar temprano. El FRCM está trabajando con el Administrador de </w:t>
      </w:r>
      <w:proofErr w:type="spellStart"/>
      <w:r w:rsidR="00BA7620" w:rsidRPr="00BA7620">
        <w:rPr>
          <w:i/>
          <w:iCs/>
          <w:lang w:val="es-NI"/>
        </w:rPr>
        <w:t>Wraparound</w:t>
      </w:r>
      <w:proofErr w:type="spellEnd"/>
      <w:r w:rsidR="00BA7620" w:rsidRPr="00BA7620">
        <w:rPr>
          <w:i/>
          <w:iCs/>
          <w:lang w:val="es-NI"/>
        </w:rPr>
        <w:t xml:space="preserve"> del Distrito para fortalecer el éxito estudiantil usando los principios de "Condiciones de Aprendizaje", que se caracterizan por el clima escolar, el compromiso académico, el apoyo estudiantil, el aprendizaje emocional social y el compromiso familiar</w:t>
      </w:r>
      <w:r w:rsidRPr="00BA7620">
        <w:rPr>
          <w:bCs/>
          <w:i/>
          <w:iCs/>
          <w:lang w:val="es-NI"/>
        </w:rPr>
        <w:t xml:space="preserve">.  </w:t>
      </w:r>
    </w:p>
    <w:p w:rsidR="00CC04CF" w:rsidRPr="00BA7620" w:rsidRDefault="00CC04CF" w:rsidP="00CC04CF">
      <w:pPr>
        <w:rPr>
          <w:lang w:val="es-NI"/>
        </w:rPr>
      </w:pPr>
    </w:p>
    <w:p w:rsidR="00CC04CF" w:rsidRPr="009B32FE" w:rsidRDefault="00BA7620" w:rsidP="00CC04CF">
      <w:pPr>
        <w:rPr>
          <w:lang w:val="es-NI"/>
        </w:rPr>
      </w:pPr>
      <w:r w:rsidRPr="00BA7620">
        <w:rPr>
          <w:lang w:val="es-NI"/>
        </w:rPr>
        <w:t xml:space="preserve">Estos cambios tendrían un modesto efecto en las condiciones de trabajo profesional indicadas en el </w:t>
      </w:r>
      <w:r>
        <w:rPr>
          <w:lang w:val="es-NI"/>
        </w:rPr>
        <w:t xml:space="preserve">plan de recuperación. </w:t>
      </w:r>
      <w:r w:rsidRPr="009B32FE">
        <w:rPr>
          <w:lang w:val="es-NI"/>
        </w:rPr>
        <w:t xml:space="preserve">Los maestros todavía trabajarán </w:t>
      </w:r>
      <w:r w:rsidR="009F48B6" w:rsidRPr="009B32FE">
        <w:rPr>
          <w:lang w:val="es-NI"/>
        </w:rPr>
        <w:t xml:space="preserve">hasta </w:t>
      </w:r>
      <w:r w:rsidR="00CC04CF" w:rsidRPr="009B32FE">
        <w:rPr>
          <w:lang w:val="es-NI"/>
        </w:rPr>
        <w:t>210 d</w:t>
      </w:r>
      <w:r w:rsidR="009B32FE" w:rsidRPr="009B32FE">
        <w:rPr>
          <w:lang w:val="es-NI"/>
        </w:rPr>
        <w:t>ías</w:t>
      </w:r>
      <w:r w:rsidR="00CC04CF" w:rsidRPr="009B32FE">
        <w:rPr>
          <w:lang w:val="es-NI"/>
        </w:rPr>
        <w:t xml:space="preserve"> </w:t>
      </w:r>
      <w:r w:rsidR="009B32FE" w:rsidRPr="009B32FE">
        <w:rPr>
          <w:lang w:val="es-NI"/>
        </w:rPr>
        <w:t>durante el curso de cada año</w:t>
      </w:r>
      <w:r w:rsidR="00CC04CF" w:rsidRPr="009B32FE">
        <w:rPr>
          <w:lang w:val="es-NI"/>
        </w:rPr>
        <w:t xml:space="preserve">. </w:t>
      </w:r>
      <w:r w:rsidR="009B32FE" w:rsidRPr="009B32FE">
        <w:rPr>
          <w:lang w:val="es-NI"/>
        </w:rPr>
        <w:t>Sin embargo</w:t>
      </w:r>
      <w:r w:rsidR="00CC04CF" w:rsidRPr="009B32FE">
        <w:rPr>
          <w:lang w:val="es-NI"/>
        </w:rPr>
        <w:t xml:space="preserve">, </w:t>
      </w:r>
      <w:r w:rsidR="009B32FE" w:rsidRPr="009B32FE">
        <w:rPr>
          <w:lang w:val="es-NI"/>
        </w:rPr>
        <w:t>más de estos días serán de entera enseñanza en vez de d</w:t>
      </w:r>
      <w:r w:rsidR="009B32FE">
        <w:rPr>
          <w:lang w:val="es-NI"/>
        </w:rPr>
        <w:t>ías de desarrollo profesional</w:t>
      </w:r>
      <w:r w:rsidR="00CC04CF" w:rsidRPr="009B32FE">
        <w:rPr>
          <w:lang w:val="es-NI"/>
        </w:rPr>
        <w:t xml:space="preserve">, </w:t>
      </w:r>
      <w:r w:rsidR="009B32FE">
        <w:rPr>
          <w:lang w:val="es-NI"/>
        </w:rPr>
        <w:t>como se describe abajo y mostrado en la tabla de abajo</w:t>
      </w:r>
      <w:r w:rsidR="00CC04CF" w:rsidRPr="009B32FE">
        <w:rPr>
          <w:lang w:val="es-NI"/>
        </w:rPr>
        <w:t>.</w:t>
      </w:r>
    </w:p>
    <w:p w:rsidR="00CC04CF" w:rsidRPr="009B32FE" w:rsidRDefault="00CC04CF" w:rsidP="00CC04CF">
      <w:pPr>
        <w:rPr>
          <w:lang w:val="es-NI"/>
        </w:rPr>
      </w:pPr>
    </w:p>
    <w:p w:rsidR="00CC04CF" w:rsidRPr="009B32FE" w:rsidRDefault="00595482" w:rsidP="00CC04CF">
      <w:pPr>
        <w:rPr>
          <w:lang w:val="es-NI"/>
        </w:rPr>
      </w:pPr>
      <w:r w:rsidRPr="009B32FE">
        <w:rPr>
          <w:lang w:val="es-NI"/>
        </w:rPr>
        <w:t>Apéndice</w:t>
      </w:r>
      <w:r w:rsidR="00CC04CF" w:rsidRPr="009B32FE">
        <w:rPr>
          <w:lang w:val="es-NI"/>
        </w:rPr>
        <w:t xml:space="preserve"> A </w:t>
      </w:r>
      <w:r w:rsidR="009B32FE" w:rsidRPr="009B32FE">
        <w:rPr>
          <w:lang w:val="es-NI"/>
        </w:rPr>
        <w:t xml:space="preserve">del plan de recuperación de </w:t>
      </w:r>
      <w:r w:rsidR="00CC04CF" w:rsidRPr="009B32FE">
        <w:rPr>
          <w:lang w:val="es-NI"/>
        </w:rPr>
        <w:t>Parker</w:t>
      </w:r>
      <w:r w:rsidR="009B32FE">
        <w:rPr>
          <w:lang w:val="fr-FR"/>
        </w:rPr>
        <w:t xml:space="preserve"> el </w:t>
      </w:r>
      <w:proofErr w:type="spellStart"/>
      <w:r w:rsidR="009B32FE">
        <w:rPr>
          <w:lang w:val="fr-FR"/>
        </w:rPr>
        <w:t>cual</w:t>
      </w:r>
      <w:proofErr w:type="spellEnd"/>
      <w:r w:rsidR="009B32FE">
        <w:rPr>
          <w:lang w:val="fr-FR"/>
        </w:rPr>
        <w:t xml:space="preserve"> </w:t>
      </w:r>
      <w:proofErr w:type="spellStart"/>
      <w:r w:rsidR="009B32FE">
        <w:rPr>
          <w:lang w:val="fr-FR"/>
        </w:rPr>
        <w:t>actualmente</w:t>
      </w:r>
      <w:proofErr w:type="spellEnd"/>
      <w:r w:rsidR="009B32FE">
        <w:rPr>
          <w:lang w:val="fr-FR"/>
        </w:rPr>
        <w:t xml:space="preserve"> </w:t>
      </w:r>
      <w:proofErr w:type="spellStart"/>
      <w:r w:rsidR="009B32FE">
        <w:rPr>
          <w:lang w:val="fr-FR"/>
        </w:rPr>
        <w:t>declara</w:t>
      </w:r>
      <w:proofErr w:type="spellEnd"/>
      <w:r w:rsidR="009B32FE">
        <w:rPr>
          <w:lang w:val="fr-FR"/>
        </w:rPr>
        <w:t xml:space="preserve"> un </w:t>
      </w:r>
      <w:proofErr w:type="spellStart"/>
      <w:r w:rsidR="009B32FE">
        <w:rPr>
          <w:lang w:val="fr-FR"/>
        </w:rPr>
        <w:t>número</w:t>
      </w:r>
      <w:proofErr w:type="spellEnd"/>
      <w:r w:rsidR="009B32FE">
        <w:rPr>
          <w:lang w:val="fr-FR"/>
        </w:rPr>
        <w:t xml:space="preserve"> de </w:t>
      </w:r>
      <w:proofErr w:type="spellStart"/>
      <w:r w:rsidR="009B32FE">
        <w:rPr>
          <w:lang w:val="fr-FR"/>
        </w:rPr>
        <w:t>términos</w:t>
      </w:r>
      <w:proofErr w:type="spellEnd"/>
      <w:r w:rsidR="009B32FE">
        <w:rPr>
          <w:lang w:val="fr-FR"/>
        </w:rPr>
        <w:t xml:space="preserve"> de </w:t>
      </w:r>
      <w:proofErr w:type="spellStart"/>
      <w:r w:rsidR="009B32FE">
        <w:rPr>
          <w:lang w:val="fr-FR"/>
        </w:rPr>
        <w:t>trabajo</w:t>
      </w:r>
      <w:proofErr w:type="spellEnd"/>
      <w:r w:rsidR="009B32FE">
        <w:rPr>
          <w:lang w:val="fr-FR"/>
        </w:rPr>
        <w:t xml:space="preserve"> y </w:t>
      </w:r>
      <w:proofErr w:type="spellStart"/>
      <w:r w:rsidR="009B32FE">
        <w:rPr>
          <w:lang w:val="fr-FR"/>
        </w:rPr>
        <w:t>expectativas</w:t>
      </w:r>
      <w:proofErr w:type="spellEnd"/>
      <w:r w:rsidR="009B32FE">
        <w:rPr>
          <w:lang w:val="fr-FR"/>
        </w:rPr>
        <w:t xml:space="preserve"> </w:t>
      </w:r>
      <w:proofErr w:type="spellStart"/>
      <w:r w:rsidR="009B32FE">
        <w:rPr>
          <w:lang w:val="fr-FR"/>
        </w:rPr>
        <w:t>del</w:t>
      </w:r>
      <w:proofErr w:type="spellEnd"/>
      <w:r w:rsidR="009B32FE">
        <w:rPr>
          <w:lang w:val="fr-FR"/>
        </w:rPr>
        <w:t xml:space="preserve"> </w:t>
      </w:r>
      <w:proofErr w:type="spellStart"/>
      <w:r w:rsidR="009B32FE">
        <w:rPr>
          <w:lang w:val="fr-FR"/>
        </w:rPr>
        <w:t>personal</w:t>
      </w:r>
      <w:proofErr w:type="spellEnd"/>
      <w:r w:rsidR="009B32FE">
        <w:rPr>
          <w:lang w:val="fr-FR"/>
        </w:rPr>
        <w:t xml:space="preserve">, </w:t>
      </w:r>
      <w:proofErr w:type="spellStart"/>
      <w:r w:rsidR="009B32FE">
        <w:rPr>
          <w:lang w:val="fr-FR"/>
        </w:rPr>
        <w:t>incluyendo</w:t>
      </w:r>
      <w:proofErr w:type="spellEnd"/>
      <w:r w:rsidR="009B32FE">
        <w:rPr>
          <w:lang w:val="fr-FR"/>
        </w:rPr>
        <w:t xml:space="preserve"> los </w:t>
      </w:r>
      <w:proofErr w:type="spellStart"/>
      <w:r w:rsidR="009B32FE">
        <w:rPr>
          <w:lang w:val="fr-FR"/>
        </w:rPr>
        <w:t>siguientes</w:t>
      </w:r>
      <w:proofErr w:type="spellEnd"/>
      <w:r w:rsidR="009B32FE">
        <w:rPr>
          <w:lang w:val="fr-FR"/>
        </w:rPr>
        <w:t xml:space="preserve"> que </w:t>
      </w:r>
      <w:proofErr w:type="spellStart"/>
      <w:r w:rsidR="009B32FE">
        <w:rPr>
          <w:lang w:val="fr-FR"/>
        </w:rPr>
        <w:t>están</w:t>
      </w:r>
      <w:proofErr w:type="spellEnd"/>
      <w:r w:rsidR="009B32FE">
        <w:rPr>
          <w:lang w:val="fr-FR"/>
        </w:rPr>
        <w:t xml:space="preserve"> </w:t>
      </w:r>
      <w:proofErr w:type="spellStart"/>
      <w:r w:rsidR="009B32FE">
        <w:rPr>
          <w:lang w:val="fr-FR"/>
        </w:rPr>
        <w:t>afectados</w:t>
      </w:r>
      <w:proofErr w:type="spellEnd"/>
      <w:r w:rsidR="009B32FE">
        <w:rPr>
          <w:lang w:val="fr-FR"/>
        </w:rPr>
        <w:t xml:space="preserve"> </w:t>
      </w:r>
      <w:proofErr w:type="spellStart"/>
      <w:r w:rsidR="009B32FE">
        <w:rPr>
          <w:lang w:val="fr-FR"/>
        </w:rPr>
        <w:t>por</w:t>
      </w:r>
      <w:proofErr w:type="spellEnd"/>
      <w:r w:rsidR="009B32FE">
        <w:rPr>
          <w:lang w:val="fr-FR"/>
        </w:rPr>
        <w:t xml:space="preserve"> </w:t>
      </w:r>
      <w:proofErr w:type="spellStart"/>
      <w:r w:rsidR="009B32FE">
        <w:rPr>
          <w:lang w:val="fr-FR"/>
        </w:rPr>
        <w:t>estos</w:t>
      </w:r>
      <w:proofErr w:type="spellEnd"/>
      <w:r w:rsidR="009B32FE">
        <w:rPr>
          <w:lang w:val="fr-FR"/>
        </w:rPr>
        <w:t xml:space="preserve"> </w:t>
      </w:r>
      <w:proofErr w:type="spellStart"/>
      <w:r w:rsidR="009B32FE">
        <w:rPr>
          <w:lang w:val="fr-FR"/>
        </w:rPr>
        <w:t>cambios</w:t>
      </w:r>
      <w:proofErr w:type="spellEnd"/>
      <w:r w:rsidR="00CC04CF" w:rsidRPr="009B32FE">
        <w:rPr>
          <w:lang w:val="es-NI"/>
        </w:rPr>
        <w:t>:</w:t>
      </w:r>
    </w:p>
    <w:p w:rsidR="00CC04CF" w:rsidRPr="009B32FE" w:rsidRDefault="00CC04CF" w:rsidP="009B32FE">
      <w:pPr>
        <w:numPr>
          <w:ilvl w:val="0"/>
          <w:numId w:val="6"/>
        </w:numPr>
        <w:rPr>
          <w:i/>
          <w:iCs/>
          <w:lang w:val="es-NI"/>
        </w:rPr>
      </w:pPr>
      <w:r w:rsidRPr="009B32FE">
        <w:rPr>
          <w:i/>
          <w:iCs/>
          <w:lang w:val="es-NI"/>
        </w:rPr>
        <w:t>“</w:t>
      </w:r>
      <w:r w:rsidR="009B32FE" w:rsidRPr="009B32FE">
        <w:rPr>
          <w:i/>
          <w:iCs/>
          <w:lang w:val="es-NI"/>
        </w:rPr>
        <w:t xml:space="preserve">Hasta 25 días para el desarrollo profesional, tiempo de planificación, </w:t>
      </w:r>
      <w:r w:rsidR="009B32FE">
        <w:rPr>
          <w:i/>
          <w:iCs/>
          <w:lang w:val="es-NI"/>
        </w:rPr>
        <w:t>A</w:t>
      </w:r>
      <w:r w:rsidR="009B32FE" w:rsidRPr="009B32FE">
        <w:rPr>
          <w:i/>
          <w:iCs/>
          <w:lang w:val="es-NI"/>
        </w:rPr>
        <w:t xml:space="preserve">cademias </w:t>
      </w:r>
      <w:r w:rsidR="009B32FE">
        <w:rPr>
          <w:i/>
          <w:iCs/>
          <w:lang w:val="es-NI"/>
        </w:rPr>
        <w:t xml:space="preserve">Sabatinas </w:t>
      </w:r>
      <w:r w:rsidR="009B32FE" w:rsidRPr="009B32FE">
        <w:rPr>
          <w:i/>
          <w:iCs/>
          <w:lang w:val="es-NI"/>
        </w:rPr>
        <w:t>(no más de dos por maestro por año de trabajo) y Academias de Verano "(página 35).</w:t>
      </w:r>
    </w:p>
    <w:p w:rsidR="00CC04CF" w:rsidRPr="009B32FE" w:rsidRDefault="00CC04CF" w:rsidP="009B32FE">
      <w:pPr>
        <w:numPr>
          <w:ilvl w:val="0"/>
          <w:numId w:val="7"/>
        </w:numPr>
        <w:rPr>
          <w:i/>
          <w:iCs/>
          <w:lang w:val="es-NI"/>
        </w:rPr>
      </w:pPr>
      <w:r w:rsidRPr="009B32FE">
        <w:rPr>
          <w:i/>
          <w:iCs/>
          <w:lang w:val="es-NI"/>
        </w:rPr>
        <w:t>“</w:t>
      </w:r>
      <w:r w:rsidR="009B32FE" w:rsidRPr="009B32FE">
        <w:rPr>
          <w:i/>
          <w:iCs/>
          <w:lang w:val="es-NI"/>
        </w:rPr>
        <w:t>Hasta e incluyendo 185 días de instrucción con los estudiantes que asisten por siete horas y media (7.5) por día completo de la escuela; "(página 35).</w:t>
      </w:r>
    </w:p>
    <w:p w:rsidR="00CC04CF" w:rsidRPr="009B32FE" w:rsidRDefault="00CC04CF" w:rsidP="009B32FE">
      <w:pPr>
        <w:numPr>
          <w:ilvl w:val="0"/>
          <w:numId w:val="8"/>
        </w:numPr>
        <w:rPr>
          <w:i/>
          <w:iCs/>
          <w:lang w:val="es-NI"/>
        </w:rPr>
      </w:pPr>
      <w:r w:rsidRPr="009B32FE">
        <w:rPr>
          <w:i/>
          <w:iCs/>
          <w:lang w:val="es-NI"/>
        </w:rPr>
        <w:t>“</w:t>
      </w:r>
      <w:r w:rsidR="009B32FE" w:rsidRPr="009B32FE">
        <w:rPr>
          <w:i/>
          <w:iCs/>
          <w:lang w:val="es-NI"/>
        </w:rPr>
        <w:t>El Superintenden</w:t>
      </w:r>
      <w:r w:rsidR="009B32FE">
        <w:rPr>
          <w:i/>
          <w:iCs/>
          <w:lang w:val="es-NI"/>
        </w:rPr>
        <w:t xml:space="preserve">te </w:t>
      </w:r>
      <w:proofErr w:type="spellStart"/>
      <w:r w:rsidR="009B32FE">
        <w:rPr>
          <w:i/>
          <w:iCs/>
          <w:lang w:val="es-NI"/>
        </w:rPr>
        <w:t>Durkin</w:t>
      </w:r>
      <w:proofErr w:type="spellEnd"/>
      <w:r w:rsidR="009B32FE">
        <w:rPr>
          <w:i/>
          <w:iCs/>
          <w:lang w:val="es-NI"/>
        </w:rPr>
        <w:t>, Director Académico y</w:t>
      </w:r>
      <w:r w:rsidR="009B32FE" w:rsidRPr="009B32FE">
        <w:rPr>
          <w:i/>
          <w:iCs/>
          <w:lang w:val="es-NI"/>
        </w:rPr>
        <w:t xml:space="preserve">/o Principal seleccionará a los maestros para tomar parte en un programa de </w:t>
      </w:r>
      <w:r w:rsidR="009B32FE">
        <w:rPr>
          <w:i/>
          <w:iCs/>
          <w:lang w:val="es-NI"/>
        </w:rPr>
        <w:t>A</w:t>
      </w:r>
      <w:r w:rsidR="009B32FE" w:rsidRPr="009B32FE">
        <w:rPr>
          <w:i/>
          <w:iCs/>
          <w:lang w:val="es-NI"/>
        </w:rPr>
        <w:t xml:space="preserve">cademia de </w:t>
      </w:r>
      <w:r w:rsidR="009B32FE">
        <w:rPr>
          <w:i/>
          <w:iCs/>
          <w:lang w:val="es-NI"/>
        </w:rPr>
        <w:t>V</w:t>
      </w:r>
      <w:r w:rsidR="009B32FE" w:rsidRPr="009B32FE">
        <w:rPr>
          <w:i/>
          <w:iCs/>
          <w:lang w:val="es-NI"/>
        </w:rPr>
        <w:t>erano para los estudiantes. Los maestros participarán en medio día de desarrollo profesional u otra actividad según lo determinado por la administración y pasarán medio día trabajando con los estudiantes. El programa de verano se prevé que sea de hasta e incluyendo 16 días en un período de 4 semanas</w:t>
      </w:r>
      <w:r w:rsidR="009B32FE">
        <w:rPr>
          <w:i/>
          <w:iCs/>
          <w:lang w:val="es-NI"/>
        </w:rPr>
        <w:t>,</w:t>
      </w:r>
      <w:r w:rsidR="009B32FE" w:rsidRPr="009B32FE">
        <w:rPr>
          <w:i/>
          <w:iCs/>
          <w:lang w:val="es-NI"/>
        </w:rPr>
        <w:t xml:space="preserve"> cada día de 6,5 horas.</w:t>
      </w:r>
      <w:r w:rsidRPr="009B32FE">
        <w:rPr>
          <w:i/>
          <w:iCs/>
          <w:lang w:val="es-NI"/>
        </w:rPr>
        <w:t xml:space="preserve">”  </w:t>
      </w:r>
      <w:r w:rsidRPr="009B32FE">
        <w:rPr>
          <w:lang w:val="es-NI"/>
        </w:rPr>
        <w:t>(p</w:t>
      </w:r>
      <w:r w:rsidR="009B32FE">
        <w:rPr>
          <w:lang w:val="es-NI"/>
        </w:rPr>
        <w:t>ágina</w:t>
      </w:r>
      <w:r w:rsidRPr="009B32FE">
        <w:rPr>
          <w:lang w:val="es-NI"/>
        </w:rPr>
        <w:t xml:space="preserve"> 36)</w:t>
      </w:r>
    </w:p>
    <w:p w:rsidR="00CC04CF" w:rsidRPr="00610941" w:rsidRDefault="00CC04CF" w:rsidP="00610941">
      <w:pPr>
        <w:numPr>
          <w:ilvl w:val="0"/>
          <w:numId w:val="9"/>
        </w:numPr>
        <w:rPr>
          <w:i/>
          <w:iCs/>
          <w:lang w:val="es-NI"/>
        </w:rPr>
      </w:pPr>
      <w:r w:rsidRPr="00610941">
        <w:rPr>
          <w:i/>
          <w:iCs/>
          <w:lang w:val="es-NI"/>
        </w:rPr>
        <w:t>“</w:t>
      </w:r>
      <w:r w:rsidR="00610941" w:rsidRPr="00610941">
        <w:rPr>
          <w:i/>
          <w:iCs/>
          <w:lang w:val="es-NI"/>
        </w:rPr>
        <w:t xml:space="preserve">El Superintendente </w:t>
      </w:r>
      <w:proofErr w:type="spellStart"/>
      <w:r w:rsidR="00610941" w:rsidRPr="00610941">
        <w:rPr>
          <w:i/>
          <w:iCs/>
          <w:lang w:val="es-NI"/>
        </w:rPr>
        <w:t>Durkin</w:t>
      </w:r>
      <w:proofErr w:type="spellEnd"/>
      <w:r w:rsidR="00610941" w:rsidRPr="00610941">
        <w:rPr>
          <w:i/>
          <w:iCs/>
          <w:lang w:val="es-NI"/>
        </w:rPr>
        <w:t>, Director Académ</w:t>
      </w:r>
      <w:r w:rsidR="00610941">
        <w:rPr>
          <w:i/>
          <w:iCs/>
          <w:lang w:val="es-NI"/>
        </w:rPr>
        <w:t>ico y</w:t>
      </w:r>
      <w:r w:rsidR="00610941" w:rsidRPr="00610941">
        <w:rPr>
          <w:i/>
          <w:iCs/>
          <w:lang w:val="es-NI"/>
        </w:rPr>
        <w:t>/o Director pueden seleccionar a cualquier miembro de la NBEA para participar en la Academia</w:t>
      </w:r>
      <w:r w:rsidR="00610941">
        <w:rPr>
          <w:i/>
          <w:iCs/>
          <w:lang w:val="es-NI"/>
        </w:rPr>
        <w:t xml:space="preserve"> Sabatina</w:t>
      </w:r>
      <w:r w:rsidR="00610941" w:rsidRPr="00610941">
        <w:rPr>
          <w:i/>
          <w:iCs/>
          <w:lang w:val="es-NI"/>
        </w:rPr>
        <w:t xml:space="preserve">. Se espera que los miembros de la NBEA participen en no más de dos sesiones de la Academia </w:t>
      </w:r>
      <w:r w:rsidR="00610941">
        <w:rPr>
          <w:i/>
          <w:iCs/>
          <w:lang w:val="es-NI"/>
        </w:rPr>
        <w:t xml:space="preserve">Sabatina </w:t>
      </w:r>
      <w:r w:rsidR="00610941" w:rsidRPr="00610941">
        <w:rPr>
          <w:i/>
          <w:iCs/>
          <w:lang w:val="es-NI"/>
        </w:rPr>
        <w:t>durante el año escolar.</w:t>
      </w:r>
      <w:r w:rsidRPr="00610941">
        <w:rPr>
          <w:i/>
          <w:iCs/>
          <w:lang w:val="es-NI"/>
        </w:rPr>
        <w:t xml:space="preserve">”  </w:t>
      </w:r>
      <w:r w:rsidR="00610941">
        <w:rPr>
          <w:lang w:val="es-NI"/>
        </w:rPr>
        <w:t>(página</w:t>
      </w:r>
      <w:r w:rsidRPr="00610941">
        <w:rPr>
          <w:lang w:val="es-NI"/>
        </w:rPr>
        <w:t xml:space="preserve"> 37)</w:t>
      </w:r>
    </w:p>
    <w:p w:rsidR="00CC04CF" w:rsidRPr="00610941" w:rsidRDefault="00CC04CF" w:rsidP="00CC04CF">
      <w:pPr>
        <w:rPr>
          <w:lang w:val="es-NI"/>
        </w:rPr>
      </w:pPr>
    </w:p>
    <w:p w:rsidR="00CC04CF" w:rsidRPr="00610941" w:rsidRDefault="00610941" w:rsidP="00CC04CF">
      <w:pPr>
        <w:rPr>
          <w:b/>
          <w:bCs/>
          <w:lang w:val="es-NI"/>
        </w:rPr>
      </w:pPr>
      <w:r w:rsidRPr="00610941">
        <w:rPr>
          <w:b/>
          <w:bCs/>
          <w:lang w:val="es-NI"/>
        </w:rPr>
        <w:t xml:space="preserve">Los cambios propuestos del plan de recuperación enmendarían estas secciones de </w:t>
      </w:r>
      <w:r w:rsidR="00595482" w:rsidRPr="00610941">
        <w:rPr>
          <w:b/>
          <w:bCs/>
          <w:lang w:val="es-NI"/>
        </w:rPr>
        <w:t>Apéndices</w:t>
      </w:r>
      <w:r w:rsidRPr="00610941">
        <w:rPr>
          <w:b/>
          <w:bCs/>
          <w:lang w:val="es-NI"/>
        </w:rPr>
        <w:t xml:space="preserve"> A como sigue</w:t>
      </w:r>
      <w:r w:rsidR="00CC04CF" w:rsidRPr="00610941">
        <w:rPr>
          <w:b/>
          <w:bCs/>
          <w:lang w:val="es-NI"/>
        </w:rPr>
        <w:t>:</w:t>
      </w:r>
    </w:p>
    <w:p w:rsidR="00CC04CF" w:rsidRPr="00610941" w:rsidRDefault="00CC04CF" w:rsidP="00610941">
      <w:pPr>
        <w:numPr>
          <w:ilvl w:val="0"/>
          <w:numId w:val="10"/>
        </w:numPr>
        <w:rPr>
          <w:i/>
          <w:iCs/>
          <w:lang w:val="es-NI"/>
        </w:rPr>
      </w:pPr>
      <w:r w:rsidRPr="00610941">
        <w:rPr>
          <w:i/>
          <w:iCs/>
          <w:lang w:val="es-NI"/>
        </w:rPr>
        <w:t>“</w:t>
      </w:r>
      <w:r w:rsidR="00610941" w:rsidRPr="00610941">
        <w:rPr>
          <w:i/>
          <w:iCs/>
          <w:lang w:val="es-NI"/>
        </w:rPr>
        <w:t xml:space="preserve">Hasta 18 días de desarrollo profesional, planificación y actividades de participación familiar durante el año escolar, incluyendo el verano, después de la escuela, las tardes, </w:t>
      </w:r>
      <w:r w:rsidR="00610941">
        <w:rPr>
          <w:i/>
          <w:iCs/>
          <w:lang w:val="es-NI"/>
        </w:rPr>
        <w:t>S</w:t>
      </w:r>
      <w:r w:rsidR="00610941" w:rsidRPr="00610941">
        <w:rPr>
          <w:i/>
          <w:iCs/>
          <w:lang w:val="es-NI"/>
        </w:rPr>
        <w:t>ábados y después del cierre del año escolar (ver calendario).</w:t>
      </w:r>
      <w:r w:rsidRPr="00610941">
        <w:rPr>
          <w:i/>
          <w:iCs/>
          <w:lang w:val="es-NI"/>
        </w:rPr>
        <w:t xml:space="preserve">” </w:t>
      </w:r>
    </w:p>
    <w:p w:rsidR="00CC04CF" w:rsidRPr="003A534E" w:rsidRDefault="00CC04CF" w:rsidP="003A534E">
      <w:pPr>
        <w:numPr>
          <w:ilvl w:val="0"/>
          <w:numId w:val="11"/>
        </w:numPr>
        <w:rPr>
          <w:i/>
          <w:iCs/>
          <w:lang w:val="es-NI"/>
        </w:rPr>
      </w:pPr>
      <w:r w:rsidRPr="003A534E">
        <w:rPr>
          <w:i/>
          <w:iCs/>
          <w:lang w:val="es-NI"/>
        </w:rPr>
        <w:t>“</w:t>
      </w:r>
      <w:r w:rsidR="003A534E" w:rsidRPr="003A534E">
        <w:rPr>
          <w:i/>
          <w:iCs/>
          <w:lang w:val="es-NI"/>
        </w:rPr>
        <w:t>Hasta e incluyendo 192 días de ins</w:t>
      </w:r>
      <w:r w:rsidR="003A534E">
        <w:rPr>
          <w:i/>
          <w:iCs/>
          <w:lang w:val="es-NI"/>
        </w:rPr>
        <w:t xml:space="preserve">trucción con los estudiantes </w:t>
      </w:r>
      <w:r w:rsidR="003A534E" w:rsidRPr="003A534E">
        <w:rPr>
          <w:i/>
          <w:iCs/>
          <w:lang w:val="es-NI"/>
        </w:rPr>
        <w:t>asisten</w:t>
      </w:r>
      <w:r w:rsidR="003A534E">
        <w:rPr>
          <w:i/>
          <w:iCs/>
          <w:lang w:val="es-NI"/>
        </w:rPr>
        <w:t>tes</w:t>
      </w:r>
      <w:r w:rsidR="003A534E" w:rsidRPr="003A534E">
        <w:rPr>
          <w:i/>
          <w:iCs/>
          <w:lang w:val="es-NI"/>
        </w:rPr>
        <w:t xml:space="preserve"> por siete horas y media (7.5) por día </w:t>
      </w:r>
      <w:r w:rsidR="003A534E">
        <w:rPr>
          <w:i/>
          <w:iCs/>
          <w:lang w:val="es-NI"/>
        </w:rPr>
        <w:t>entero en</w:t>
      </w:r>
      <w:r w:rsidR="003A534E" w:rsidRPr="003A534E">
        <w:rPr>
          <w:i/>
          <w:iCs/>
          <w:lang w:val="es-NI"/>
        </w:rPr>
        <w:t xml:space="preserve"> la escuela.</w:t>
      </w:r>
      <w:r w:rsidRPr="003A534E">
        <w:rPr>
          <w:i/>
          <w:iCs/>
          <w:lang w:val="es-NI"/>
        </w:rPr>
        <w:t>”</w:t>
      </w:r>
    </w:p>
    <w:p w:rsidR="00CC04CF" w:rsidRPr="003A534E" w:rsidRDefault="003A534E" w:rsidP="00CC04CF">
      <w:pPr>
        <w:numPr>
          <w:ilvl w:val="0"/>
          <w:numId w:val="12"/>
        </w:numPr>
        <w:ind w:left="342" w:hanging="198"/>
        <w:rPr>
          <w:lang w:val="es-NI"/>
        </w:rPr>
      </w:pPr>
      <w:r w:rsidRPr="003A534E">
        <w:rPr>
          <w:lang w:val="es-NI"/>
        </w:rPr>
        <w:t>“El recibidor puede modificar este horario como mejor le convenga a los e</w:t>
      </w:r>
      <w:r w:rsidR="00CC04CF" w:rsidRPr="003A534E">
        <w:rPr>
          <w:lang w:val="es-NI"/>
        </w:rPr>
        <w:t>stud</w:t>
      </w:r>
      <w:r>
        <w:rPr>
          <w:lang w:val="es-NI"/>
        </w:rPr>
        <w:t>iantes</w:t>
      </w:r>
      <w:r w:rsidR="00CC04CF" w:rsidRPr="003A534E">
        <w:rPr>
          <w:lang w:val="es-NI"/>
        </w:rPr>
        <w:t>.”</w:t>
      </w:r>
    </w:p>
    <w:p w:rsidR="00CC04CF" w:rsidRPr="003A534E" w:rsidRDefault="00CC04CF" w:rsidP="00CC04CF">
      <w:pPr>
        <w:rPr>
          <w:lang w:val="es-NI"/>
        </w:rPr>
      </w:pPr>
    </w:p>
    <w:p w:rsidR="00CC04CF" w:rsidRPr="003A534E" w:rsidRDefault="003A534E" w:rsidP="00CC04CF">
      <w:pPr>
        <w:rPr>
          <w:b/>
          <w:bCs/>
          <w:lang w:val="es-NI"/>
        </w:rPr>
      </w:pPr>
      <w:r w:rsidRPr="003A534E">
        <w:rPr>
          <w:b/>
          <w:bCs/>
          <w:lang w:val="es-NI"/>
        </w:rPr>
        <w:lastRenderedPageBreak/>
        <w:t>Estas dos provisiones serán eliminadas de las condiciones de trabajo</w:t>
      </w:r>
      <w:r w:rsidR="00CC04CF" w:rsidRPr="003A534E">
        <w:rPr>
          <w:b/>
          <w:bCs/>
          <w:lang w:val="es-NI"/>
        </w:rPr>
        <w:t>:</w:t>
      </w:r>
    </w:p>
    <w:p w:rsidR="00CC04CF" w:rsidRPr="00133D1E" w:rsidRDefault="003A534E" w:rsidP="00CC04CF">
      <w:pPr>
        <w:numPr>
          <w:ilvl w:val="0"/>
          <w:numId w:val="13"/>
        </w:numPr>
        <w:rPr>
          <w:lang w:val="es-NI"/>
        </w:rPr>
      </w:pPr>
      <w:r w:rsidRPr="00133D1E">
        <w:rPr>
          <w:lang w:val="es-NI"/>
        </w:rPr>
        <w:t>El superintendente</w:t>
      </w:r>
      <w:r w:rsidR="00CC04CF" w:rsidRPr="00133D1E">
        <w:rPr>
          <w:lang w:val="es-NI"/>
        </w:rPr>
        <w:t xml:space="preserve"> </w:t>
      </w:r>
      <w:proofErr w:type="spellStart"/>
      <w:r w:rsidR="00CC04CF" w:rsidRPr="00133D1E">
        <w:rPr>
          <w:lang w:val="es-NI"/>
        </w:rPr>
        <w:t>Durkin</w:t>
      </w:r>
      <w:proofErr w:type="spellEnd"/>
      <w:r w:rsidR="00CC04CF" w:rsidRPr="00133D1E">
        <w:rPr>
          <w:lang w:val="es-NI"/>
        </w:rPr>
        <w:t xml:space="preserve">, </w:t>
      </w:r>
      <w:r w:rsidR="00133D1E" w:rsidRPr="00133D1E">
        <w:rPr>
          <w:lang w:val="es-NI"/>
        </w:rPr>
        <w:t>Director Académico,</w:t>
      </w:r>
      <w:r w:rsidR="00595482">
        <w:rPr>
          <w:lang w:val="es-NI"/>
        </w:rPr>
        <w:t xml:space="preserve"> </w:t>
      </w:r>
      <w:r w:rsidR="00133D1E" w:rsidRPr="00133D1E">
        <w:rPr>
          <w:lang w:val="es-NI"/>
        </w:rPr>
        <w:t>y</w:t>
      </w:r>
      <w:r w:rsidR="00CC04CF" w:rsidRPr="00133D1E">
        <w:rPr>
          <w:lang w:val="es-NI"/>
        </w:rPr>
        <w:t xml:space="preserve">/o </w:t>
      </w:r>
      <w:r w:rsidR="00133D1E" w:rsidRPr="00133D1E">
        <w:rPr>
          <w:lang w:val="es-NI"/>
        </w:rPr>
        <w:t>Director seleccionarán a los maestros para ser</w:t>
      </w:r>
      <w:r w:rsidR="00133D1E">
        <w:rPr>
          <w:lang w:val="es-NI"/>
        </w:rPr>
        <w:t xml:space="preserve"> </w:t>
      </w:r>
      <w:r w:rsidR="00133D1E" w:rsidRPr="00133D1E">
        <w:rPr>
          <w:lang w:val="es-NI"/>
        </w:rPr>
        <w:t xml:space="preserve">parte </w:t>
      </w:r>
      <w:r w:rsidR="00CC04CF" w:rsidRPr="00133D1E">
        <w:rPr>
          <w:lang w:val="es-NI"/>
        </w:rPr>
        <w:t xml:space="preserve"> </w:t>
      </w:r>
      <w:r w:rsidR="00133D1E">
        <w:rPr>
          <w:lang w:val="es-NI"/>
        </w:rPr>
        <w:t xml:space="preserve">en el </w:t>
      </w:r>
      <w:r w:rsidR="00595482">
        <w:rPr>
          <w:lang w:val="es-NI"/>
        </w:rPr>
        <w:t>programa</w:t>
      </w:r>
      <w:r w:rsidR="00133D1E">
        <w:rPr>
          <w:lang w:val="es-NI"/>
        </w:rPr>
        <w:t xml:space="preserve"> de la academia de verano para estudiantes</w:t>
      </w:r>
      <w:r w:rsidR="00CC04CF" w:rsidRPr="00133D1E">
        <w:rPr>
          <w:lang w:val="es-NI"/>
        </w:rPr>
        <w:t xml:space="preserve">. </w:t>
      </w:r>
      <w:r w:rsidR="00133D1E" w:rsidRPr="00133D1E">
        <w:rPr>
          <w:lang w:val="es-NI"/>
        </w:rPr>
        <w:t xml:space="preserve">Los Maestros participarán en medio-día de </w:t>
      </w:r>
      <w:r w:rsidR="00595482" w:rsidRPr="00133D1E">
        <w:rPr>
          <w:lang w:val="es-NI"/>
        </w:rPr>
        <w:t>desarrollo</w:t>
      </w:r>
      <w:r w:rsidR="00133D1E" w:rsidRPr="00133D1E">
        <w:rPr>
          <w:lang w:val="es-NI"/>
        </w:rPr>
        <w:t xml:space="preserve"> profesional </w:t>
      </w:r>
      <w:r w:rsidR="00595482" w:rsidRPr="00133D1E">
        <w:rPr>
          <w:lang w:val="es-NI"/>
        </w:rPr>
        <w:t>u</w:t>
      </w:r>
      <w:r w:rsidR="00133D1E" w:rsidRPr="00133D1E">
        <w:rPr>
          <w:lang w:val="es-NI"/>
        </w:rPr>
        <w:t xml:space="preserve"> otras actividades como lo d</w:t>
      </w:r>
      <w:r w:rsidR="00133D1E">
        <w:rPr>
          <w:lang w:val="es-NI"/>
        </w:rPr>
        <w:t>etermina la administración y gastar medio-día trabajando con los estudiantes</w:t>
      </w:r>
      <w:r w:rsidR="00CC04CF" w:rsidRPr="00133D1E">
        <w:rPr>
          <w:lang w:val="es-NI"/>
        </w:rPr>
        <w:t xml:space="preserve">. </w:t>
      </w:r>
      <w:r w:rsidR="00133D1E">
        <w:rPr>
          <w:lang w:val="es-NI"/>
        </w:rPr>
        <w:t xml:space="preserve">El </w:t>
      </w:r>
      <w:r w:rsidR="00595482">
        <w:rPr>
          <w:lang w:val="es-NI"/>
        </w:rPr>
        <w:t>programa</w:t>
      </w:r>
      <w:r w:rsidR="00133D1E">
        <w:rPr>
          <w:lang w:val="es-NI"/>
        </w:rPr>
        <w:t xml:space="preserve"> de verano esta anticipado para estar listo e incluyendo</w:t>
      </w:r>
      <w:r w:rsidR="00CC04CF" w:rsidRPr="00133D1E">
        <w:rPr>
          <w:lang w:val="es-NI"/>
        </w:rPr>
        <w:t xml:space="preserve"> 16 d</w:t>
      </w:r>
      <w:r w:rsidR="00133D1E" w:rsidRPr="00133D1E">
        <w:rPr>
          <w:lang w:val="es-NI"/>
        </w:rPr>
        <w:t>ías durante m</w:t>
      </w:r>
      <w:r w:rsidR="00133D1E">
        <w:rPr>
          <w:lang w:val="es-NI"/>
        </w:rPr>
        <w:t xml:space="preserve">ás de un periodo de </w:t>
      </w:r>
      <w:r w:rsidR="00CC04CF" w:rsidRPr="00133D1E">
        <w:rPr>
          <w:lang w:val="es-NI"/>
        </w:rPr>
        <w:t>4–</w:t>
      </w:r>
      <w:r w:rsidR="00133D1E">
        <w:rPr>
          <w:lang w:val="es-NI"/>
        </w:rPr>
        <w:t xml:space="preserve">semanas con cada día siendo de </w:t>
      </w:r>
      <w:r w:rsidR="00CC04CF" w:rsidRPr="00133D1E">
        <w:rPr>
          <w:lang w:val="es-NI"/>
        </w:rPr>
        <w:t>6.5 ho</w:t>
      </w:r>
      <w:r w:rsidR="00133D1E">
        <w:rPr>
          <w:lang w:val="es-NI"/>
        </w:rPr>
        <w:t>ras.  (páginas</w:t>
      </w:r>
      <w:r w:rsidR="00CC04CF" w:rsidRPr="00133D1E">
        <w:rPr>
          <w:lang w:val="es-NI"/>
        </w:rPr>
        <w:t xml:space="preserve"> 35-36)</w:t>
      </w:r>
    </w:p>
    <w:p w:rsidR="00CC04CF" w:rsidRPr="00CC04CF" w:rsidRDefault="00CC04CF" w:rsidP="00CC04CF">
      <w:pPr>
        <w:numPr>
          <w:ilvl w:val="0"/>
          <w:numId w:val="14"/>
        </w:numPr>
      </w:pPr>
      <w:r w:rsidRPr="00133D1E">
        <w:rPr>
          <w:lang w:val="es-NI"/>
        </w:rPr>
        <w:t>Superintendent</w:t>
      </w:r>
      <w:r w:rsidR="00133D1E" w:rsidRPr="00133D1E">
        <w:rPr>
          <w:lang w:val="es-NI"/>
        </w:rPr>
        <w:t>e</w:t>
      </w:r>
      <w:r w:rsidRPr="00133D1E">
        <w:rPr>
          <w:lang w:val="es-NI"/>
        </w:rPr>
        <w:t xml:space="preserve"> </w:t>
      </w:r>
      <w:proofErr w:type="spellStart"/>
      <w:r w:rsidRPr="00133D1E">
        <w:rPr>
          <w:lang w:val="es-NI"/>
        </w:rPr>
        <w:t>Durkin</w:t>
      </w:r>
      <w:proofErr w:type="spellEnd"/>
      <w:r w:rsidRPr="00133D1E">
        <w:rPr>
          <w:lang w:val="es-NI"/>
        </w:rPr>
        <w:t xml:space="preserve">, </w:t>
      </w:r>
      <w:r w:rsidR="00133D1E" w:rsidRPr="00133D1E">
        <w:rPr>
          <w:lang w:val="es-NI"/>
        </w:rPr>
        <w:t>Director Académico</w:t>
      </w:r>
      <w:r w:rsidRPr="00133D1E">
        <w:rPr>
          <w:lang w:val="es-NI"/>
        </w:rPr>
        <w:t xml:space="preserve">, </w:t>
      </w:r>
      <w:r w:rsidR="00133D1E" w:rsidRPr="00133D1E">
        <w:rPr>
          <w:lang w:val="es-NI"/>
        </w:rPr>
        <w:t>y</w:t>
      </w:r>
      <w:r w:rsidRPr="00133D1E">
        <w:rPr>
          <w:lang w:val="es-NI"/>
        </w:rPr>
        <w:t xml:space="preserve">/o </w:t>
      </w:r>
      <w:r w:rsidR="00133D1E" w:rsidRPr="00133D1E">
        <w:rPr>
          <w:lang w:val="es-NI"/>
        </w:rPr>
        <w:t xml:space="preserve">Director pueden seleccionar a cualquier miembro de </w:t>
      </w:r>
      <w:r w:rsidRPr="00133D1E">
        <w:rPr>
          <w:lang w:val="es-NI"/>
        </w:rPr>
        <w:t xml:space="preserve">NBEA </w:t>
      </w:r>
      <w:r w:rsidR="00133D1E">
        <w:rPr>
          <w:lang w:val="es-NI"/>
        </w:rPr>
        <w:t xml:space="preserve">para participar en la Academia de </w:t>
      </w:r>
      <w:r w:rsidR="00595482">
        <w:rPr>
          <w:lang w:val="es-NI"/>
        </w:rPr>
        <w:t>Sábados</w:t>
      </w:r>
      <w:r w:rsidRPr="00133D1E">
        <w:rPr>
          <w:lang w:val="es-NI"/>
        </w:rPr>
        <w:t xml:space="preserve">. </w:t>
      </w:r>
      <w:r w:rsidR="00133D1E" w:rsidRPr="00133D1E">
        <w:rPr>
          <w:lang w:val="es-NI"/>
        </w:rPr>
        <w:t xml:space="preserve">Se espera que los miembros de </w:t>
      </w:r>
      <w:r w:rsidRPr="00133D1E">
        <w:rPr>
          <w:lang w:val="es-NI"/>
        </w:rPr>
        <w:t xml:space="preserve">NBEA </w:t>
      </w:r>
      <w:r w:rsidR="00133D1E" w:rsidRPr="00133D1E">
        <w:rPr>
          <w:lang w:val="es-NI"/>
        </w:rPr>
        <w:t xml:space="preserve">participen en no más de dos sesiones de Academias Sabatinas </w:t>
      </w:r>
      <w:r w:rsidR="00133D1E">
        <w:rPr>
          <w:lang w:val="es-NI"/>
        </w:rPr>
        <w:t>en el año escolar</w:t>
      </w:r>
      <w:r w:rsidRPr="00133D1E">
        <w:rPr>
          <w:lang w:val="es-NI"/>
        </w:rPr>
        <w:t xml:space="preserve">.  </w:t>
      </w:r>
      <w:r w:rsidR="00133D1E">
        <w:t>(</w:t>
      </w:r>
      <w:proofErr w:type="spellStart"/>
      <w:r w:rsidR="00133D1E">
        <w:t>página</w:t>
      </w:r>
      <w:proofErr w:type="spellEnd"/>
      <w:r w:rsidRPr="00CC04CF">
        <w:t xml:space="preserve"> 37)</w:t>
      </w:r>
    </w:p>
    <w:p w:rsidR="00CC04CF" w:rsidRPr="00CC04CF" w:rsidRDefault="00CC04CF" w:rsidP="00CC04CF"/>
    <w:p w:rsidR="00CC04CF" w:rsidRPr="00133D1E" w:rsidRDefault="00133D1E" w:rsidP="00CC04CF">
      <w:pPr>
        <w:rPr>
          <w:b/>
          <w:lang w:val="es-NI"/>
        </w:rPr>
      </w:pPr>
      <w:r w:rsidRPr="00133D1E">
        <w:rPr>
          <w:b/>
          <w:lang w:val="es-NI"/>
        </w:rPr>
        <w:t>Las siguientes Metas Anuales Medibles serán eliminadas</w:t>
      </w:r>
      <w:r w:rsidR="00CC04CF" w:rsidRPr="00133D1E">
        <w:rPr>
          <w:b/>
          <w:lang w:val="es-NI"/>
        </w:rPr>
        <w:t>:</w:t>
      </w:r>
    </w:p>
    <w:p w:rsidR="00CC04CF" w:rsidRPr="00133D1E" w:rsidRDefault="00133D1E" w:rsidP="00CC04CF">
      <w:pPr>
        <w:numPr>
          <w:ilvl w:val="0"/>
          <w:numId w:val="34"/>
        </w:numPr>
        <w:rPr>
          <w:lang w:val="es-NI"/>
        </w:rPr>
      </w:pPr>
      <w:r w:rsidRPr="00133D1E">
        <w:rPr>
          <w:lang w:val="es-NI"/>
        </w:rPr>
        <w:t>Porcentaje de estudiantes que participan en el instituto de verano de Parker</w:t>
      </w:r>
      <w:r w:rsidR="00CC04CF" w:rsidRPr="00133D1E">
        <w:rPr>
          <w:lang w:val="es-NI"/>
        </w:rPr>
        <w:t xml:space="preserve"> (p</w:t>
      </w:r>
      <w:r w:rsidRPr="00133D1E">
        <w:rPr>
          <w:lang w:val="es-NI"/>
        </w:rPr>
        <w:t>ágina</w:t>
      </w:r>
      <w:r w:rsidR="00CC04CF" w:rsidRPr="00133D1E">
        <w:rPr>
          <w:lang w:val="es-NI"/>
        </w:rPr>
        <w:t xml:space="preserve"> 54)</w:t>
      </w:r>
    </w:p>
    <w:p w:rsidR="00CC04CF" w:rsidRPr="00133D1E" w:rsidRDefault="00CC04CF" w:rsidP="00CC04CF">
      <w:pPr>
        <w:numPr>
          <w:ilvl w:val="0"/>
          <w:numId w:val="34"/>
        </w:numPr>
        <w:rPr>
          <w:lang w:val="es-NI"/>
        </w:rPr>
      </w:pPr>
      <w:r w:rsidRPr="00133D1E">
        <w:rPr>
          <w:lang w:val="es-NI"/>
        </w:rPr>
        <w:t>P</w:t>
      </w:r>
      <w:r w:rsidR="00133D1E" w:rsidRPr="00133D1E">
        <w:rPr>
          <w:lang w:val="es-NI"/>
        </w:rPr>
        <w:t xml:space="preserve">orcentaje de maestros principales de </w:t>
      </w:r>
      <w:r w:rsidRPr="00133D1E">
        <w:rPr>
          <w:lang w:val="es-NI"/>
        </w:rPr>
        <w:t xml:space="preserve">K-5 </w:t>
      </w:r>
      <w:r w:rsidR="00133D1E" w:rsidRPr="00133D1E">
        <w:rPr>
          <w:lang w:val="es-NI"/>
        </w:rPr>
        <w:t>que participen en al menos un Programa de Academia Sabatina</w:t>
      </w:r>
      <w:r w:rsidRPr="00133D1E">
        <w:rPr>
          <w:lang w:val="es-NI"/>
        </w:rPr>
        <w:t xml:space="preserve"> (p</w:t>
      </w:r>
      <w:r w:rsidR="00133D1E" w:rsidRPr="00133D1E">
        <w:rPr>
          <w:lang w:val="es-NI"/>
        </w:rPr>
        <w:t>ágina</w:t>
      </w:r>
      <w:r w:rsidRPr="00133D1E">
        <w:rPr>
          <w:lang w:val="es-NI"/>
        </w:rPr>
        <w:t xml:space="preserve"> 55)</w:t>
      </w:r>
    </w:p>
    <w:p w:rsidR="00CC04CF" w:rsidRPr="00133D1E" w:rsidRDefault="00CC04CF" w:rsidP="00CC04CF">
      <w:pPr>
        <w:rPr>
          <w:lang w:val="es-NI"/>
        </w:rPr>
      </w:pPr>
    </w:p>
    <w:p w:rsidR="00CC04CF" w:rsidRPr="00133D1E" w:rsidRDefault="00CC04CF" w:rsidP="00CC04CF">
      <w:pPr>
        <w:rPr>
          <w:lang w:val="es-NI"/>
        </w:rPr>
      </w:pPr>
    </w:p>
    <w:p w:rsidR="00CC04CF" w:rsidRPr="00133D1E" w:rsidRDefault="00133D1E" w:rsidP="00CC04CF">
      <w:pPr>
        <w:rPr>
          <w:lang w:val="es-NI"/>
        </w:rPr>
      </w:pPr>
      <w:r w:rsidRPr="00133D1E">
        <w:rPr>
          <w:lang w:val="es-NI"/>
        </w:rPr>
        <w:t xml:space="preserve">La tabla de abajo indica estos cambios para el </w:t>
      </w:r>
      <w:r w:rsidR="00CC04CF" w:rsidRPr="00133D1E">
        <w:rPr>
          <w:lang w:val="es-NI"/>
        </w:rPr>
        <w:t>2017-18.</w:t>
      </w:r>
    </w:p>
    <w:p w:rsidR="00CC04CF" w:rsidRPr="00133D1E" w:rsidRDefault="00CC04CF" w:rsidP="00CC04CF">
      <w:pPr>
        <w:rPr>
          <w:b/>
          <w:bCs/>
          <w:lang w:val="es-NI"/>
        </w:rPr>
      </w:pPr>
    </w:p>
    <w:p w:rsidR="00CC04CF" w:rsidRPr="00133D1E" w:rsidRDefault="00CC04CF" w:rsidP="00CC04CF">
      <w:pPr>
        <w:rPr>
          <w:b/>
          <w:bCs/>
          <w:lang w:val="es-NI"/>
        </w:rPr>
      </w:pPr>
    </w:p>
    <w:p w:rsidR="00CC04CF" w:rsidRPr="00133D1E" w:rsidRDefault="00CC04CF" w:rsidP="00CC04CF">
      <w:pPr>
        <w:rPr>
          <w:b/>
          <w:bCs/>
          <w:u w:val="single"/>
          <w:lang w:val="es-NI"/>
        </w:rPr>
      </w:pPr>
      <w:r w:rsidRPr="00133D1E">
        <w:rPr>
          <w:b/>
          <w:bCs/>
          <w:lang w:val="es-NI"/>
        </w:rPr>
        <w:t>__</w:t>
      </w:r>
      <w:r w:rsidR="00133D1E" w:rsidRPr="00133D1E">
        <w:rPr>
          <w:b/>
          <w:bCs/>
          <w:lang w:val="es-NI"/>
        </w:rPr>
        <w:t>Firmado por</w:t>
      </w:r>
      <w:r w:rsidRPr="00133D1E">
        <w:rPr>
          <w:b/>
          <w:bCs/>
          <w:lang w:val="es-NI"/>
        </w:rPr>
        <w:t xml:space="preserve"> Dr. </w:t>
      </w:r>
      <w:proofErr w:type="spellStart"/>
      <w:r w:rsidRPr="00133D1E">
        <w:rPr>
          <w:b/>
          <w:bCs/>
          <w:lang w:val="es-NI"/>
        </w:rPr>
        <w:t>Pia</w:t>
      </w:r>
      <w:proofErr w:type="spellEnd"/>
      <w:r w:rsidRPr="00133D1E">
        <w:rPr>
          <w:b/>
          <w:bCs/>
          <w:lang w:val="es-NI"/>
        </w:rPr>
        <w:t xml:space="preserve"> </w:t>
      </w:r>
      <w:proofErr w:type="spellStart"/>
      <w:r w:rsidRPr="00133D1E">
        <w:rPr>
          <w:b/>
          <w:bCs/>
          <w:lang w:val="es-NI"/>
        </w:rPr>
        <w:t>Durkin</w:t>
      </w:r>
      <w:proofErr w:type="spellEnd"/>
      <w:r w:rsidRPr="00133D1E">
        <w:rPr>
          <w:b/>
          <w:bCs/>
          <w:lang w:val="es-NI"/>
        </w:rPr>
        <w:t>__________________</w:t>
      </w:r>
      <w:r w:rsidRPr="00133D1E">
        <w:rPr>
          <w:b/>
          <w:bCs/>
          <w:lang w:val="es-NI"/>
        </w:rPr>
        <w:tab/>
      </w:r>
      <w:r w:rsidRPr="00133D1E">
        <w:rPr>
          <w:b/>
          <w:bCs/>
          <w:lang w:val="es-NI"/>
        </w:rPr>
        <w:tab/>
      </w:r>
      <w:r w:rsidR="00133D1E" w:rsidRPr="00133D1E">
        <w:rPr>
          <w:bCs/>
          <w:lang w:val="es-NI"/>
        </w:rPr>
        <w:t>Enero</w:t>
      </w:r>
      <w:r w:rsidR="00133D1E">
        <w:rPr>
          <w:b/>
          <w:bCs/>
          <w:lang w:val="es-NI"/>
        </w:rPr>
        <w:t xml:space="preserve"> </w:t>
      </w:r>
      <w:r w:rsidRPr="00133D1E">
        <w:rPr>
          <w:bCs/>
          <w:u w:val="single"/>
          <w:lang w:val="es-NI"/>
        </w:rPr>
        <w:t>4, 2017</w:t>
      </w:r>
    </w:p>
    <w:p w:rsidR="00CC04CF" w:rsidRPr="00CC04CF" w:rsidRDefault="00CC04CF" w:rsidP="00CC04CF">
      <w:pPr>
        <w:rPr>
          <w:bCs/>
        </w:rPr>
      </w:pPr>
      <w:r w:rsidRPr="00CC04CF">
        <w:rPr>
          <w:bCs/>
        </w:rPr>
        <w:t xml:space="preserve">Dr. </w:t>
      </w:r>
      <w:proofErr w:type="spellStart"/>
      <w:r w:rsidRPr="00CC04CF">
        <w:rPr>
          <w:bCs/>
        </w:rPr>
        <w:t>Pia</w:t>
      </w:r>
      <w:proofErr w:type="spellEnd"/>
      <w:r w:rsidRPr="00CC04CF">
        <w:rPr>
          <w:bCs/>
        </w:rPr>
        <w:t xml:space="preserve"> Durkin, </w:t>
      </w:r>
      <w:proofErr w:type="spellStart"/>
      <w:r w:rsidRPr="00CC04CF">
        <w:rPr>
          <w:bCs/>
        </w:rPr>
        <w:t>Superintendent</w:t>
      </w:r>
      <w:r w:rsidR="00133D1E">
        <w:rPr>
          <w:bCs/>
        </w:rPr>
        <w:t>e</w:t>
      </w:r>
      <w:proofErr w:type="spellEnd"/>
      <w:r w:rsidRPr="00CC04CF">
        <w:rPr>
          <w:bCs/>
        </w:rPr>
        <w:tab/>
      </w:r>
      <w:r w:rsidRPr="00CC04CF">
        <w:rPr>
          <w:bCs/>
        </w:rPr>
        <w:tab/>
      </w:r>
      <w:r w:rsidRPr="00CC04CF">
        <w:rPr>
          <w:bCs/>
        </w:rPr>
        <w:tab/>
      </w:r>
      <w:r w:rsidRPr="00CC04CF">
        <w:rPr>
          <w:bCs/>
        </w:rPr>
        <w:tab/>
      </w:r>
      <w:proofErr w:type="spellStart"/>
      <w:r w:rsidR="00133D1E">
        <w:rPr>
          <w:bCs/>
        </w:rPr>
        <w:t>Fecha</w:t>
      </w:r>
      <w:proofErr w:type="spellEnd"/>
    </w:p>
    <w:p w:rsidR="00CC04CF" w:rsidRDefault="00CC04CF" w:rsidP="00CC04CF">
      <w:pPr>
        <w:rPr>
          <w:bCs/>
        </w:rPr>
      </w:pPr>
      <w:r w:rsidRPr="00CC04CF">
        <w:rPr>
          <w:bCs/>
        </w:rPr>
        <w:t>New Bedford Public Schools</w:t>
      </w:r>
    </w:p>
    <w:p w:rsidR="00384F63" w:rsidRPr="00CC04CF" w:rsidRDefault="00384F63" w:rsidP="00CC04CF">
      <w:pPr>
        <w:rPr>
          <w:b/>
          <w:bCs/>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DB28A8" w:rsidRDefault="00DB28A8" w:rsidP="00CC04CF">
      <w:pPr>
        <w:rPr>
          <w:b/>
          <w:bCs/>
          <w:lang w:val="es-NI"/>
        </w:rPr>
      </w:pPr>
    </w:p>
    <w:p w:rsidR="00CC04CF" w:rsidRPr="00133D1E" w:rsidRDefault="00CC04CF" w:rsidP="00CC04CF">
      <w:pPr>
        <w:rPr>
          <w:b/>
          <w:bCs/>
          <w:lang w:val="es-NI"/>
        </w:rPr>
      </w:pPr>
      <w:bookmarkStart w:id="0" w:name="_GoBack"/>
      <w:bookmarkEnd w:id="0"/>
      <w:r w:rsidRPr="00133D1E">
        <w:rPr>
          <w:b/>
          <w:bCs/>
          <w:lang w:val="es-NI"/>
        </w:rPr>
        <w:lastRenderedPageBreak/>
        <w:t>C</w:t>
      </w:r>
      <w:r w:rsidR="00133D1E" w:rsidRPr="00133D1E">
        <w:rPr>
          <w:b/>
          <w:bCs/>
          <w:lang w:val="es-NI"/>
        </w:rPr>
        <w:t xml:space="preserve">ambios al Calendario de </w:t>
      </w:r>
      <w:r w:rsidRPr="00133D1E">
        <w:rPr>
          <w:b/>
          <w:bCs/>
          <w:lang w:val="es-NI"/>
        </w:rPr>
        <w:t xml:space="preserve">Parker </w:t>
      </w:r>
      <w:proofErr w:type="spellStart"/>
      <w:r w:rsidRPr="00133D1E">
        <w:rPr>
          <w:b/>
          <w:bCs/>
          <w:lang w:val="es-NI"/>
        </w:rPr>
        <w:t>Elementary</w:t>
      </w:r>
      <w:proofErr w:type="spellEnd"/>
      <w:r w:rsidRPr="00133D1E">
        <w:rPr>
          <w:b/>
          <w:bCs/>
          <w:lang w:val="es-NI"/>
        </w:rPr>
        <w:t xml:space="preserve"> School </w:t>
      </w:r>
    </w:p>
    <w:p w:rsidR="00CC04CF" w:rsidRPr="00133D1E" w:rsidRDefault="00CC04CF" w:rsidP="00CC04CF">
      <w:pPr>
        <w:rPr>
          <w:lang w:val="es-NI"/>
        </w:rPr>
      </w:pPr>
    </w:p>
    <w:tbl>
      <w:tblPr>
        <w:tblW w:w="84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283"/>
        <w:gridCol w:w="2970"/>
        <w:gridCol w:w="3148"/>
      </w:tblGrid>
      <w:tr w:rsidR="00CC04CF" w:rsidRPr="00CC04CF" w:rsidTr="003A534E">
        <w:trPr>
          <w:trHeight w:val="530"/>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133D1E" w:rsidRDefault="00CC04CF" w:rsidP="00CC04CF">
            <w:pPr>
              <w:rPr>
                <w:b/>
                <w:bCs/>
                <w:lang w:val="es-NI"/>
              </w:rPr>
            </w:pPr>
          </w:p>
          <w:p w:rsidR="00CC04CF" w:rsidRPr="00133D1E" w:rsidRDefault="00CC04CF" w:rsidP="00CC04CF">
            <w:pPr>
              <w:rPr>
                <w:lang w:val="es-NI"/>
              </w:rPr>
            </w:pPr>
            <w:r w:rsidRPr="00133D1E">
              <w:rPr>
                <w:b/>
                <w:bCs/>
                <w:lang w:val="es-NI"/>
              </w:rPr>
              <w:t>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2016-2017</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2017-2018</w:t>
            </w:r>
          </w:p>
        </w:tc>
      </w:tr>
      <w:tr w:rsidR="00CC04CF" w:rsidRPr="00CC04CF" w:rsidTr="003A534E">
        <w:trPr>
          <w:trHeight w:val="790"/>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133D1E" w:rsidP="00133D1E">
            <w:proofErr w:type="spellStart"/>
            <w:r>
              <w:rPr>
                <w:b/>
                <w:bCs/>
              </w:rPr>
              <w:t>Programa</w:t>
            </w:r>
            <w:proofErr w:type="spellEnd"/>
            <w:r>
              <w:rPr>
                <w:b/>
                <w:bCs/>
              </w:rPr>
              <w:t xml:space="preserve"> de </w:t>
            </w:r>
            <w:proofErr w:type="spellStart"/>
            <w:r>
              <w:rPr>
                <w:b/>
                <w:bCs/>
              </w:rPr>
              <w:t>Verano</w:t>
            </w:r>
            <w:proofErr w:type="spellEnd"/>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 xml:space="preserve">16 </w:t>
            </w:r>
            <w:proofErr w:type="spellStart"/>
            <w:r w:rsidR="00133D1E">
              <w:rPr>
                <w:b/>
                <w:bCs/>
              </w:rPr>
              <w:t>medio</w:t>
            </w:r>
            <w:r w:rsidRPr="00CC04CF">
              <w:rPr>
                <w:b/>
                <w:bCs/>
              </w:rPr>
              <w:t>-d</w:t>
            </w:r>
            <w:r w:rsidR="00133D1E">
              <w:rPr>
                <w:b/>
                <w:bCs/>
              </w:rPr>
              <w:t>ías</w:t>
            </w:r>
            <w:proofErr w:type="spellEnd"/>
          </w:p>
          <w:p w:rsidR="00CC04CF" w:rsidRPr="00133D1E" w:rsidRDefault="00133D1E" w:rsidP="00133D1E">
            <w:pPr>
              <w:numPr>
                <w:ilvl w:val="0"/>
                <w:numId w:val="15"/>
              </w:numPr>
              <w:rPr>
                <w:lang w:val="es-NI"/>
              </w:rPr>
            </w:pPr>
            <w:r w:rsidRPr="00133D1E">
              <w:rPr>
                <w:lang w:val="es-NI"/>
              </w:rPr>
              <w:t xml:space="preserve">Conducido por el personal de </w:t>
            </w:r>
            <w:r w:rsidR="00CC04CF" w:rsidRPr="00133D1E">
              <w:rPr>
                <w:lang w:val="es-NI"/>
              </w:rPr>
              <w:t xml:space="preserve">Parker </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7700EA" w:rsidP="00CC04CF">
            <w:pPr>
              <w:rPr>
                <w:b/>
                <w:bCs/>
              </w:rPr>
            </w:pPr>
            <w:proofErr w:type="spellStart"/>
            <w:r>
              <w:rPr>
                <w:b/>
                <w:bCs/>
              </w:rPr>
              <w:t>Horario</w:t>
            </w:r>
            <w:proofErr w:type="spellEnd"/>
            <w:r w:rsidR="00CC04CF" w:rsidRPr="00CC04CF">
              <w:rPr>
                <w:b/>
                <w:bCs/>
              </w:rPr>
              <w:t xml:space="preserve"> TBD</w:t>
            </w:r>
          </w:p>
          <w:p w:rsidR="00CC04CF" w:rsidRPr="00CC04CF" w:rsidRDefault="007700EA" w:rsidP="007700EA">
            <w:pPr>
              <w:numPr>
                <w:ilvl w:val="0"/>
                <w:numId w:val="16"/>
              </w:numPr>
            </w:pPr>
            <w:proofErr w:type="spellStart"/>
            <w:r>
              <w:t>Conducido</w:t>
            </w:r>
            <w:proofErr w:type="spellEnd"/>
            <w:r>
              <w:t xml:space="preserve"> </w:t>
            </w:r>
            <w:proofErr w:type="spellStart"/>
            <w:r>
              <w:t>por</w:t>
            </w:r>
            <w:proofErr w:type="spellEnd"/>
            <w:r>
              <w:t xml:space="preserve"> el</w:t>
            </w:r>
            <w:r w:rsidR="00CC04CF" w:rsidRPr="00CC04CF">
              <w:t xml:space="preserve"> </w:t>
            </w:r>
            <w:proofErr w:type="spellStart"/>
            <w:r w:rsidR="00CC04CF" w:rsidRPr="00CC04CF">
              <w:t>distrit</w:t>
            </w:r>
            <w:r>
              <w:t>o</w:t>
            </w:r>
            <w:proofErr w:type="spellEnd"/>
          </w:p>
        </w:tc>
      </w:tr>
      <w:tr w:rsidR="00CC04CF" w:rsidRPr="00DB28A8" w:rsidTr="003A534E">
        <w:trPr>
          <w:trHeight w:val="2090"/>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7700EA" w:rsidP="00CC04CF">
            <w:pPr>
              <w:rPr>
                <w:b/>
                <w:bCs/>
              </w:rPr>
            </w:pPr>
            <w:proofErr w:type="spellStart"/>
            <w:r>
              <w:rPr>
                <w:b/>
                <w:bCs/>
              </w:rPr>
              <w:t>Año</w:t>
            </w:r>
            <w:proofErr w:type="spellEnd"/>
            <w:r>
              <w:rPr>
                <w:b/>
                <w:bCs/>
              </w:rPr>
              <w:t xml:space="preserve"> </w:t>
            </w:r>
            <w:proofErr w:type="spellStart"/>
            <w:r>
              <w:rPr>
                <w:b/>
                <w:bCs/>
              </w:rPr>
              <w:t>Escolar</w:t>
            </w:r>
            <w:proofErr w:type="spellEnd"/>
            <w:r>
              <w:rPr>
                <w:b/>
                <w:bCs/>
              </w:rPr>
              <w:t xml:space="preserve"> </w:t>
            </w:r>
            <w:proofErr w:type="spellStart"/>
            <w:r>
              <w:rPr>
                <w:b/>
                <w:bCs/>
              </w:rPr>
              <w:t>Estudiantil</w:t>
            </w:r>
            <w:proofErr w:type="spellEnd"/>
          </w:p>
          <w:p w:rsidR="00CC04CF" w:rsidRPr="007700EA" w:rsidRDefault="00CC04CF" w:rsidP="007700EA">
            <w:pPr>
              <w:rPr>
                <w:lang w:val="es-NI"/>
              </w:rPr>
            </w:pPr>
            <w:r w:rsidRPr="007700EA">
              <w:rPr>
                <w:lang w:val="es-NI"/>
              </w:rPr>
              <w:t>(</w:t>
            </w:r>
            <w:r w:rsidR="007700EA" w:rsidRPr="007700EA">
              <w:rPr>
                <w:lang w:val="es-NI"/>
              </w:rPr>
              <w:t>y Tiempo de Enseñanza del Maestro</w:t>
            </w:r>
            <w:r w:rsidRPr="007700EA">
              <w:rPr>
                <w:lang w:val="es-NI"/>
              </w:rPr>
              <w:t>)</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 xml:space="preserve">185 </w:t>
            </w:r>
            <w:proofErr w:type="spellStart"/>
            <w:r w:rsidRPr="00CC04CF">
              <w:rPr>
                <w:b/>
                <w:bCs/>
              </w:rPr>
              <w:t>d</w:t>
            </w:r>
            <w:r w:rsidR="007700EA">
              <w:rPr>
                <w:b/>
                <w:bCs/>
              </w:rPr>
              <w:t>ías</w:t>
            </w:r>
            <w:proofErr w:type="spellEnd"/>
          </w:p>
          <w:p w:rsidR="00CC04CF" w:rsidRPr="00CC04CF" w:rsidRDefault="00CC04CF" w:rsidP="00CC04CF">
            <w:r w:rsidRPr="00CC04CF">
              <w:t xml:space="preserve">(8 </w:t>
            </w:r>
            <w:proofErr w:type="spellStart"/>
            <w:r w:rsidRPr="00CC04CF">
              <w:t>ho</w:t>
            </w:r>
            <w:r w:rsidR="007700EA">
              <w:t>ras</w:t>
            </w:r>
            <w:proofErr w:type="spellEnd"/>
            <w:r w:rsidR="007700EA">
              <w:t xml:space="preserve"> </w:t>
            </w:r>
            <w:proofErr w:type="spellStart"/>
            <w:r w:rsidR="007700EA">
              <w:t>cada</w:t>
            </w:r>
            <w:proofErr w:type="spellEnd"/>
            <w:r w:rsidR="007700EA">
              <w:t xml:space="preserve"> </w:t>
            </w:r>
            <w:proofErr w:type="spellStart"/>
            <w:r w:rsidR="007700EA">
              <w:t>uno</w:t>
            </w:r>
            <w:proofErr w:type="spellEnd"/>
            <w:r w:rsidRPr="00CC04CF">
              <w:t>)</w:t>
            </w:r>
          </w:p>
          <w:p w:rsidR="00CC04CF" w:rsidRPr="007700EA" w:rsidRDefault="00CC04CF" w:rsidP="00CC04CF">
            <w:pPr>
              <w:numPr>
                <w:ilvl w:val="0"/>
                <w:numId w:val="17"/>
              </w:numPr>
              <w:rPr>
                <w:i/>
                <w:iCs/>
                <w:lang w:val="es-NI"/>
              </w:rPr>
            </w:pPr>
            <w:r w:rsidRPr="007700EA">
              <w:rPr>
                <w:lang w:val="es-NI"/>
              </w:rPr>
              <w:t>Inclu</w:t>
            </w:r>
            <w:r w:rsidR="007700EA" w:rsidRPr="007700EA">
              <w:rPr>
                <w:lang w:val="es-NI"/>
              </w:rPr>
              <w:t xml:space="preserve">ye clases durante las vacaciones de </w:t>
            </w:r>
            <w:r w:rsidRPr="007700EA">
              <w:rPr>
                <w:lang w:val="es-NI"/>
              </w:rPr>
              <w:t>Febr</w:t>
            </w:r>
            <w:r w:rsidR="007700EA" w:rsidRPr="007700EA">
              <w:rPr>
                <w:lang w:val="es-NI"/>
              </w:rPr>
              <w:t>ero</w:t>
            </w:r>
          </w:p>
          <w:p w:rsidR="00CC04CF" w:rsidRPr="007700EA" w:rsidRDefault="00CC04CF" w:rsidP="007700EA">
            <w:pPr>
              <w:numPr>
                <w:ilvl w:val="0"/>
                <w:numId w:val="18"/>
              </w:numPr>
              <w:rPr>
                <w:i/>
                <w:iCs/>
                <w:lang w:val="es-NI"/>
              </w:rPr>
            </w:pPr>
            <w:r w:rsidRPr="007700EA">
              <w:rPr>
                <w:lang w:val="es-NI"/>
              </w:rPr>
              <w:t>Inclu</w:t>
            </w:r>
            <w:r w:rsidR="007700EA" w:rsidRPr="007700EA">
              <w:rPr>
                <w:lang w:val="es-NI"/>
              </w:rPr>
              <w:t>ye medio-día mensuales para desarrollo profesional de maestros</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192 days</w:t>
            </w:r>
          </w:p>
          <w:p w:rsidR="00CC04CF" w:rsidRPr="00CC04CF" w:rsidRDefault="007700EA" w:rsidP="00CC04CF">
            <w:r>
              <w:t xml:space="preserve">(8 </w:t>
            </w:r>
            <w:proofErr w:type="spellStart"/>
            <w:r>
              <w:t>ho</w:t>
            </w:r>
            <w:r w:rsidR="00CC04CF" w:rsidRPr="00CC04CF">
              <w:t>r</w:t>
            </w:r>
            <w:r>
              <w:t>a</w:t>
            </w:r>
            <w:r w:rsidR="00CC04CF" w:rsidRPr="00CC04CF">
              <w:t>s</w:t>
            </w:r>
            <w:proofErr w:type="spellEnd"/>
            <w:r w:rsidR="00CC04CF" w:rsidRPr="00CC04CF">
              <w:t xml:space="preserve"> </w:t>
            </w:r>
            <w:proofErr w:type="spellStart"/>
            <w:r>
              <w:t>cada</w:t>
            </w:r>
            <w:proofErr w:type="spellEnd"/>
            <w:r>
              <w:t xml:space="preserve"> </w:t>
            </w:r>
            <w:proofErr w:type="spellStart"/>
            <w:r>
              <w:t>una</w:t>
            </w:r>
            <w:proofErr w:type="spellEnd"/>
            <w:r w:rsidR="00CC04CF" w:rsidRPr="00CC04CF">
              <w:t>)</w:t>
            </w:r>
          </w:p>
          <w:p w:rsidR="00CC04CF" w:rsidRPr="007700EA" w:rsidRDefault="00CC04CF" w:rsidP="00CC04CF">
            <w:pPr>
              <w:numPr>
                <w:ilvl w:val="0"/>
                <w:numId w:val="19"/>
              </w:numPr>
              <w:rPr>
                <w:lang w:val="es-NI"/>
              </w:rPr>
            </w:pPr>
            <w:r w:rsidRPr="007700EA">
              <w:rPr>
                <w:lang w:val="es-NI"/>
              </w:rPr>
              <w:t>Inclu</w:t>
            </w:r>
            <w:r w:rsidR="007700EA" w:rsidRPr="007700EA">
              <w:rPr>
                <w:lang w:val="es-NI"/>
              </w:rPr>
              <w:t>ye</w:t>
            </w:r>
            <w:r w:rsidRPr="007700EA">
              <w:rPr>
                <w:lang w:val="es-NI"/>
              </w:rPr>
              <w:t xml:space="preserve"> </w:t>
            </w:r>
            <w:r w:rsidR="007700EA" w:rsidRPr="007700EA">
              <w:rPr>
                <w:lang w:val="es-NI"/>
              </w:rPr>
              <w:t>clases durante las vacaciones de Febrero</w:t>
            </w:r>
          </w:p>
          <w:p w:rsidR="00CC04CF" w:rsidRPr="007700EA" w:rsidRDefault="007700EA" w:rsidP="00CC04CF">
            <w:pPr>
              <w:numPr>
                <w:ilvl w:val="0"/>
                <w:numId w:val="20"/>
              </w:numPr>
              <w:rPr>
                <w:i/>
                <w:iCs/>
                <w:lang w:val="es-NI"/>
              </w:rPr>
            </w:pPr>
            <w:r w:rsidRPr="007700EA">
              <w:rPr>
                <w:lang w:val="es-NI"/>
              </w:rPr>
              <w:t>Incluye medio-día mensuales para desarrollo profesional de maestros</w:t>
            </w:r>
          </w:p>
        </w:tc>
      </w:tr>
      <w:tr w:rsidR="00CC04CF" w:rsidRPr="00DB28A8" w:rsidTr="003A534E">
        <w:trPr>
          <w:trHeight w:val="5844"/>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6D6BE4" w:rsidRDefault="006D6BE4" w:rsidP="006D6BE4">
            <w:pPr>
              <w:rPr>
                <w:lang w:val="es-NI"/>
              </w:rPr>
            </w:pPr>
            <w:r w:rsidRPr="006D6BE4">
              <w:rPr>
                <w:b/>
                <w:bCs/>
                <w:lang w:val="es-NI"/>
              </w:rPr>
              <w:t>Desarrollo Profesional y Compromiso Familiar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6D6BE4" w:rsidP="00CC04CF">
            <w:pPr>
              <w:rPr>
                <w:b/>
                <w:bCs/>
              </w:rPr>
            </w:pPr>
            <w:proofErr w:type="spellStart"/>
            <w:r>
              <w:rPr>
                <w:b/>
                <w:bCs/>
              </w:rPr>
              <w:t>Hasta</w:t>
            </w:r>
            <w:proofErr w:type="spellEnd"/>
            <w:r>
              <w:rPr>
                <w:b/>
                <w:bCs/>
              </w:rPr>
              <w:t xml:space="preserve"> </w:t>
            </w:r>
            <w:r w:rsidR="00CC04CF" w:rsidRPr="00CC04CF">
              <w:rPr>
                <w:b/>
                <w:bCs/>
              </w:rPr>
              <w:t xml:space="preserve">25 </w:t>
            </w:r>
            <w:proofErr w:type="spellStart"/>
            <w:r w:rsidR="00CC04CF" w:rsidRPr="00CC04CF">
              <w:rPr>
                <w:b/>
                <w:bCs/>
              </w:rPr>
              <w:t>d</w:t>
            </w:r>
            <w:r>
              <w:rPr>
                <w:b/>
                <w:bCs/>
              </w:rPr>
              <w:t>ías</w:t>
            </w:r>
            <w:proofErr w:type="spellEnd"/>
          </w:p>
          <w:p w:rsidR="00CC04CF" w:rsidRPr="006D6BE4" w:rsidRDefault="00CC04CF" w:rsidP="00CC04CF">
            <w:pPr>
              <w:numPr>
                <w:ilvl w:val="0"/>
                <w:numId w:val="21"/>
              </w:numPr>
              <w:rPr>
                <w:lang w:val="es-NI"/>
              </w:rPr>
            </w:pPr>
            <w:r w:rsidRPr="006D6BE4">
              <w:rPr>
                <w:lang w:val="es-NI"/>
              </w:rPr>
              <w:t>3 d</w:t>
            </w:r>
            <w:r w:rsidR="006D6BE4" w:rsidRPr="006D6BE4">
              <w:rPr>
                <w:lang w:val="es-NI"/>
              </w:rPr>
              <w:t>ías previo al comienzo del año escolar</w:t>
            </w:r>
          </w:p>
          <w:p w:rsidR="00CC04CF" w:rsidRPr="006D6BE4" w:rsidRDefault="00CC04CF" w:rsidP="00CC04CF">
            <w:pPr>
              <w:numPr>
                <w:ilvl w:val="0"/>
                <w:numId w:val="22"/>
              </w:numPr>
              <w:rPr>
                <w:lang w:val="es-NI"/>
              </w:rPr>
            </w:pPr>
            <w:r w:rsidRPr="006D6BE4">
              <w:rPr>
                <w:lang w:val="es-NI"/>
              </w:rPr>
              <w:t>16 d</w:t>
            </w:r>
            <w:r w:rsidR="006D6BE4" w:rsidRPr="006D6BE4">
              <w:rPr>
                <w:lang w:val="es-NI"/>
              </w:rPr>
              <w:t>ías</w:t>
            </w:r>
            <w:r w:rsidRPr="006D6BE4">
              <w:rPr>
                <w:lang w:val="es-NI"/>
              </w:rPr>
              <w:t xml:space="preserve"> x 6.5 ho</w:t>
            </w:r>
            <w:r w:rsidR="006D6BE4" w:rsidRPr="006D6BE4">
              <w:rPr>
                <w:lang w:val="es-NI"/>
              </w:rPr>
              <w:t>ras en el verano</w:t>
            </w:r>
            <w:r w:rsidRPr="006D6BE4">
              <w:rPr>
                <w:lang w:val="es-NI"/>
              </w:rPr>
              <w:t xml:space="preserve"> (</w:t>
            </w:r>
            <w:r w:rsidR="006D6BE4">
              <w:rPr>
                <w:lang w:val="es-NI"/>
              </w:rPr>
              <w:t>media enseñanza</w:t>
            </w:r>
            <w:r w:rsidRPr="006D6BE4">
              <w:rPr>
                <w:lang w:val="es-NI"/>
              </w:rPr>
              <w:t xml:space="preserve">, </w:t>
            </w:r>
            <w:r w:rsidR="006D6BE4">
              <w:rPr>
                <w:lang w:val="es-NI"/>
              </w:rPr>
              <w:t>medio</w:t>
            </w:r>
            <w:r w:rsidRPr="006D6BE4">
              <w:rPr>
                <w:lang w:val="es-NI"/>
              </w:rPr>
              <w:t xml:space="preserve"> PD)</w:t>
            </w:r>
          </w:p>
          <w:p w:rsidR="00CC04CF" w:rsidRPr="00CC04CF" w:rsidRDefault="006D6BE4" w:rsidP="00CC04CF">
            <w:pPr>
              <w:numPr>
                <w:ilvl w:val="0"/>
                <w:numId w:val="23"/>
              </w:numPr>
            </w:pPr>
            <w:r>
              <w:rPr>
                <w:lang w:val="es-NI"/>
              </w:rPr>
              <w:t xml:space="preserve">Un </w:t>
            </w:r>
            <w:r w:rsidR="00595482">
              <w:rPr>
                <w:lang w:val="es-NI"/>
              </w:rPr>
              <w:t>día</w:t>
            </w:r>
            <w:r>
              <w:rPr>
                <w:lang w:val="es-NI"/>
              </w:rPr>
              <w:t xml:space="preserve"> entero en Octubre</w:t>
            </w:r>
          </w:p>
          <w:p w:rsidR="00CC04CF" w:rsidRPr="00CC04CF" w:rsidRDefault="00CC04CF" w:rsidP="00CC04CF"/>
          <w:p w:rsidR="00CC04CF" w:rsidRPr="006D6BE4" w:rsidRDefault="00CC04CF" w:rsidP="00CC04CF">
            <w:pPr>
              <w:numPr>
                <w:ilvl w:val="0"/>
                <w:numId w:val="24"/>
              </w:numPr>
              <w:rPr>
                <w:lang w:val="es-NI"/>
              </w:rPr>
            </w:pPr>
            <w:r w:rsidRPr="006D6BE4">
              <w:rPr>
                <w:lang w:val="es-NI"/>
              </w:rPr>
              <w:t xml:space="preserve">2 </w:t>
            </w:r>
            <w:r w:rsidR="00595482" w:rsidRPr="006D6BE4">
              <w:rPr>
                <w:lang w:val="es-NI"/>
              </w:rPr>
              <w:t>Sábados</w:t>
            </w:r>
            <w:r w:rsidR="006D6BE4" w:rsidRPr="006D6BE4">
              <w:rPr>
                <w:lang w:val="es-NI"/>
              </w:rPr>
              <w:t xml:space="preserve"> Académicos de medio-día</w:t>
            </w:r>
            <w:r w:rsidR="006D6BE4">
              <w:rPr>
                <w:lang w:val="es-NI"/>
              </w:rPr>
              <w:t>.</w:t>
            </w:r>
          </w:p>
          <w:p w:rsidR="00CC04CF" w:rsidRPr="006D6BE4" w:rsidRDefault="006D6BE4" w:rsidP="00CC04CF">
            <w:pPr>
              <w:numPr>
                <w:ilvl w:val="0"/>
                <w:numId w:val="25"/>
              </w:numPr>
              <w:rPr>
                <w:lang w:val="es-NI"/>
              </w:rPr>
            </w:pPr>
            <w:r w:rsidRPr="006D6BE4">
              <w:rPr>
                <w:lang w:val="es-NI"/>
              </w:rPr>
              <w:t xml:space="preserve">Cuatro Conferencias de padres al atardecer y </w:t>
            </w:r>
            <w:r>
              <w:rPr>
                <w:lang w:val="es-NI"/>
              </w:rPr>
              <w:t>jornadas de puertas abiertas</w:t>
            </w:r>
          </w:p>
          <w:p w:rsidR="00CC04CF" w:rsidRPr="006D6BE4" w:rsidRDefault="00CC04CF" w:rsidP="00CC04CF">
            <w:pPr>
              <w:rPr>
                <w:lang w:val="es-NI"/>
              </w:rPr>
            </w:pPr>
          </w:p>
          <w:p w:rsidR="00CC04CF" w:rsidRPr="006D6BE4" w:rsidRDefault="00CC04CF" w:rsidP="006D6BE4">
            <w:pPr>
              <w:rPr>
                <w:lang w:val="es-NI"/>
              </w:rPr>
            </w:pPr>
            <w:r w:rsidRPr="006D6BE4">
              <w:rPr>
                <w:lang w:val="es-NI"/>
              </w:rPr>
              <w:t>A</w:t>
            </w:r>
            <w:r w:rsidR="006D6BE4" w:rsidRPr="006D6BE4">
              <w:rPr>
                <w:lang w:val="es-NI"/>
              </w:rPr>
              <w:t>dic</w:t>
            </w:r>
            <w:r w:rsidRPr="006D6BE4">
              <w:rPr>
                <w:lang w:val="es-NI"/>
              </w:rPr>
              <w:t xml:space="preserve">ional PD </w:t>
            </w:r>
            <w:r w:rsidR="006D6BE4" w:rsidRPr="006D6BE4">
              <w:rPr>
                <w:lang w:val="es-NI"/>
              </w:rPr>
              <w:t>proporcionado por un media-día mensual de</w:t>
            </w:r>
            <w:r w:rsidRPr="006D6BE4">
              <w:rPr>
                <w:lang w:val="es-NI"/>
              </w:rPr>
              <w:t xml:space="preserve"> 12:15-3:45, </w:t>
            </w:r>
            <w:r w:rsidR="006D6BE4" w:rsidRPr="006D6BE4">
              <w:rPr>
                <w:lang w:val="es-NI"/>
              </w:rPr>
              <w:t>pero eso ya se ha abordado por los d</w:t>
            </w:r>
            <w:r w:rsidR="006D6BE4">
              <w:rPr>
                <w:lang w:val="es-NI"/>
              </w:rPr>
              <w:t>ías enteros escolares arriba</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6D6BE4" w:rsidP="00CC04CF">
            <w:pPr>
              <w:rPr>
                <w:b/>
                <w:bCs/>
              </w:rPr>
            </w:pPr>
            <w:proofErr w:type="spellStart"/>
            <w:r>
              <w:rPr>
                <w:b/>
                <w:bCs/>
              </w:rPr>
              <w:t>Hasta</w:t>
            </w:r>
            <w:proofErr w:type="spellEnd"/>
            <w:r w:rsidR="00CC04CF" w:rsidRPr="00CC04CF">
              <w:rPr>
                <w:b/>
                <w:bCs/>
              </w:rPr>
              <w:t xml:space="preserve"> 18 </w:t>
            </w:r>
            <w:proofErr w:type="spellStart"/>
            <w:r w:rsidR="00CC04CF" w:rsidRPr="00CC04CF">
              <w:rPr>
                <w:b/>
                <w:bCs/>
              </w:rPr>
              <w:t>d</w:t>
            </w:r>
            <w:r>
              <w:rPr>
                <w:b/>
                <w:bCs/>
              </w:rPr>
              <w:t>ías</w:t>
            </w:r>
            <w:proofErr w:type="spellEnd"/>
          </w:p>
          <w:p w:rsidR="00CC04CF" w:rsidRPr="00CC04CF" w:rsidRDefault="00CC04CF" w:rsidP="00FA0E94">
            <w:pPr>
              <w:numPr>
                <w:ilvl w:val="0"/>
                <w:numId w:val="29"/>
              </w:numPr>
            </w:pPr>
            <w:r w:rsidRPr="00CC04CF">
              <w:t xml:space="preserve">5 </w:t>
            </w:r>
            <w:proofErr w:type="spellStart"/>
            <w:r w:rsidRPr="00CC04CF">
              <w:t>d</w:t>
            </w:r>
            <w:r w:rsidR="006D6BE4">
              <w:t>ías</w:t>
            </w:r>
            <w:proofErr w:type="spellEnd"/>
            <w:r w:rsidR="006D6BE4">
              <w:t xml:space="preserve"> en </w:t>
            </w:r>
            <w:proofErr w:type="spellStart"/>
            <w:r w:rsidR="006D6BE4">
              <w:t>Agosto</w:t>
            </w:r>
            <w:proofErr w:type="spellEnd"/>
          </w:p>
          <w:p w:rsidR="00CC04CF" w:rsidRPr="006D6BE4" w:rsidRDefault="00CC04CF" w:rsidP="00FA0E94">
            <w:pPr>
              <w:numPr>
                <w:ilvl w:val="0"/>
                <w:numId w:val="29"/>
              </w:numPr>
              <w:rPr>
                <w:lang w:val="es-NI"/>
              </w:rPr>
            </w:pPr>
            <w:r w:rsidRPr="006D6BE4">
              <w:rPr>
                <w:lang w:val="es-NI"/>
              </w:rPr>
              <w:t>7</w:t>
            </w:r>
            <w:r w:rsidR="006D6BE4" w:rsidRPr="006D6BE4">
              <w:rPr>
                <w:lang w:val="es-NI"/>
              </w:rPr>
              <w:t xml:space="preserve"> días adicionales a lo </w:t>
            </w:r>
            <w:r w:rsidR="00595482" w:rsidRPr="006D6BE4">
              <w:rPr>
                <w:lang w:val="es-NI"/>
              </w:rPr>
              <w:t>largo</w:t>
            </w:r>
            <w:r w:rsidR="006D6BE4" w:rsidRPr="006D6BE4">
              <w:rPr>
                <w:lang w:val="es-NI"/>
              </w:rPr>
              <w:t xml:space="preserve"> del año escolar</w:t>
            </w:r>
            <w:r w:rsidRPr="006D6BE4">
              <w:rPr>
                <w:lang w:val="es-NI"/>
              </w:rPr>
              <w:t xml:space="preserve"> </w:t>
            </w:r>
          </w:p>
          <w:p w:rsidR="00CC04CF" w:rsidRPr="006D6BE4" w:rsidRDefault="00CC04CF" w:rsidP="00FA0E94">
            <w:pPr>
              <w:numPr>
                <w:ilvl w:val="0"/>
                <w:numId w:val="29"/>
              </w:numPr>
              <w:rPr>
                <w:lang w:val="es-NI"/>
              </w:rPr>
            </w:pPr>
            <w:r w:rsidRPr="006D6BE4">
              <w:rPr>
                <w:lang w:val="es-NI"/>
              </w:rPr>
              <w:t>2 d</w:t>
            </w:r>
            <w:r w:rsidR="006D6BE4" w:rsidRPr="006D6BE4">
              <w:rPr>
                <w:lang w:val="es-NI"/>
              </w:rPr>
              <w:t>ías al final del año escolar</w:t>
            </w:r>
          </w:p>
          <w:p w:rsidR="00CC04CF" w:rsidRPr="006D6BE4" w:rsidRDefault="00CC04CF" w:rsidP="00CC04CF">
            <w:pPr>
              <w:rPr>
                <w:lang w:val="es-NI"/>
              </w:rPr>
            </w:pPr>
          </w:p>
          <w:p w:rsidR="00CC04CF" w:rsidRPr="00FA0E94" w:rsidRDefault="00FA0E94" w:rsidP="00CC04CF">
            <w:pPr>
              <w:rPr>
                <w:lang w:val="es-NI"/>
              </w:rPr>
            </w:pPr>
            <w:r w:rsidRPr="00FA0E94">
              <w:rPr>
                <w:lang w:val="es-NI"/>
              </w:rPr>
              <w:t xml:space="preserve">El equivalente a </w:t>
            </w:r>
            <w:r w:rsidR="00CC04CF" w:rsidRPr="00FA0E94">
              <w:rPr>
                <w:lang w:val="es-NI"/>
              </w:rPr>
              <w:t xml:space="preserve"> 4 d</w:t>
            </w:r>
            <w:r w:rsidRPr="00FA0E94">
              <w:rPr>
                <w:lang w:val="es-NI"/>
              </w:rPr>
              <w:t xml:space="preserve">ías </w:t>
            </w:r>
            <w:r w:rsidR="00CC04CF" w:rsidRPr="00FA0E94">
              <w:rPr>
                <w:lang w:val="es-NI"/>
              </w:rPr>
              <w:t>(</w:t>
            </w:r>
            <w:r w:rsidRPr="00FA0E94">
              <w:rPr>
                <w:lang w:val="es-NI"/>
              </w:rPr>
              <w:t>para ser programados</w:t>
            </w:r>
            <w:r w:rsidR="00CC04CF" w:rsidRPr="00FA0E94">
              <w:rPr>
                <w:lang w:val="es-NI"/>
              </w:rPr>
              <w:t xml:space="preserve">) </w:t>
            </w:r>
            <w:r w:rsidRPr="00FA0E94">
              <w:rPr>
                <w:lang w:val="es-NI"/>
              </w:rPr>
              <w:t>p</w:t>
            </w:r>
            <w:r w:rsidR="00CC04CF" w:rsidRPr="00FA0E94">
              <w:rPr>
                <w:lang w:val="es-NI"/>
              </w:rPr>
              <w:t>or:</w:t>
            </w:r>
          </w:p>
          <w:p w:rsidR="00CC04CF" w:rsidRPr="00FA0E94" w:rsidRDefault="00FA0E94" w:rsidP="00FA0E94">
            <w:pPr>
              <w:numPr>
                <w:ilvl w:val="0"/>
                <w:numId w:val="29"/>
              </w:numPr>
              <w:rPr>
                <w:lang w:val="es-NI"/>
              </w:rPr>
            </w:pPr>
            <w:r w:rsidRPr="00FA0E94">
              <w:rPr>
                <w:lang w:val="es-NI"/>
              </w:rPr>
              <w:t>Eventos de Compromiso Familiar Mensual</w:t>
            </w:r>
            <w:r w:rsidR="00CC04CF" w:rsidRPr="00FA0E94">
              <w:rPr>
                <w:lang w:val="es-NI"/>
              </w:rPr>
              <w:t xml:space="preserve"> </w:t>
            </w:r>
            <w:proofErr w:type="spellStart"/>
            <w:r w:rsidR="00CC04CF" w:rsidRPr="00FA0E94">
              <w:rPr>
                <w:lang w:val="es-NI"/>
              </w:rPr>
              <w:t>Events</w:t>
            </w:r>
            <w:proofErr w:type="spellEnd"/>
            <w:r w:rsidRPr="00FA0E94">
              <w:rPr>
                <w:lang w:val="es-NI"/>
              </w:rPr>
              <w:t xml:space="preserve"> </w:t>
            </w:r>
            <w:r w:rsidR="00CC04CF" w:rsidRPr="00FA0E94">
              <w:rPr>
                <w:lang w:val="es-NI"/>
              </w:rPr>
              <w:t>(</w:t>
            </w:r>
            <w:r w:rsidRPr="00FA0E94">
              <w:rPr>
                <w:lang w:val="es-NI"/>
              </w:rPr>
              <w:t>fuera del día escolar</w:t>
            </w:r>
            <w:r w:rsidR="00CC04CF" w:rsidRPr="00FA0E94">
              <w:rPr>
                <w:lang w:val="es-NI"/>
              </w:rPr>
              <w:t>)</w:t>
            </w:r>
          </w:p>
          <w:p w:rsidR="00FA0E94" w:rsidRPr="006D6BE4" w:rsidRDefault="00FA0E94" w:rsidP="00FA0E94">
            <w:pPr>
              <w:numPr>
                <w:ilvl w:val="0"/>
                <w:numId w:val="29"/>
              </w:numPr>
              <w:rPr>
                <w:lang w:val="es-NI"/>
              </w:rPr>
            </w:pPr>
            <w:r w:rsidRPr="006D6BE4">
              <w:rPr>
                <w:lang w:val="es-NI"/>
              </w:rPr>
              <w:t xml:space="preserve">Cuatro Conferencias de padres al atardecer y </w:t>
            </w:r>
            <w:r>
              <w:rPr>
                <w:lang w:val="es-NI"/>
              </w:rPr>
              <w:t>jornadas de puertas abiertas</w:t>
            </w:r>
          </w:p>
          <w:p w:rsidR="00CC04CF" w:rsidRPr="00FA0E94" w:rsidRDefault="00CC04CF" w:rsidP="00CC04CF">
            <w:pPr>
              <w:rPr>
                <w:lang w:val="es-NI"/>
              </w:rPr>
            </w:pPr>
          </w:p>
          <w:p w:rsidR="00CC04CF" w:rsidRPr="00FA0E94" w:rsidRDefault="00FA0E94" w:rsidP="00CC04CF">
            <w:pPr>
              <w:rPr>
                <w:lang w:val="es-NI"/>
              </w:rPr>
            </w:pPr>
            <w:r w:rsidRPr="006D6BE4">
              <w:rPr>
                <w:lang w:val="es-NI"/>
              </w:rPr>
              <w:t>Adicional PD proporcionado por un media-día mensual de 12:15-3:45, pero eso ya se ha abordado por los d</w:t>
            </w:r>
            <w:r>
              <w:rPr>
                <w:lang w:val="es-NI"/>
              </w:rPr>
              <w:t>ías enteros escolares arriba</w:t>
            </w:r>
          </w:p>
        </w:tc>
      </w:tr>
      <w:tr w:rsidR="00CC04CF" w:rsidRPr="00CC04CF" w:rsidTr="003A534E">
        <w:trPr>
          <w:trHeight w:val="270"/>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FA0E94" w:rsidRDefault="00FA0E94" w:rsidP="00FA0E94">
            <w:pPr>
              <w:rPr>
                <w:lang w:val="es-NI"/>
              </w:rPr>
            </w:pPr>
            <w:r w:rsidRPr="00FA0E94">
              <w:rPr>
                <w:b/>
                <w:bCs/>
                <w:lang w:val="es-NI"/>
              </w:rPr>
              <w:t>Total de Días de Maestro</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FA0E94" w:rsidP="00CC04CF">
            <w:r>
              <w:rPr>
                <w:b/>
                <w:bCs/>
              </w:rPr>
              <w:t>Hasta de</w:t>
            </w:r>
            <w:r w:rsidR="00CC04CF" w:rsidRPr="00CC04CF">
              <w:rPr>
                <w:b/>
                <w:bCs/>
              </w:rPr>
              <w:t xml:space="preserve"> 210</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FA0E94" w:rsidP="00FA0E94">
            <w:r>
              <w:rPr>
                <w:b/>
                <w:bCs/>
              </w:rPr>
              <w:t>Hasta de</w:t>
            </w:r>
            <w:r w:rsidR="00CC04CF" w:rsidRPr="00CC04CF">
              <w:rPr>
                <w:b/>
                <w:bCs/>
              </w:rPr>
              <w:t xml:space="preserve"> 210</w:t>
            </w:r>
          </w:p>
        </w:tc>
      </w:tr>
      <w:tr w:rsidR="00CC04CF" w:rsidRPr="00CC04CF" w:rsidTr="003A534E">
        <w:trPr>
          <w:trHeight w:val="270"/>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FA0E94" w:rsidRDefault="00CC04CF" w:rsidP="00FA0E94">
            <w:pPr>
              <w:rPr>
                <w:lang w:val="es-NI"/>
              </w:rPr>
            </w:pPr>
            <w:r w:rsidRPr="00FA0E94">
              <w:rPr>
                <w:b/>
                <w:bCs/>
                <w:lang w:val="es-NI"/>
              </w:rPr>
              <w:t xml:space="preserve">Total </w:t>
            </w:r>
            <w:r w:rsidR="00FA0E94" w:rsidRPr="00FA0E94">
              <w:rPr>
                <w:b/>
                <w:bCs/>
                <w:lang w:val="es-NI"/>
              </w:rPr>
              <w:t xml:space="preserve"> de Horas de Estudiantes</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1352</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1401</w:t>
            </w:r>
          </w:p>
        </w:tc>
      </w:tr>
    </w:tbl>
    <w:p w:rsidR="00CC04CF" w:rsidRDefault="00CC04CF" w:rsidP="00CC04CF"/>
    <w:p w:rsidR="00CC04CF" w:rsidRDefault="00CC04CF" w:rsidP="00CC04CF"/>
    <w:p w:rsidR="00C52200" w:rsidRPr="00CC04CF" w:rsidRDefault="00C52200" w:rsidP="00CC04CF">
      <w:pPr>
        <w:ind w:firstLine="720"/>
      </w:pPr>
    </w:p>
    <w:sectPr w:rsidR="00C52200" w:rsidRPr="00CC04CF" w:rsidSect="00DB28A8">
      <w:footerReference w:type="first" r:id="rId10"/>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67F" w:rsidRDefault="0048167F" w:rsidP="00CC04CF">
      <w:r>
        <w:separator/>
      </w:r>
    </w:p>
  </w:endnote>
  <w:endnote w:type="continuationSeparator" w:id="0">
    <w:p w:rsidR="0048167F" w:rsidRDefault="0048167F" w:rsidP="00CC04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C342982A-65ED-4CA3-B837-78F2B064427A}"/>
    <w:embedItalic r:id="rId2" w:fontKey="{49305802-B6D0-4984-BBA1-F2FE75EC920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36103B5E-52AD-4984-8C24-6E91309A9677}"/>
  </w:font>
  <w:font w:name="Univers">
    <w:altName w:val="Arial"/>
    <w:charset w:val="00"/>
    <w:family w:val="swiss"/>
    <w:pitch w:val="variable"/>
    <w:sig w:usb0="00000007" w:usb1="00000000" w:usb2="00000000" w:usb3="00000000" w:csb0="00000093"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4" w:fontKey="{D203E42D-8E92-49D7-82F0-859DB87B57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8A8" w:rsidRPr="00A95F15" w:rsidRDefault="00DB28A8" w:rsidP="00DB28A8">
    <w:pPr>
      <w:jc w:val="center"/>
      <w:rPr>
        <w:rFonts w:ascii="Souvenir Lt BT" w:hAnsi="Souvenir Lt BT"/>
        <w:i/>
        <w:color w:val="333399"/>
        <w:sz w:val="18"/>
        <w:szCs w:val="18"/>
        <w:lang w:val="es-NI"/>
      </w:rPr>
    </w:pPr>
    <w:r w:rsidRPr="00A95F15">
      <w:rPr>
        <w:rFonts w:ascii="Souvenir Lt BT" w:hAnsi="Souvenir Lt BT"/>
        <w:i/>
        <w:color w:val="333399"/>
        <w:sz w:val="18"/>
        <w:szCs w:val="18"/>
        <w:lang w:val="es-NI"/>
      </w:rPr>
      <w:t xml:space="preserve">La New Bedford </w:t>
    </w:r>
    <w:proofErr w:type="spellStart"/>
    <w:r w:rsidRPr="00A95F15">
      <w:rPr>
        <w:rFonts w:ascii="Souvenir Lt BT" w:hAnsi="Souvenir Lt BT"/>
        <w:i/>
        <w:color w:val="333399"/>
        <w:sz w:val="18"/>
        <w:szCs w:val="18"/>
        <w:lang w:val="es-NI"/>
      </w:rPr>
      <w:t>Public</w:t>
    </w:r>
    <w:proofErr w:type="spellEnd"/>
    <w:r w:rsidRPr="00A95F15">
      <w:rPr>
        <w:rFonts w:ascii="Souvenir Lt BT" w:hAnsi="Souvenir Lt BT"/>
        <w:i/>
        <w:color w:val="333399"/>
        <w:sz w:val="18"/>
        <w:szCs w:val="18"/>
        <w:lang w:val="es-NI"/>
      </w:rPr>
      <w:t xml:space="preserve"> </w:t>
    </w:r>
    <w:proofErr w:type="spellStart"/>
    <w:r w:rsidRPr="00A95F15">
      <w:rPr>
        <w:rFonts w:ascii="Souvenir Lt BT" w:hAnsi="Souvenir Lt BT"/>
        <w:i/>
        <w:color w:val="333399"/>
        <w:sz w:val="18"/>
        <w:szCs w:val="18"/>
        <w:lang w:val="es-NI"/>
      </w:rPr>
      <w:t>Schools</w:t>
    </w:r>
    <w:proofErr w:type="spellEnd"/>
    <w:r w:rsidRPr="00A95F15">
      <w:rPr>
        <w:rFonts w:ascii="Souvenir Lt BT" w:hAnsi="Souvenir Lt BT"/>
        <w:i/>
        <w:color w:val="333399"/>
        <w:sz w:val="18"/>
        <w:szCs w:val="18"/>
        <w:lang w:val="es-NI"/>
      </w:rPr>
      <w:t xml:space="preserve"> no discrimina por motivos de edad, género, raza, color, religión, et</w:t>
    </w:r>
    <w:r>
      <w:rPr>
        <w:rFonts w:ascii="Souvenir Lt BT" w:hAnsi="Souvenir Lt BT"/>
        <w:i/>
        <w:color w:val="333399"/>
        <w:sz w:val="18"/>
        <w:szCs w:val="18"/>
        <w:lang w:val="es-NI"/>
      </w:rPr>
      <w:t>nia</w:t>
    </w:r>
    <w:r w:rsidRPr="00A95F15">
      <w:rPr>
        <w:rFonts w:ascii="Souvenir Lt BT" w:hAnsi="Souvenir Lt BT"/>
        <w:i/>
        <w:color w:val="333399"/>
        <w:sz w:val="18"/>
        <w:szCs w:val="18"/>
        <w:lang w:val="es-NI"/>
      </w:rPr>
      <w:t>,</w:t>
    </w:r>
  </w:p>
  <w:p w:rsidR="00DB28A8" w:rsidRPr="0044640E" w:rsidRDefault="00DB28A8" w:rsidP="00DB28A8">
    <w:pPr>
      <w:jc w:val="center"/>
      <w:rPr>
        <w:rFonts w:ascii="Souvenir Lt BT" w:hAnsi="Souvenir Lt BT"/>
        <w:i/>
        <w:color w:val="333399"/>
        <w:sz w:val="18"/>
        <w:szCs w:val="18"/>
        <w:lang w:val="es-NI"/>
      </w:rPr>
    </w:pPr>
    <w:r>
      <w:rPr>
        <w:rFonts w:ascii="Souvenir Lt BT" w:hAnsi="Souvenir Lt BT"/>
        <w:i/>
        <w:color w:val="333399"/>
        <w:sz w:val="18"/>
        <w:szCs w:val="18"/>
        <w:lang w:val="es-NI"/>
      </w:rPr>
      <w:t>Origen nacional</w:t>
    </w:r>
    <w:r w:rsidRPr="0044640E">
      <w:rPr>
        <w:rFonts w:ascii="Souvenir Lt BT" w:hAnsi="Souvenir Lt BT"/>
        <w:i/>
        <w:color w:val="333399"/>
        <w:sz w:val="18"/>
        <w:szCs w:val="18"/>
        <w:lang w:val="es-NI"/>
      </w:rPr>
      <w:t>, discapacidad, orientación sexual, descendencia, son hogar, identidad de</w:t>
    </w:r>
    <w:r>
      <w:rPr>
        <w:rFonts w:ascii="Souvenir Lt BT" w:hAnsi="Souvenir Lt BT"/>
        <w:i/>
        <w:color w:val="333399"/>
        <w:sz w:val="18"/>
        <w:szCs w:val="18"/>
        <w:lang w:val="es-NI"/>
      </w:rPr>
      <w:t xml:space="preserve"> </w:t>
    </w:r>
    <w:r w:rsidRPr="0044640E">
      <w:rPr>
        <w:rFonts w:ascii="Souvenir Lt BT" w:hAnsi="Souvenir Lt BT"/>
        <w:i/>
        <w:color w:val="333399"/>
        <w:sz w:val="18"/>
        <w:szCs w:val="18"/>
        <w:lang w:val="es-NI"/>
      </w:rPr>
      <w:t>g</w:t>
    </w:r>
    <w:r>
      <w:rPr>
        <w:rFonts w:ascii="Souvenir Lt BT" w:hAnsi="Souvenir Lt BT"/>
        <w:i/>
        <w:color w:val="333399"/>
        <w:sz w:val="18"/>
        <w:szCs w:val="18"/>
        <w:lang w:val="es-NI"/>
      </w:rPr>
      <w:t>énero expresión de género</w:t>
    </w:r>
    <w:r w:rsidRPr="0044640E">
      <w:rPr>
        <w:rFonts w:ascii="Souvenir Lt BT" w:hAnsi="Souvenir Lt BT"/>
        <w:i/>
        <w:color w:val="333399"/>
        <w:sz w:val="18"/>
        <w:szCs w:val="18"/>
        <w:lang w:val="es-NI"/>
      </w:rPr>
      <w:t>.</w:t>
    </w:r>
  </w:p>
  <w:p w:rsidR="00DB28A8" w:rsidRPr="00DB28A8" w:rsidRDefault="00DB28A8">
    <w:pPr>
      <w:pStyle w:val="Footer"/>
      <w:rPr>
        <w:lang w:val="es-N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67F" w:rsidRDefault="0048167F" w:rsidP="00CC04CF">
      <w:r>
        <w:separator/>
      </w:r>
    </w:p>
  </w:footnote>
  <w:footnote w:type="continuationSeparator" w:id="0">
    <w:p w:rsidR="0048167F" w:rsidRDefault="0048167F" w:rsidP="00CC04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4816"/>
    <w:multiLevelType w:val="multilevel"/>
    <w:tmpl w:val="498614C8"/>
    <w:lvl w:ilvl="0">
      <w:numFmt w:val="bullet"/>
      <w:lvlText w:val="•"/>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1">
    <w:nsid w:val="0A5879A5"/>
    <w:multiLevelType w:val="multilevel"/>
    <w:tmpl w:val="5CF22B4E"/>
    <w:styleLink w:val="List7"/>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2">
    <w:nsid w:val="0E883BF6"/>
    <w:multiLevelType w:val="multilevel"/>
    <w:tmpl w:val="27507E8E"/>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3">
    <w:nsid w:val="0E97628F"/>
    <w:multiLevelType w:val="multilevel"/>
    <w:tmpl w:val="99ACFFDC"/>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abstractNum>
  <w:abstractNum w:abstractNumId="4">
    <w:nsid w:val="12FC0BC5"/>
    <w:multiLevelType w:val="multilevel"/>
    <w:tmpl w:val="66D21194"/>
    <w:styleLink w:val="List10"/>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abstractNum>
  <w:abstractNum w:abstractNumId="5">
    <w:nsid w:val="150E6C2B"/>
    <w:multiLevelType w:val="multilevel"/>
    <w:tmpl w:val="73864AFC"/>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s-NI"/>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6">
    <w:nsid w:val="1A090B35"/>
    <w:multiLevelType w:val="multilevel"/>
    <w:tmpl w:val="5B6210DA"/>
    <w:styleLink w:val="List6"/>
    <w:lvl w:ilvl="0">
      <w:numFmt w:val="bullet"/>
      <w:lvlText w:val="•"/>
      <w:lvlJc w:val="left"/>
      <w:pPr>
        <w:tabs>
          <w:tab w:val="num" w:pos="720"/>
        </w:tabs>
        <w:ind w:left="720" w:hanging="360"/>
      </w:pPr>
      <w:rPr>
        <w:rFonts w:ascii="Calibri" w:eastAsia="Calibri" w:hAnsi="Calibri" w:cs="Calibri"/>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rPr>
    </w:lvl>
  </w:abstractNum>
  <w:abstractNum w:abstractNumId="7">
    <w:nsid w:val="1F4A0472"/>
    <w:multiLevelType w:val="multilevel"/>
    <w:tmpl w:val="6718A3D4"/>
    <w:lvl w:ilvl="0">
      <w:numFmt w:val="bullet"/>
      <w:lvlText w:val="•"/>
      <w:lvlJc w:val="left"/>
      <w:rPr>
        <w:rFonts w:ascii="Calibri" w:eastAsia="Calibri" w:hAnsi="Calibri" w:cs="Calibri"/>
        <w:i/>
        <w:iCs/>
        <w:color w:val="000000"/>
        <w:position w:val="0"/>
        <w:u w:color="000000"/>
      </w:rPr>
    </w:lvl>
    <w:lvl w:ilvl="1">
      <w:start w:val="1"/>
      <w:numFmt w:val="bullet"/>
      <w:lvlText w:val="o"/>
      <w:lvlJc w:val="left"/>
      <w:rPr>
        <w:rFonts w:ascii="Calibri" w:eastAsia="Calibri" w:hAnsi="Calibri" w:cs="Calibri"/>
        <w:i/>
        <w:iCs/>
        <w:color w:val="000000"/>
        <w:position w:val="0"/>
        <w:u w:color="000000"/>
      </w:rPr>
    </w:lvl>
    <w:lvl w:ilvl="2">
      <w:start w:val="1"/>
      <w:numFmt w:val="bullet"/>
      <w:lvlText w:val="▪"/>
      <w:lvlJc w:val="left"/>
      <w:rPr>
        <w:rFonts w:ascii="Calibri" w:eastAsia="Calibri" w:hAnsi="Calibri" w:cs="Calibri"/>
        <w:i/>
        <w:iCs/>
        <w:color w:val="000000"/>
        <w:position w:val="0"/>
        <w:u w:color="000000"/>
      </w:rPr>
    </w:lvl>
    <w:lvl w:ilvl="3">
      <w:start w:val="1"/>
      <w:numFmt w:val="bullet"/>
      <w:lvlText w:val="•"/>
      <w:lvlJc w:val="left"/>
      <w:rPr>
        <w:rFonts w:ascii="Calibri" w:eastAsia="Calibri" w:hAnsi="Calibri" w:cs="Calibri"/>
        <w:i/>
        <w:iCs/>
        <w:color w:val="000000"/>
        <w:position w:val="0"/>
        <w:u w:color="000000"/>
      </w:rPr>
    </w:lvl>
    <w:lvl w:ilvl="4">
      <w:start w:val="1"/>
      <w:numFmt w:val="bullet"/>
      <w:lvlText w:val="o"/>
      <w:lvlJc w:val="left"/>
      <w:rPr>
        <w:rFonts w:ascii="Calibri" w:eastAsia="Calibri" w:hAnsi="Calibri" w:cs="Calibri"/>
        <w:i/>
        <w:iCs/>
        <w:color w:val="000000"/>
        <w:position w:val="0"/>
        <w:u w:color="000000"/>
      </w:rPr>
    </w:lvl>
    <w:lvl w:ilvl="5">
      <w:start w:val="1"/>
      <w:numFmt w:val="bullet"/>
      <w:lvlText w:val="▪"/>
      <w:lvlJc w:val="left"/>
      <w:rPr>
        <w:rFonts w:ascii="Calibri" w:eastAsia="Calibri" w:hAnsi="Calibri" w:cs="Calibri"/>
        <w:i/>
        <w:iCs/>
        <w:color w:val="000000"/>
        <w:position w:val="0"/>
        <w:u w:color="000000"/>
      </w:rPr>
    </w:lvl>
    <w:lvl w:ilvl="6">
      <w:start w:val="1"/>
      <w:numFmt w:val="bullet"/>
      <w:lvlText w:val="•"/>
      <w:lvlJc w:val="left"/>
      <w:rPr>
        <w:rFonts w:ascii="Calibri" w:eastAsia="Calibri" w:hAnsi="Calibri" w:cs="Calibri"/>
        <w:i/>
        <w:iCs/>
        <w:color w:val="000000"/>
        <w:position w:val="0"/>
        <w:u w:color="000000"/>
      </w:rPr>
    </w:lvl>
    <w:lvl w:ilvl="7">
      <w:start w:val="1"/>
      <w:numFmt w:val="bullet"/>
      <w:lvlText w:val="o"/>
      <w:lvlJc w:val="left"/>
      <w:rPr>
        <w:rFonts w:ascii="Calibri" w:eastAsia="Calibri" w:hAnsi="Calibri" w:cs="Calibri"/>
        <w:i/>
        <w:iCs/>
        <w:color w:val="000000"/>
        <w:position w:val="0"/>
        <w:u w:color="000000"/>
      </w:rPr>
    </w:lvl>
    <w:lvl w:ilvl="8">
      <w:start w:val="1"/>
      <w:numFmt w:val="bullet"/>
      <w:lvlText w:val="▪"/>
      <w:lvlJc w:val="left"/>
      <w:rPr>
        <w:rFonts w:ascii="Calibri" w:eastAsia="Calibri" w:hAnsi="Calibri" w:cs="Calibri"/>
        <w:i/>
        <w:iCs/>
        <w:color w:val="000000"/>
        <w:position w:val="0"/>
        <w:u w:color="000000"/>
      </w:rPr>
    </w:lvl>
  </w:abstractNum>
  <w:abstractNum w:abstractNumId="8">
    <w:nsid w:val="20FC25D8"/>
    <w:multiLevelType w:val="multilevel"/>
    <w:tmpl w:val="059C89EE"/>
    <w:styleLink w:val="List9"/>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abstractNum>
  <w:abstractNum w:abstractNumId="9">
    <w:nsid w:val="25F96D48"/>
    <w:multiLevelType w:val="multilevel"/>
    <w:tmpl w:val="604A7EDA"/>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10">
    <w:nsid w:val="269425BB"/>
    <w:multiLevelType w:val="multilevel"/>
    <w:tmpl w:val="512ECA9A"/>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11">
    <w:nsid w:val="32620A71"/>
    <w:multiLevelType w:val="multilevel"/>
    <w:tmpl w:val="6BC249CC"/>
    <w:styleLink w:val="List41"/>
    <w:lvl w:ilvl="0">
      <w:numFmt w:val="bullet"/>
      <w:lvlText w:val="•"/>
      <w:lvlJc w:val="left"/>
      <w:rPr>
        <w:rFonts w:ascii="Calibri" w:eastAsia="Calibri" w:hAnsi="Calibri" w:cs="Calibri"/>
        <w:i/>
        <w:iCs/>
        <w:color w:val="000000"/>
        <w:position w:val="0"/>
        <w:u w:color="000000"/>
      </w:rPr>
    </w:lvl>
    <w:lvl w:ilvl="1">
      <w:start w:val="1"/>
      <w:numFmt w:val="bullet"/>
      <w:lvlText w:val="o"/>
      <w:lvlJc w:val="left"/>
      <w:rPr>
        <w:rFonts w:ascii="Calibri" w:eastAsia="Calibri" w:hAnsi="Calibri" w:cs="Calibri"/>
        <w:i/>
        <w:iCs/>
        <w:color w:val="000000"/>
        <w:position w:val="0"/>
        <w:u w:color="000000"/>
      </w:rPr>
    </w:lvl>
    <w:lvl w:ilvl="2">
      <w:start w:val="1"/>
      <w:numFmt w:val="bullet"/>
      <w:lvlText w:val="▪"/>
      <w:lvlJc w:val="left"/>
      <w:rPr>
        <w:rFonts w:ascii="Calibri" w:eastAsia="Calibri" w:hAnsi="Calibri" w:cs="Calibri"/>
        <w:i/>
        <w:iCs/>
        <w:color w:val="000000"/>
        <w:position w:val="0"/>
        <w:u w:color="000000"/>
      </w:rPr>
    </w:lvl>
    <w:lvl w:ilvl="3">
      <w:start w:val="1"/>
      <w:numFmt w:val="bullet"/>
      <w:lvlText w:val="•"/>
      <w:lvlJc w:val="left"/>
      <w:rPr>
        <w:rFonts w:ascii="Calibri" w:eastAsia="Calibri" w:hAnsi="Calibri" w:cs="Calibri"/>
        <w:i/>
        <w:iCs/>
        <w:color w:val="000000"/>
        <w:position w:val="0"/>
        <w:u w:color="000000"/>
      </w:rPr>
    </w:lvl>
    <w:lvl w:ilvl="4">
      <w:start w:val="1"/>
      <w:numFmt w:val="bullet"/>
      <w:lvlText w:val="o"/>
      <w:lvlJc w:val="left"/>
      <w:rPr>
        <w:rFonts w:ascii="Calibri" w:eastAsia="Calibri" w:hAnsi="Calibri" w:cs="Calibri"/>
        <w:i/>
        <w:iCs/>
        <w:color w:val="000000"/>
        <w:position w:val="0"/>
        <w:u w:color="000000"/>
      </w:rPr>
    </w:lvl>
    <w:lvl w:ilvl="5">
      <w:start w:val="1"/>
      <w:numFmt w:val="bullet"/>
      <w:lvlText w:val="▪"/>
      <w:lvlJc w:val="left"/>
      <w:rPr>
        <w:rFonts w:ascii="Calibri" w:eastAsia="Calibri" w:hAnsi="Calibri" w:cs="Calibri"/>
        <w:i/>
        <w:iCs/>
        <w:color w:val="000000"/>
        <w:position w:val="0"/>
        <w:u w:color="000000"/>
      </w:rPr>
    </w:lvl>
    <w:lvl w:ilvl="6">
      <w:start w:val="1"/>
      <w:numFmt w:val="bullet"/>
      <w:lvlText w:val="•"/>
      <w:lvlJc w:val="left"/>
      <w:rPr>
        <w:rFonts w:ascii="Calibri" w:eastAsia="Calibri" w:hAnsi="Calibri" w:cs="Calibri"/>
        <w:i/>
        <w:iCs/>
        <w:color w:val="000000"/>
        <w:position w:val="0"/>
        <w:u w:color="000000"/>
      </w:rPr>
    </w:lvl>
    <w:lvl w:ilvl="7">
      <w:start w:val="1"/>
      <w:numFmt w:val="bullet"/>
      <w:lvlText w:val="o"/>
      <w:lvlJc w:val="left"/>
      <w:rPr>
        <w:rFonts w:ascii="Calibri" w:eastAsia="Calibri" w:hAnsi="Calibri" w:cs="Calibri"/>
        <w:i/>
        <w:iCs/>
        <w:color w:val="000000"/>
        <w:position w:val="0"/>
        <w:u w:color="000000"/>
      </w:rPr>
    </w:lvl>
    <w:lvl w:ilvl="8">
      <w:start w:val="1"/>
      <w:numFmt w:val="bullet"/>
      <w:lvlText w:val="▪"/>
      <w:lvlJc w:val="left"/>
      <w:rPr>
        <w:rFonts w:ascii="Calibri" w:eastAsia="Calibri" w:hAnsi="Calibri" w:cs="Calibri"/>
        <w:i/>
        <w:iCs/>
        <w:color w:val="000000"/>
        <w:position w:val="0"/>
        <w:u w:color="000000"/>
      </w:rPr>
    </w:lvl>
  </w:abstractNum>
  <w:abstractNum w:abstractNumId="12">
    <w:nsid w:val="43901DEA"/>
    <w:multiLevelType w:val="multilevel"/>
    <w:tmpl w:val="801AC8FE"/>
    <w:styleLink w:val="List31"/>
    <w:lvl w:ilvl="0">
      <w:numFmt w:val="bullet"/>
      <w:lvlText w:val="o"/>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13">
    <w:nsid w:val="43F7276E"/>
    <w:multiLevelType w:val="hybridMultilevel"/>
    <w:tmpl w:val="E488E708"/>
    <w:lvl w:ilvl="0" w:tplc="BF28DA06">
      <w:start w:val="1"/>
      <w:numFmt w:val="bullet"/>
      <w:lvlText w:val=""/>
      <w:lvlJc w:val="left"/>
      <w:pPr>
        <w:ind w:left="720" w:hanging="360"/>
      </w:pPr>
      <w:rPr>
        <w:rFonts w:ascii="Symbol" w:hAnsi="Symbol" w:hint="default"/>
        <w:lang w:val="es-N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201DE8"/>
    <w:multiLevelType w:val="multilevel"/>
    <w:tmpl w:val="240C2394"/>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15">
    <w:nsid w:val="48686F3D"/>
    <w:multiLevelType w:val="multilevel"/>
    <w:tmpl w:val="910AB7E8"/>
    <w:lvl w:ilvl="0">
      <w:numFmt w:val="bullet"/>
      <w:lvlText w:val="•"/>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16">
    <w:nsid w:val="49B44D27"/>
    <w:multiLevelType w:val="hybridMultilevel"/>
    <w:tmpl w:val="466877E0"/>
    <w:lvl w:ilvl="0" w:tplc="36E8CB0E">
      <w:start w:val="1"/>
      <w:numFmt w:val="bullet"/>
      <w:lvlText w:val=""/>
      <w:lvlJc w:val="left"/>
      <w:pPr>
        <w:ind w:left="720" w:hanging="360"/>
      </w:pPr>
      <w:rPr>
        <w:rFonts w:ascii="Symbol" w:hAnsi="Symbol" w:hint="default"/>
        <w:lang w:val="es-N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947527"/>
    <w:multiLevelType w:val="multilevel"/>
    <w:tmpl w:val="30F8F204"/>
    <w:styleLink w:val="List51"/>
    <w:lvl w:ilvl="0">
      <w:start w:val="1"/>
      <w:numFmt w:val="bullet"/>
      <w:lvlText w:val=""/>
      <w:lvlJc w:val="left"/>
      <w:rPr>
        <w:rFonts w:ascii="Symbol" w:hAnsi="Symbol" w:hint="default"/>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8">
    <w:nsid w:val="4E4D2F09"/>
    <w:multiLevelType w:val="multilevel"/>
    <w:tmpl w:val="38627AC8"/>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19">
    <w:nsid w:val="5C056B43"/>
    <w:multiLevelType w:val="multilevel"/>
    <w:tmpl w:val="74929852"/>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20">
    <w:nsid w:val="5CFE4F9D"/>
    <w:multiLevelType w:val="multilevel"/>
    <w:tmpl w:val="DF6CCDC8"/>
    <w:lvl w:ilvl="0">
      <w:numFmt w:val="bullet"/>
      <w:lvlText w:val="o"/>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21">
    <w:nsid w:val="634F0E83"/>
    <w:multiLevelType w:val="multilevel"/>
    <w:tmpl w:val="D6587592"/>
    <w:lvl w:ilvl="0">
      <w:numFmt w:val="bullet"/>
      <w:lvlText w:val="•"/>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22">
    <w:nsid w:val="655E22E0"/>
    <w:multiLevelType w:val="multilevel"/>
    <w:tmpl w:val="D3D8A02A"/>
    <w:lvl w:ilvl="0">
      <w:start w:val="1"/>
      <w:numFmt w:val="decimal"/>
      <w:lvlText w:val="%1."/>
      <w:lvlJc w:val="left"/>
      <w:rPr>
        <w:color w:val="000000"/>
        <w:position w:val="0"/>
        <w:u w:color="000000"/>
        <w:rtl w:val="0"/>
        <w:lang w:val="es-NI"/>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23">
    <w:nsid w:val="66935184"/>
    <w:multiLevelType w:val="multilevel"/>
    <w:tmpl w:val="F260FAB0"/>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24">
    <w:nsid w:val="6A6577C7"/>
    <w:multiLevelType w:val="multilevel"/>
    <w:tmpl w:val="CF267A0C"/>
    <w:lvl w:ilvl="0">
      <w:numFmt w:val="bullet"/>
      <w:lvlText w:val="•"/>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25">
    <w:nsid w:val="6CFE291C"/>
    <w:multiLevelType w:val="multilevel"/>
    <w:tmpl w:val="9938644A"/>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26">
    <w:nsid w:val="6D0F3032"/>
    <w:multiLevelType w:val="hybridMultilevel"/>
    <w:tmpl w:val="FB381FAA"/>
    <w:lvl w:ilvl="0" w:tplc="2C7CF5BA">
      <w:start w:val="1"/>
      <w:numFmt w:val="decimal"/>
      <w:lvlText w:val="%1."/>
      <w:lvlJc w:val="left"/>
      <w:pPr>
        <w:ind w:left="1080" w:hanging="360"/>
      </w:pPr>
      <w:rPr>
        <w:lang w:val="es-N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D9A6D3C"/>
    <w:multiLevelType w:val="multilevel"/>
    <w:tmpl w:val="D9E485C8"/>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28">
    <w:nsid w:val="6EBD08ED"/>
    <w:multiLevelType w:val="multilevel"/>
    <w:tmpl w:val="464E74BE"/>
    <w:lvl w:ilvl="0">
      <w:numFmt w:val="bullet"/>
      <w:lvlText w:val="•"/>
      <w:lvlJc w:val="left"/>
      <w:rPr>
        <w:rFonts w:ascii="Calibri" w:eastAsia="Calibri" w:hAnsi="Calibri" w:cs="Calibri"/>
        <w:i/>
        <w:iCs/>
        <w:color w:val="000000"/>
        <w:position w:val="0"/>
        <w:u w:color="000000"/>
      </w:rPr>
    </w:lvl>
    <w:lvl w:ilvl="1">
      <w:start w:val="1"/>
      <w:numFmt w:val="bullet"/>
      <w:lvlText w:val="o"/>
      <w:lvlJc w:val="left"/>
      <w:rPr>
        <w:rFonts w:ascii="Calibri" w:eastAsia="Calibri" w:hAnsi="Calibri" w:cs="Calibri"/>
        <w:i/>
        <w:iCs/>
        <w:color w:val="000000"/>
        <w:position w:val="0"/>
        <w:u w:color="000000"/>
      </w:rPr>
    </w:lvl>
    <w:lvl w:ilvl="2">
      <w:start w:val="1"/>
      <w:numFmt w:val="bullet"/>
      <w:lvlText w:val="▪"/>
      <w:lvlJc w:val="left"/>
      <w:rPr>
        <w:rFonts w:ascii="Calibri" w:eastAsia="Calibri" w:hAnsi="Calibri" w:cs="Calibri"/>
        <w:i/>
        <w:iCs/>
        <w:color w:val="000000"/>
        <w:position w:val="0"/>
        <w:u w:color="000000"/>
      </w:rPr>
    </w:lvl>
    <w:lvl w:ilvl="3">
      <w:start w:val="1"/>
      <w:numFmt w:val="bullet"/>
      <w:lvlText w:val="•"/>
      <w:lvlJc w:val="left"/>
      <w:rPr>
        <w:rFonts w:ascii="Calibri" w:eastAsia="Calibri" w:hAnsi="Calibri" w:cs="Calibri"/>
        <w:i/>
        <w:iCs/>
        <w:color w:val="000000"/>
        <w:position w:val="0"/>
        <w:u w:color="000000"/>
      </w:rPr>
    </w:lvl>
    <w:lvl w:ilvl="4">
      <w:start w:val="1"/>
      <w:numFmt w:val="bullet"/>
      <w:lvlText w:val="o"/>
      <w:lvlJc w:val="left"/>
      <w:rPr>
        <w:rFonts w:ascii="Calibri" w:eastAsia="Calibri" w:hAnsi="Calibri" w:cs="Calibri"/>
        <w:i/>
        <w:iCs/>
        <w:color w:val="000000"/>
        <w:position w:val="0"/>
        <w:u w:color="000000"/>
      </w:rPr>
    </w:lvl>
    <w:lvl w:ilvl="5">
      <w:start w:val="1"/>
      <w:numFmt w:val="bullet"/>
      <w:lvlText w:val="▪"/>
      <w:lvlJc w:val="left"/>
      <w:rPr>
        <w:rFonts w:ascii="Calibri" w:eastAsia="Calibri" w:hAnsi="Calibri" w:cs="Calibri"/>
        <w:i/>
        <w:iCs/>
        <w:color w:val="000000"/>
        <w:position w:val="0"/>
        <w:u w:color="000000"/>
      </w:rPr>
    </w:lvl>
    <w:lvl w:ilvl="6">
      <w:start w:val="1"/>
      <w:numFmt w:val="bullet"/>
      <w:lvlText w:val="•"/>
      <w:lvlJc w:val="left"/>
      <w:rPr>
        <w:rFonts w:ascii="Calibri" w:eastAsia="Calibri" w:hAnsi="Calibri" w:cs="Calibri"/>
        <w:i/>
        <w:iCs/>
        <w:color w:val="000000"/>
        <w:position w:val="0"/>
        <w:u w:color="000000"/>
      </w:rPr>
    </w:lvl>
    <w:lvl w:ilvl="7">
      <w:start w:val="1"/>
      <w:numFmt w:val="bullet"/>
      <w:lvlText w:val="o"/>
      <w:lvlJc w:val="left"/>
      <w:rPr>
        <w:rFonts w:ascii="Calibri" w:eastAsia="Calibri" w:hAnsi="Calibri" w:cs="Calibri"/>
        <w:i/>
        <w:iCs/>
        <w:color w:val="000000"/>
        <w:position w:val="0"/>
        <w:u w:color="000000"/>
      </w:rPr>
    </w:lvl>
    <w:lvl w:ilvl="8">
      <w:start w:val="1"/>
      <w:numFmt w:val="bullet"/>
      <w:lvlText w:val="▪"/>
      <w:lvlJc w:val="left"/>
      <w:rPr>
        <w:rFonts w:ascii="Calibri" w:eastAsia="Calibri" w:hAnsi="Calibri" w:cs="Calibri"/>
        <w:i/>
        <w:iCs/>
        <w:color w:val="000000"/>
        <w:position w:val="0"/>
        <w:u w:color="000000"/>
      </w:rPr>
    </w:lvl>
  </w:abstractNum>
  <w:abstractNum w:abstractNumId="29">
    <w:nsid w:val="76112FC7"/>
    <w:multiLevelType w:val="multilevel"/>
    <w:tmpl w:val="669E1BF0"/>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30">
    <w:nsid w:val="77F2525D"/>
    <w:multiLevelType w:val="multilevel"/>
    <w:tmpl w:val="8376BB4C"/>
    <w:lvl w:ilvl="0">
      <w:numFmt w:val="bullet"/>
      <w:lvlText w:val="•"/>
      <w:lvlJc w:val="left"/>
      <w:pPr>
        <w:tabs>
          <w:tab w:val="num" w:pos="720"/>
        </w:tabs>
        <w:ind w:left="720" w:hanging="360"/>
      </w:pPr>
      <w:rPr>
        <w:rFonts w:ascii="Calibri" w:eastAsia="Calibri" w:hAnsi="Calibri" w:cs="Calibri"/>
        <w:color w:val="000000"/>
        <w:position w:val="0"/>
        <w:sz w:val="24"/>
        <w:szCs w:val="24"/>
        <w:u w:color="000000"/>
        <w:lang w:val="es-NI"/>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rPr>
    </w:lvl>
  </w:abstractNum>
  <w:abstractNum w:abstractNumId="31">
    <w:nsid w:val="78F10678"/>
    <w:multiLevelType w:val="multilevel"/>
    <w:tmpl w:val="3A08C718"/>
    <w:lvl w:ilvl="0">
      <w:numFmt w:val="bullet"/>
      <w:lvlText w:val="•"/>
      <w:lvlJc w:val="left"/>
      <w:pPr>
        <w:tabs>
          <w:tab w:val="num" w:pos="720"/>
        </w:tabs>
        <w:ind w:left="720" w:hanging="360"/>
      </w:pPr>
      <w:rPr>
        <w:rFonts w:ascii="Calibri" w:eastAsia="Calibri" w:hAnsi="Calibri" w:cs="Calibri"/>
        <w:i/>
        <w:iCs/>
        <w:color w:val="000000"/>
        <w:position w:val="0"/>
        <w:sz w:val="24"/>
        <w:szCs w:val="24"/>
        <w:u w:color="000000"/>
        <w:lang w:val="es-NI"/>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32">
    <w:nsid w:val="7CFB0F98"/>
    <w:multiLevelType w:val="multilevel"/>
    <w:tmpl w:val="FB0EDFFC"/>
    <w:lvl w:ilvl="0">
      <w:numFmt w:val="bullet"/>
      <w:lvlText w:val="o"/>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33">
    <w:nsid w:val="7D5B5488"/>
    <w:multiLevelType w:val="multilevel"/>
    <w:tmpl w:val="75B4E914"/>
    <w:styleLink w:val="List8"/>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num w:numId="1">
    <w:abstractNumId w:val="20"/>
  </w:num>
  <w:num w:numId="2">
    <w:abstractNumId w:val="32"/>
  </w:num>
  <w:num w:numId="3">
    <w:abstractNumId w:val="12"/>
  </w:num>
  <w:num w:numId="4">
    <w:abstractNumId w:val="7"/>
  </w:num>
  <w:num w:numId="5">
    <w:abstractNumId w:val="11"/>
  </w:num>
  <w:num w:numId="6">
    <w:abstractNumId w:val="31"/>
  </w:num>
  <w:num w:numId="7">
    <w:abstractNumId w:val="24"/>
  </w:num>
  <w:num w:numId="8">
    <w:abstractNumId w:val="15"/>
  </w:num>
  <w:num w:numId="9">
    <w:abstractNumId w:val="21"/>
  </w:num>
  <w:num w:numId="10">
    <w:abstractNumId w:val="28"/>
  </w:num>
  <w:num w:numId="11">
    <w:abstractNumId w:val="0"/>
  </w:num>
  <w:num w:numId="12">
    <w:abstractNumId w:val="17"/>
    <w:lvlOverride w:ilvl="0">
      <w:lvl w:ilvl="0">
        <w:start w:val="1"/>
        <w:numFmt w:val="bullet"/>
        <w:lvlText w:val=""/>
        <w:lvlJc w:val="left"/>
        <w:rPr>
          <w:rFonts w:ascii="Symbol" w:hAnsi="Symbol" w:hint="default"/>
          <w:color w:val="000000"/>
          <w:position w:val="0"/>
          <w:u w:color="000000"/>
          <w:rtl w:val="0"/>
          <w:lang w:val="es-NI"/>
        </w:rPr>
      </w:lvl>
    </w:lvlOverride>
  </w:num>
  <w:num w:numId="13">
    <w:abstractNumId w:val="30"/>
  </w:num>
  <w:num w:numId="14">
    <w:abstractNumId w:val="6"/>
  </w:num>
  <w:num w:numId="15">
    <w:abstractNumId w:val="2"/>
  </w:num>
  <w:num w:numId="16">
    <w:abstractNumId w:val="18"/>
  </w:num>
  <w:num w:numId="17">
    <w:abstractNumId w:val="3"/>
  </w:num>
  <w:num w:numId="18">
    <w:abstractNumId w:val="8"/>
  </w:num>
  <w:num w:numId="19">
    <w:abstractNumId w:val="14"/>
  </w:num>
  <w:num w:numId="20">
    <w:abstractNumId w:val="4"/>
  </w:num>
  <w:num w:numId="21">
    <w:abstractNumId w:val="25"/>
  </w:num>
  <w:num w:numId="22">
    <w:abstractNumId w:val="23"/>
  </w:num>
  <w:num w:numId="23">
    <w:abstractNumId w:val="27"/>
  </w:num>
  <w:num w:numId="24">
    <w:abstractNumId w:val="19"/>
  </w:num>
  <w:num w:numId="25">
    <w:abstractNumId w:val="1"/>
    <w:lvlOverride w:ilvl="0">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s-NI"/>
        </w:rPr>
      </w:lvl>
    </w:lvlOverride>
  </w:num>
  <w:num w:numId="26">
    <w:abstractNumId w:val="9"/>
  </w:num>
  <w:num w:numId="27">
    <w:abstractNumId w:val="29"/>
  </w:num>
  <w:num w:numId="28">
    <w:abstractNumId w:val="5"/>
  </w:num>
  <w:num w:numId="29">
    <w:abstractNumId w:val="10"/>
  </w:num>
  <w:num w:numId="30">
    <w:abstractNumId w:val="33"/>
  </w:num>
  <w:num w:numId="31">
    <w:abstractNumId w:val="22"/>
  </w:num>
  <w:num w:numId="32">
    <w:abstractNumId w:val="26"/>
  </w:num>
  <w:num w:numId="33">
    <w:abstractNumId w:val="13"/>
  </w:num>
  <w:num w:numId="34">
    <w:abstractNumId w:val="16"/>
  </w:num>
  <w:num w:numId="35">
    <w:abstractNumId w:val="1"/>
  </w:num>
  <w:num w:numId="3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3F01"/>
  <w:defaultTabStop w:val="720"/>
  <w:hyphenationZone w:val="425"/>
  <w:characterSpacingControl w:val="doNotCompress"/>
  <w:hdrShapeDefaults>
    <o:shapedefaults v:ext="edit" spidmax="4097"/>
  </w:hdrShapeDefaults>
  <w:footnotePr>
    <w:footnote w:id="-1"/>
    <w:footnote w:id="0"/>
  </w:footnotePr>
  <w:endnotePr>
    <w:endnote w:id="-1"/>
    <w:endnote w:id="0"/>
  </w:endnotePr>
  <w:compat/>
  <w:rsids>
    <w:rsidRoot w:val="00F96364"/>
    <w:rsid w:val="00085143"/>
    <w:rsid w:val="000B7678"/>
    <w:rsid w:val="000F3192"/>
    <w:rsid w:val="00113050"/>
    <w:rsid w:val="00133D1E"/>
    <w:rsid w:val="00142AE8"/>
    <w:rsid w:val="00154482"/>
    <w:rsid w:val="00163288"/>
    <w:rsid w:val="00173DD3"/>
    <w:rsid w:val="0019733C"/>
    <w:rsid w:val="001A1CCB"/>
    <w:rsid w:val="001A3154"/>
    <w:rsid w:val="00234A46"/>
    <w:rsid w:val="00241B8D"/>
    <w:rsid w:val="00247059"/>
    <w:rsid w:val="0027510A"/>
    <w:rsid w:val="002B10C8"/>
    <w:rsid w:val="002B541E"/>
    <w:rsid w:val="002D6079"/>
    <w:rsid w:val="002F7E19"/>
    <w:rsid w:val="00314996"/>
    <w:rsid w:val="00326C02"/>
    <w:rsid w:val="00380A27"/>
    <w:rsid w:val="00384F63"/>
    <w:rsid w:val="003A534E"/>
    <w:rsid w:val="003B3BD9"/>
    <w:rsid w:val="003C2364"/>
    <w:rsid w:val="003E5D7A"/>
    <w:rsid w:val="0044640E"/>
    <w:rsid w:val="004464BF"/>
    <w:rsid w:val="00450CEC"/>
    <w:rsid w:val="0047455A"/>
    <w:rsid w:val="0048167F"/>
    <w:rsid w:val="00482A01"/>
    <w:rsid w:val="004A390B"/>
    <w:rsid w:val="004B3841"/>
    <w:rsid w:val="004B3F77"/>
    <w:rsid w:val="00502988"/>
    <w:rsid w:val="00527716"/>
    <w:rsid w:val="00553F2D"/>
    <w:rsid w:val="00595482"/>
    <w:rsid w:val="005A5AC3"/>
    <w:rsid w:val="00610941"/>
    <w:rsid w:val="00612925"/>
    <w:rsid w:val="0064373F"/>
    <w:rsid w:val="006510C8"/>
    <w:rsid w:val="00661D2F"/>
    <w:rsid w:val="0067671B"/>
    <w:rsid w:val="00684D49"/>
    <w:rsid w:val="006D6BE4"/>
    <w:rsid w:val="006E0B2B"/>
    <w:rsid w:val="007158AC"/>
    <w:rsid w:val="007700EA"/>
    <w:rsid w:val="007744E3"/>
    <w:rsid w:val="00795AD6"/>
    <w:rsid w:val="007A4CED"/>
    <w:rsid w:val="007E0B15"/>
    <w:rsid w:val="00850477"/>
    <w:rsid w:val="00856A02"/>
    <w:rsid w:val="008E7B52"/>
    <w:rsid w:val="008F35D1"/>
    <w:rsid w:val="00906C3F"/>
    <w:rsid w:val="0091789D"/>
    <w:rsid w:val="009311E2"/>
    <w:rsid w:val="00957536"/>
    <w:rsid w:val="009A0AA4"/>
    <w:rsid w:val="009B22A5"/>
    <w:rsid w:val="009B32FE"/>
    <w:rsid w:val="009F48B6"/>
    <w:rsid w:val="00A233A6"/>
    <w:rsid w:val="00A4417C"/>
    <w:rsid w:val="00A91AC5"/>
    <w:rsid w:val="00A95F15"/>
    <w:rsid w:val="00AD01EF"/>
    <w:rsid w:val="00B12A6B"/>
    <w:rsid w:val="00B443FA"/>
    <w:rsid w:val="00B56BF6"/>
    <w:rsid w:val="00BA7620"/>
    <w:rsid w:val="00BB03E5"/>
    <w:rsid w:val="00C20529"/>
    <w:rsid w:val="00C33C0F"/>
    <w:rsid w:val="00C52200"/>
    <w:rsid w:val="00CA280E"/>
    <w:rsid w:val="00CC04CF"/>
    <w:rsid w:val="00CC525F"/>
    <w:rsid w:val="00CF22A6"/>
    <w:rsid w:val="00D3482C"/>
    <w:rsid w:val="00D44F9B"/>
    <w:rsid w:val="00D77D0D"/>
    <w:rsid w:val="00D91222"/>
    <w:rsid w:val="00DA208F"/>
    <w:rsid w:val="00DA740A"/>
    <w:rsid w:val="00DB28A8"/>
    <w:rsid w:val="00DE4FE2"/>
    <w:rsid w:val="00DE578F"/>
    <w:rsid w:val="00E079F5"/>
    <w:rsid w:val="00E50545"/>
    <w:rsid w:val="00E6022E"/>
    <w:rsid w:val="00E7191E"/>
    <w:rsid w:val="00E92137"/>
    <w:rsid w:val="00E9450C"/>
    <w:rsid w:val="00EF5DE1"/>
    <w:rsid w:val="00F35114"/>
    <w:rsid w:val="00F60776"/>
    <w:rsid w:val="00F85DFA"/>
    <w:rsid w:val="00F90816"/>
    <w:rsid w:val="00F935D8"/>
    <w:rsid w:val="00F96364"/>
    <w:rsid w:val="00FA0E94"/>
    <w:rsid w:val="00FD6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22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33C0F"/>
    <w:rPr>
      <w:rFonts w:ascii="Tahoma" w:hAnsi="Tahoma" w:cs="Tahoma"/>
      <w:sz w:val="16"/>
      <w:szCs w:val="16"/>
    </w:rPr>
  </w:style>
  <w:style w:type="character" w:customStyle="1" w:styleId="BalloonTextChar">
    <w:name w:val="Balloon Text Char"/>
    <w:link w:val="BalloonText"/>
    <w:uiPriority w:val="99"/>
    <w:semiHidden/>
    <w:locked/>
    <w:rsid w:val="00E6022E"/>
    <w:rPr>
      <w:rFonts w:ascii="Tahoma" w:hAnsi="Tahoma" w:cs="Tahoma"/>
      <w:sz w:val="16"/>
      <w:szCs w:val="16"/>
    </w:rPr>
  </w:style>
  <w:style w:type="character" w:styleId="Hyperlink">
    <w:name w:val="Hyperlink"/>
    <w:uiPriority w:val="99"/>
    <w:unhideWhenUsed/>
    <w:rsid w:val="00527716"/>
    <w:rPr>
      <w:rFonts w:cs="Times New Roman"/>
      <w:color w:val="0000FF"/>
      <w:u w:val="single"/>
    </w:rPr>
  </w:style>
  <w:style w:type="paragraph" w:styleId="Header">
    <w:name w:val="header"/>
    <w:basedOn w:val="Normal"/>
    <w:link w:val="HeaderChar"/>
    <w:uiPriority w:val="99"/>
    <w:unhideWhenUsed/>
    <w:rsid w:val="00CC04CF"/>
    <w:pPr>
      <w:tabs>
        <w:tab w:val="center" w:pos="4680"/>
        <w:tab w:val="right" w:pos="9360"/>
      </w:tabs>
    </w:pPr>
  </w:style>
  <w:style w:type="character" w:customStyle="1" w:styleId="HeaderChar">
    <w:name w:val="Header Char"/>
    <w:basedOn w:val="DefaultParagraphFont"/>
    <w:link w:val="Header"/>
    <w:uiPriority w:val="99"/>
    <w:rsid w:val="00CC04CF"/>
    <w:rPr>
      <w:sz w:val="24"/>
      <w:szCs w:val="24"/>
    </w:rPr>
  </w:style>
  <w:style w:type="paragraph" w:styleId="Footer">
    <w:name w:val="footer"/>
    <w:basedOn w:val="Normal"/>
    <w:link w:val="FooterChar"/>
    <w:uiPriority w:val="99"/>
    <w:unhideWhenUsed/>
    <w:rsid w:val="00CC04CF"/>
    <w:pPr>
      <w:tabs>
        <w:tab w:val="center" w:pos="4680"/>
        <w:tab w:val="right" w:pos="9360"/>
      </w:tabs>
    </w:pPr>
  </w:style>
  <w:style w:type="character" w:customStyle="1" w:styleId="FooterChar">
    <w:name w:val="Footer Char"/>
    <w:basedOn w:val="DefaultParagraphFont"/>
    <w:link w:val="Footer"/>
    <w:uiPriority w:val="99"/>
    <w:rsid w:val="00CC04CF"/>
    <w:rPr>
      <w:sz w:val="24"/>
      <w:szCs w:val="24"/>
    </w:rPr>
  </w:style>
  <w:style w:type="numbering" w:customStyle="1" w:styleId="List31">
    <w:name w:val="List 31"/>
    <w:basedOn w:val="NoList"/>
    <w:rsid w:val="00CC04CF"/>
    <w:pPr>
      <w:numPr>
        <w:numId w:val="3"/>
      </w:numPr>
    </w:pPr>
  </w:style>
  <w:style w:type="numbering" w:customStyle="1" w:styleId="List41">
    <w:name w:val="List 41"/>
    <w:basedOn w:val="NoList"/>
    <w:rsid w:val="00CC04CF"/>
    <w:pPr>
      <w:numPr>
        <w:numId w:val="5"/>
      </w:numPr>
    </w:pPr>
  </w:style>
  <w:style w:type="numbering" w:customStyle="1" w:styleId="List51">
    <w:name w:val="List 51"/>
    <w:basedOn w:val="NoList"/>
    <w:rsid w:val="00CC04CF"/>
    <w:pPr>
      <w:numPr>
        <w:numId w:val="36"/>
      </w:numPr>
    </w:pPr>
  </w:style>
  <w:style w:type="numbering" w:customStyle="1" w:styleId="List6">
    <w:name w:val="List 6"/>
    <w:basedOn w:val="NoList"/>
    <w:rsid w:val="00CC04CF"/>
    <w:pPr>
      <w:numPr>
        <w:numId w:val="14"/>
      </w:numPr>
    </w:pPr>
  </w:style>
  <w:style w:type="numbering" w:customStyle="1" w:styleId="List7">
    <w:name w:val="List 7"/>
    <w:basedOn w:val="NoList"/>
    <w:rsid w:val="00CC04CF"/>
    <w:pPr>
      <w:numPr>
        <w:numId w:val="35"/>
      </w:numPr>
    </w:pPr>
  </w:style>
  <w:style w:type="numbering" w:customStyle="1" w:styleId="List8">
    <w:name w:val="List 8"/>
    <w:basedOn w:val="NoList"/>
    <w:rsid w:val="00CC04CF"/>
    <w:pPr>
      <w:numPr>
        <w:numId w:val="30"/>
      </w:numPr>
    </w:pPr>
  </w:style>
  <w:style w:type="numbering" w:customStyle="1" w:styleId="List9">
    <w:name w:val="List 9"/>
    <w:basedOn w:val="NoList"/>
    <w:rsid w:val="00CC04CF"/>
    <w:pPr>
      <w:numPr>
        <w:numId w:val="18"/>
      </w:numPr>
    </w:pPr>
  </w:style>
  <w:style w:type="numbering" w:customStyle="1" w:styleId="List10">
    <w:name w:val="List 10"/>
    <w:basedOn w:val="NoList"/>
    <w:rsid w:val="00CC04CF"/>
    <w:pPr>
      <w:numPr>
        <w:numId w:val="20"/>
      </w:numPr>
    </w:pPr>
  </w:style>
  <w:style w:type="character" w:customStyle="1" w:styleId="apple-converted-space">
    <w:name w:val="apple-converted-space"/>
    <w:basedOn w:val="DefaultParagraphFont"/>
    <w:rsid w:val="00DE4FE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1.xml"/>
  <Relationship Id="rId11" Type="http://schemas.openxmlformats.org/officeDocument/2006/relationships/fontTable" Target="fontTable.xml"/>
  <Relationship Id="rId12" Type="http://schemas.openxmlformats.org/officeDocument/2006/relationships/theme" Target="theme/theme1.xml"/>
  <Relationship Id="rId13" Type="http://schemas.openxmlformats.org/officeDocument/2006/relationships/customXml" Target="../customXml/item2.xml"/>
  <Relationship Id="rId14" Type="http://schemas.openxmlformats.org/officeDocument/2006/relationships/customXml" Target="../customXml/item3.xml"/>
  <Relationship Id="rId15" Type="http://schemas.openxmlformats.org/officeDocument/2006/relationships/customXml" Target="../customXml/item4.xml"/>
  <Relationship Id="rId16" Type="http://schemas.openxmlformats.org/officeDocument/2006/relationships/customXml" Target="../customXml/item5.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yperlink" TargetMode="External" Target="http://www.newbedfordschools.org"/>
  <Relationship Id="rId9" Type="http://schemas.openxmlformats.org/officeDocument/2006/relationships/image" Target="media/image1.png"/>
</Relationships>

</file>

<file path=word/_rels/fontTable.xml.rels><?xml version="1.0" encoding="UTF-8"?>

<Relationships xmlns="http://schemas.openxmlformats.org/package/2006/relationships">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ldunaway/Documents/Common%20Documents/July%2012,%202016%20-%20Administration%20Letterhead%20(Blue).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DESE-231-30933</_dlc_DocId>
    <_dlc_DocIdUrl xmlns="733efe1c-5bbe-4968-87dc-d400e65c879f">
      <Url>https://sharepoint.doemass.org/ese/webteam/cps/_layouts/DocIdRedir.aspx?ID=DESE-231-30933</Url>
      <Description>DESE-231-30933</Description>
    </_dlc_DocIdUrl>
  </documentManagement>
</p:properties>
</file>

<file path=customXml/itemProps1.xml><?xml version="1.0" encoding="utf-8"?>
<ds:datastoreItem xmlns:ds="http://schemas.openxmlformats.org/officeDocument/2006/customXml" ds:itemID="{CC70DD3D-7515-445A-8E0C-E4081758619E}"/>
</file>

<file path=customXml/itemProps2.xml><?xml version="1.0" encoding="utf-8"?>
<ds:datastoreItem xmlns:ds="http://schemas.openxmlformats.org/officeDocument/2006/customXml" ds:itemID="{339454CA-8438-4397-ADDB-7A6B04C2205B}"/>
</file>

<file path=customXml/itemProps3.xml><?xml version="1.0" encoding="utf-8"?>
<ds:datastoreItem xmlns:ds="http://schemas.openxmlformats.org/officeDocument/2006/customXml" ds:itemID="{7BA6CEA7-CA41-4EC4-929E-C45983510E0E}"/>
</file>

<file path=customXml/itemProps4.xml><?xml version="1.0" encoding="utf-8"?>
<ds:datastoreItem xmlns:ds="http://schemas.openxmlformats.org/officeDocument/2006/customXml" ds:itemID="{8B110D01-FF2F-4FF5-99A8-5A3F76662A83}"/>
</file>

<file path=customXml/itemProps5.xml><?xml version="1.0" encoding="utf-8"?>
<ds:datastoreItem xmlns:ds="http://schemas.openxmlformats.org/officeDocument/2006/customXml" ds:itemID="{44503497-31F6-4F9D-A8C1-03A7100FC420}"/>
</file>

<file path=docProps/app.xml><?xml version="1.0" encoding="utf-8"?>
<Properties xmlns="http://schemas.openxmlformats.org/officeDocument/2006/extended-properties" xmlns:vt="http://schemas.openxmlformats.org/officeDocument/2006/docPropsVTypes">
  <Template>July 12, 2016 - Administration Letterhead (Blue)</Template>
  <TotalTime>5</TotalTime>
  <Pages>8</Pages>
  <Words>2691</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17295</CharactersWithSpaces>
  <SharedDoc>false</SharedDoc>
  <HLinks>
    <vt:vector size="6" baseType="variant">
      <vt:variant>
        <vt:i4>4980740</vt:i4>
      </vt:variant>
      <vt:variant>
        <vt:i4>0</vt:i4>
      </vt:variant>
      <vt:variant>
        <vt:i4>0</vt:i4>
      </vt:variant>
      <vt:variant>
        <vt:i4>5</vt:i4>
      </vt:variant>
      <vt:variant>
        <vt:lpwstr>http://www.newbedfordschools.org/</vt:lpwstr>
      </vt:variant>
      <vt:variant>
        <vt:lpwstr/>
      </vt:variant>
    </vt:vector>
  </HLinks>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2017-01-17T22:17:00Z</dcterms:created>
  <dc:creator>Lisa Dunaway</dc:creator>
  <lastModifiedBy>txa</lastModifiedBy>
  <lastPrinted>2011-09-15T13:41:00Z</lastPrinted>
  <dcterms:modified xsi:type="dcterms:W3CDTF">2017-01-30T18:35:00Z</dcterms:modified>
  <revision>5</revision>
  <dc:title>Parker Turnaround Plan Amendment Spanish</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e7127e9d-4b31-430d-8cc7-d1f9e103dede</vt:lpwstr>
  </property>
</Properties>
</file>