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0"/>
          <w:footerReference w:type="first" r:id="rId11"/>
          <w:pgSz w:w="12240" w:h="15840"/>
          <w:pgMar w:top="1440" w:right="1440" w:bottom="1440" w:left="1440" w:header="720" w:footer="720" w:gutter="0"/>
          <w:cols w:space="720"/>
          <w:titlePg/>
          <w:docGrid w:linePitch="360"/>
        </w:sectPr>
      </w:pPr>
    </w:p>
    <w:p w14:paraId="00E8E548" w14:textId="6810AB8C" w:rsidR="00B86C3D" w:rsidRPr="0021555D" w:rsidRDefault="00B86C3D" w:rsidP="0021555D">
      <w:pPr>
        <w:rPr>
          <w:rFonts w:ascii="Arial" w:hAnsi="Arial" w:cs="Arial"/>
          <w:sz w:val="20"/>
          <w:szCs w:val="20"/>
        </w:rPr>
      </w:pPr>
      <w:r w:rsidRPr="0AC562A3">
        <w:rPr>
          <w:rFonts w:ascii="Arial" w:hAnsi="Arial" w:cs="Arial"/>
          <w:sz w:val="20"/>
          <w:szCs w:val="20"/>
        </w:rPr>
        <w:t>135 Santilli Hwy, Everett MA 02149   Voice: (781) 3</w:t>
      </w:r>
      <w:r w:rsidR="75D6D764" w:rsidRPr="0AC562A3">
        <w:rPr>
          <w:rFonts w:ascii="Arial" w:hAnsi="Arial" w:cs="Arial"/>
          <w:sz w:val="20"/>
          <w:szCs w:val="20"/>
        </w:rPr>
        <w:t>3</w:t>
      </w:r>
      <w:r w:rsidRPr="0AC562A3">
        <w:rPr>
          <w:rFonts w:ascii="Arial" w:hAnsi="Arial" w:cs="Arial"/>
          <w:sz w:val="20"/>
          <w:szCs w:val="20"/>
        </w:rPr>
        <w:t>8-3000   TTY: 1-800-439-2370    www.doe.mass.edu</w:t>
      </w:r>
    </w:p>
    <w:p w14:paraId="746CF466" w14:textId="77777777" w:rsidR="00C3665B" w:rsidRDefault="00C3665B" w:rsidP="0021555D">
      <w:pPr>
        <w:pStyle w:val="Heading1"/>
        <w:jc w:val="center"/>
        <w:rPr>
          <w:rFonts w:ascii="Arial" w:hAnsi="Arial" w:cs="Arial"/>
          <w:b/>
          <w:bCs/>
          <w:color w:val="auto"/>
        </w:rPr>
      </w:pPr>
      <w:r w:rsidRPr="00864969">
        <w:rPr>
          <w:rFonts w:ascii="Arial" w:hAnsi="Arial" w:cs="Arial"/>
          <w:b/>
          <w:bCs/>
          <w:color w:val="auto"/>
        </w:rPr>
        <w:t>M</w:t>
      </w:r>
      <w:r w:rsidR="007C2E84">
        <w:rPr>
          <w:rFonts w:ascii="Arial" w:hAnsi="Arial" w:cs="Arial"/>
          <w:b/>
          <w:bCs/>
          <w:color w:val="auto"/>
        </w:rPr>
        <w:t>emorandum</w:t>
      </w:r>
    </w:p>
    <w:p w14:paraId="12E8DD7C" w14:textId="1C638DFF" w:rsidR="00F93DAF" w:rsidRPr="001A5F2E" w:rsidRDefault="00F93DAF" w:rsidP="00F93DAF">
      <w:pPr>
        <w:rPr>
          <w:rFonts w:ascii="Arial" w:hAnsi="Arial" w:cs="Arial"/>
        </w:rPr>
      </w:pPr>
      <w:r w:rsidRPr="001A5F2E">
        <w:rPr>
          <w:rFonts w:ascii="Arial" w:hAnsi="Arial" w:cs="Arial"/>
          <w:b/>
          <w:bCs/>
        </w:rPr>
        <w:t>To</w:t>
      </w:r>
      <w:r w:rsidRPr="001A5F2E">
        <w:rPr>
          <w:rFonts w:ascii="Arial" w:hAnsi="Arial" w:cs="Arial"/>
        </w:rPr>
        <w:t xml:space="preserve">: </w:t>
      </w:r>
      <w:r w:rsidR="009A5E14">
        <w:rPr>
          <w:rFonts w:ascii="Arial" w:hAnsi="Arial" w:cs="Arial"/>
        </w:rPr>
        <w:t>Members of the Board of Elementary and Secondary Education</w:t>
      </w:r>
      <w:r w:rsidRPr="001A5F2E">
        <w:rPr>
          <w:rFonts w:ascii="Arial" w:hAnsi="Arial" w:cs="Arial"/>
        </w:rPr>
        <w:t xml:space="preserve"> </w:t>
      </w:r>
    </w:p>
    <w:p w14:paraId="0A85A2E9" w14:textId="77777777" w:rsidR="00F93DAF" w:rsidRPr="001A5F2E" w:rsidRDefault="00F93DAF" w:rsidP="00F93DAF">
      <w:pPr>
        <w:rPr>
          <w:rFonts w:ascii="Arial" w:hAnsi="Arial" w:cs="Arial"/>
        </w:rPr>
      </w:pPr>
      <w:r w:rsidRPr="001A5F2E">
        <w:rPr>
          <w:rFonts w:ascii="Arial" w:hAnsi="Arial" w:cs="Arial"/>
          <w:b/>
          <w:bCs/>
        </w:rPr>
        <w:t>From</w:t>
      </w:r>
      <w:r w:rsidRPr="001A5F2E">
        <w:rPr>
          <w:rFonts w:ascii="Arial" w:hAnsi="Arial" w:cs="Arial"/>
        </w:rPr>
        <w:t>: Pedro Martinez, Commissioner</w:t>
      </w:r>
    </w:p>
    <w:p w14:paraId="43C77559" w14:textId="2523D2EE" w:rsidR="00F93DAF" w:rsidRPr="001A5F2E" w:rsidRDefault="00F93DAF" w:rsidP="00F93DAF">
      <w:pPr>
        <w:rPr>
          <w:rFonts w:ascii="Arial" w:hAnsi="Arial" w:cs="Arial"/>
        </w:rPr>
      </w:pPr>
      <w:r w:rsidRPr="6A9BBDDD">
        <w:rPr>
          <w:rFonts w:ascii="Arial" w:hAnsi="Arial" w:cs="Arial"/>
          <w:b/>
          <w:bCs/>
        </w:rPr>
        <w:t>Date</w:t>
      </w:r>
      <w:r w:rsidRPr="6A9BBDDD">
        <w:rPr>
          <w:rFonts w:ascii="Arial" w:hAnsi="Arial" w:cs="Arial"/>
        </w:rPr>
        <w:t xml:space="preserve">: </w:t>
      </w:r>
      <w:r w:rsidR="00511972" w:rsidRPr="6A9BBDDD">
        <w:rPr>
          <w:rFonts w:ascii="Arial" w:hAnsi="Arial" w:cs="Arial"/>
        </w:rPr>
        <w:t>September 1</w:t>
      </w:r>
      <w:r w:rsidR="53BA5FE2" w:rsidRPr="6A9BBDDD">
        <w:rPr>
          <w:rFonts w:ascii="Arial" w:hAnsi="Arial" w:cs="Arial"/>
        </w:rPr>
        <w:t>5</w:t>
      </w:r>
      <w:r w:rsidRPr="6A9BBDDD">
        <w:rPr>
          <w:rFonts w:ascii="Arial" w:hAnsi="Arial" w:cs="Arial"/>
        </w:rPr>
        <w:t>, 202</w:t>
      </w:r>
      <w:r w:rsidR="009A5E14" w:rsidRPr="6A9BBDDD">
        <w:rPr>
          <w:rFonts w:ascii="Arial" w:hAnsi="Arial" w:cs="Arial"/>
        </w:rPr>
        <w:t>6</w:t>
      </w:r>
    </w:p>
    <w:p w14:paraId="55EDB3B8" w14:textId="47BD2003" w:rsidR="00F93DAF" w:rsidRPr="001A5F2E" w:rsidRDefault="00F93DAF" w:rsidP="00F93DAF">
      <w:pPr>
        <w:rPr>
          <w:rFonts w:ascii="Arial" w:hAnsi="Arial" w:cs="Arial"/>
        </w:rPr>
      </w:pPr>
      <w:r w:rsidRPr="5A7A3B2E">
        <w:rPr>
          <w:rFonts w:ascii="Arial" w:hAnsi="Arial" w:cs="Arial"/>
          <w:b/>
          <w:bCs/>
        </w:rPr>
        <w:t>Subject</w:t>
      </w:r>
      <w:r w:rsidRPr="5A7A3B2E">
        <w:rPr>
          <w:rFonts w:ascii="Arial" w:hAnsi="Arial" w:cs="Arial"/>
        </w:rPr>
        <w:t>:</w:t>
      </w:r>
      <w:r w:rsidR="00792F95">
        <w:rPr>
          <w:rFonts w:ascii="Arial" w:hAnsi="Arial" w:cs="Arial"/>
        </w:rPr>
        <w:t xml:space="preserve"> </w:t>
      </w:r>
      <w:r w:rsidR="00792F95" w:rsidRPr="00792F95">
        <w:rPr>
          <w:rFonts w:ascii="Arial" w:hAnsi="Arial" w:cs="Arial"/>
        </w:rPr>
        <w:t>2026 Assessment and Accountability Results </w:t>
      </w:r>
    </w:p>
    <w:p w14:paraId="3DA2B85B" w14:textId="77777777" w:rsidR="002E4BDE" w:rsidRPr="00482BA2" w:rsidRDefault="002E4BDE">
      <w:pPr>
        <w:rPr>
          <w:rFonts w:ascii="Arial" w:hAnsi="Arial" w:cs="Arial"/>
        </w:rPr>
        <w:sectPr w:rsidR="002E4BDE" w:rsidRPr="00482BA2" w:rsidSect="00725BB6">
          <w:footerReference w:type="default" r:id="rId12"/>
          <w:type w:val="continuous"/>
          <w:pgSz w:w="12240" w:h="15840"/>
          <w:pgMar w:top="1440" w:right="1440" w:bottom="1440" w:left="1440" w:header="720" w:footer="720" w:gutter="0"/>
          <w:cols w:space="720"/>
          <w:docGrid w:linePitch="360"/>
        </w:sectPr>
      </w:pPr>
    </w:p>
    <w:p w14:paraId="6347AF1D" w14:textId="77777777" w:rsidR="00792F95" w:rsidRDefault="00792F95" w:rsidP="00511972">
      <w:pPr>
        <w:rPr>
          <w:rFonts w:ascii="Arial" w:hAnsi="Arial" w:cs="Arial"/>
          <w:u w:val="single"/>
        </w:rPr>
      </w:pPr>
    </w:p>
    <w:p w14:paraId="37F54C79" w14:textId="5AC8C558" w:rsidR="00511972" w:rsidRPr="00B0650F" w:rsidRDefault="00511972" w:rsidP="00511972">
      <w:pPr>
        <w:rPr>
          <w:rFonts w:ascii="Arial" w:hAnsi="Arial" w:cs="Arial"/>
        </w:rPr>
      </w:pPr>
      <w:r w:rsidRPr="00B0650F">
        <w:rPr>
          <w:rFonts w:ascii="Arial" w:hAnsi="Arial" w:cs="Arial"/>
        </w:rPr>
        <w:t>At the September 22, 2026, meeting of the Board of Elementary and Secondary Education (Board), I will present the 2026 assessment and accountability results and release the results to the public.  </w:t>
      </w:r>
    </w:p>
    <w:p w14:paraId="58839745" w14:textId="77777777" w:rsidR="00511972" w:rsidRPr="00511972" w:rsidRDefault="00511972" w:rsidP="00511972">
      <w:pPr>
        <w:rPr>
          <w:rFonts w:ascii="Arial" w:hAnsi="Arial" w:cs="Arial"/>
          <w:u w:val="single"/>
        </w:rPr>
      </w:pPr>
      <w:r w:rsidRPr="00511972">
        <w:rPr>
          <w:rFonts w:ascii="Arial" w:hAnsi="Arial" w:cs="Arial"/>
          <w:b/>
          <w:bCs/>
          <w:u w:val="single"/>
        </w:rPr>
        <w:t>2026 Assessment Results</w:t>
      </w:r>
      <w:r w:rsidRPr="00511972">
        <w:rPr>
          <w:rFonts w:ascii="Arial" w:hAnsi="Arial" w:cs="Arial"/>
          <w:u w:val="single"/>
        </w:rPr>
        <w:t> </w:t>
      </w:r>
    </w:p>
    <w:p w14:paraId="4B4F1FB0" w14:textId="77777777" w:rsidR="00511972" w:rsidRPr="00B0650F" w:rsidRDefault="00511972" w:rsidP="00511972">
      <w:pPr>
        <w:rPr>
          <w:rFonts w:ascii="Arial" w:hAnsi="Arial" w:cs="Arial"/>
        </w:rPr>
      </w:pPr>
      <w:r w:rsidRPr="00B0650F">
        <w:rPr>
          <w:rFonts w:ascii="Arial" w:hAnsi="Arial" w:cs="Arial"/>
        </w:rPr>
        <w:t>At the meeting, I will share results from the spring 2026 administration of the MCAS tests in English language arts, mathematics, and science and technology/engineering, as well as results from the second administration of the MCAS grade 8 civics test.  </w:t>
      </w:r>
    </w:p>
    <w:p w14:paraId="357F72D0" w14:textId="77777777" w:rsidR="00511972" w:rsidRPr="00511972" w:rsidRDefault="00511972" w:rsidP="00511972">
      <w:pPr>
        <w:rPr>
          <w:rFonts w:ascii="Arial" w:hAnsi="Arial" w:cs="Arial"/>
          <w:u w:val="single"/>
        </w:rPr>
      </w:pPr>
      <w:r w:rsidRPr="00511972">
        <w:rPr>
          <w:rFonts w:ascii="Arial" w:hAnsi="Arial" w:cs="Arial"/>
          <w:b/>
          <w:bCs/>
          <w:u w:val="single"/>
        </w:rPr>
        <w:t>2026 Accountability Results</w:t>
      </w:r>
      <w:r w:rsidRPr="00511972">
        <w:rPr>
          <w:rFonts w:ascii="Arial" w:hAnsi="Arial" w:cs="Arial"/>
          <w:u w:val="single"/>
        </w:rPr>
        <w:t> </w:t>
      </w:r>
    </w:p>
    <w:p w14:paraId="7564612A" w14:textId="77777777" w:rsidR="00511972" w:rsidRPr="00B0650F" w:rsidRDefault="00511972" w:rsidP="00511972">
      <w:pPr>
        <w:rPr>
          <w:rFonts w:ascii="Arial" w:hAnsi="Arial" w:cs="Arial"/>
        </w:rPr>
      </w:pPr>
      <w:r w:rsidRPr="00B0650F">
        <w:rPr>
          <w:rFonts w:ascii="Arial" w:hAnsi="Arial" w:cs="Arial"/>
        </w:rPr>
        <w:t>The Department of Elementary and Secondary Education (DESE) issues accountability determinations for each district and school with sufficient data. Accountability determinations include information about the degree to which each district, school, and student group is making progress towards improvement targets, how each school is performing relative to other schools that administered similar assessments, and student group results. Results are reported in two categories: districts or schools that require assistance or intervention, and districts or schools that do not require assistance or intervention. With this data release, DESE has also identified schools of recognition, which are schools that demonstrate high achievement, high growth, and meet or exceed targets. </w:t>
      </w:r>
    </w:p>
    <w:p w14:paraId="26F06CAA" w14:textId="77777777" w:rsidR="00511972" w:rsidRPr="00B0650F" w:rsidRDefault="00511972" w:rsidP="00511972">
      <w:pPr>
        <w:rPr>
          <w:rFonts w:ascii="Arial" w:hAnsi="Arial" w:cs="Arial"/>
        </w:rPr>
      </w:pPr>
      <w:r w:rsidRPr="00B0650F">
        <w:rPr>
          <w:rFonts w:ascii="Arial" w:hAnsi="Arial" w:cs="Arial"/>
        </w:rPr>
        <w:t>Rob Curtin, Deputy Commissioner, and Erica Gonzales, Senior Associate Commissioner, will join us for the discussion on September 22. </w:t>
      </w:r>
    </w:p>
    <w:p w14:paraId="0FFEDB2C" w14:textId="77777777" w:rsidR="00725BB6" w:rsidRPr="00482BA2" w:rsidRDefault="00725BB6">
      <w:pPr>
        <w:rPr>
          <w:rFonts w:ascii="Arial" w:hAnsi="Arial" w:cs="Arial"/>
        </w:rPr>
      </w:pPr>
    </w:p>
    <w:sectPr w:rsidR="00725BB6" w:rsidRPr="00482BA2" w:rsidSect="00725B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3C17D" w14:textId="77777777" w:rsidR="0001767D" w:rsidRDefault="0001767D" w:rsidP="00C84EE3">
      <w:pPr>
        <w:spacing w:after="0" w:line="240" w:lineRule="auto"/>
      </w:pPr>
      <w:r>
        <w:separator/>
      </w:r>
    </w:p>
  </w:endnote>
  <w:endnote w:type="continuationSeparator" w:id="0">
    <w:p w14:paraId="28A4A4F9" w14:textId="77777777" w:rsidR="0001767D" w:rsidRDefault="0001767D"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A2B2" w14:textId="77777777" w:rsidR="0001767D" w:rsidRDefault="0001767D" w:rsidP="00C84EE3">
      <w:pPr>
        <w:spacing w:after="0" w:line="240" w:lineRule="auto"/>
      </w:pPr>
      <w:r>
        <w:separator/>
      </w:r>
    </w:p>
  </w:footnote>
  <w:footnote w:type="continuationSeparator" w:id="0">
    <w:p w14:paraId="576A670E" w14:textId="77777777" w:rsidR="0001767D" w:rsidRDefault="0001767D" w:rsidP="00C84E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1767D"/>
    <w:rsid w:val="00032C6B"/>
    <w:rsid w:val="000B7084"/>
    <w:rsid w:val="000C7ED0"/>
    <w:rsid w:val="000E55CC"/>
    <w:rsid w:val="000F11A7"/>
    <w:rsid w:val="001068F1"/>
    <w:rsid w:val="001536F3"/>
    <w:rsid w:val="001A5F2E"/>
    <w:rsid w:val="001B1FD9"/>
    <w:rsid w:val="001B3D3D"/>
    <w:rsid w:val="001F1D3E"/>
    <w:rsid w:val="002033C2"/>
    <w:rsid w:val="0021555D"/>
    <w:rsid w:val="002738CD"/>
    <w:rsid w:val="002E4BDE"/>
    <w:rsid w:val="00311A71"/>
    <w:rsid w:val="00332A74"/>
    <w:rsid w:val="0036060D"/>
    <w:rsid w:val="0039604D"/>
    <w:rsid w:val="003D259A"/>
    <w:rsid w:val="003E0283"/>
    <w:rsid w:val="003E2FDF"/>
    <w:rsid w:val="00482BA2"/>
    <w:rsid w:val="00490D13"/>
    <w:rsid w:val="004A291D"/>
    <w:rsid w:val="004A37BD"/>
    <w:rsid w:val="004C46FB"/>
    <w:rsid w:val="00511972"/>
    <w:rsid w:val="005459BF"/>
    <w:rsid w:val="00560D69"/>
    <w:rsid w:val="005A00CE"/>
    <w:rsid w:val="005F28BA"/>
    <w:rsid w:val="006738A6"/>
    <w:rsid w:val="006F27F5"/>
    <w:rsid w:val="006F4B1B"/>
    <w:rsid w:val="00725BB6"/>
    <w:rsid w:val="007415A4"/>
    <w:rsid w:val="007628BB"/>
    <w:rsid w:val="007647E2"/>
    <w:rsid w:val="00787421"/>
    <w:rsid w:val="00792F95"/>
    <w:rsid w:val="0079511B"/>
    <w:rsid w:val="007B636F"/>
    <w:rsid w:val="007C2E84"/>
    <w:rsid w:val="0083306A"/>
    <w:rsid w:val="008337FC"/>
    <w:rsid w:val="00864969"/>
    <w:rsid w:val="008D19B8"/>
    <w:rsid w:val="008D3A83"/>
    <w:rsid w:val="008F75C1"/>
    <w:rsid w:val="00922FD3"/>
    <w:rsid w:val="00932874"/>
    <w:rsid w:val="009600D2"/>
    <w:rsid w:val="00985BFF"/>
    <w:rsid w:val="009A28ED"/>
    <w:rsid w:val="009A5E14"/>
    <w:rsid w:val="009B0DF9"/>
    <w:rsid w:val="009D566C"/>
    <w:rsid w:val="00A47614"/>
    <w:rsid w:val="00A94732"/>
    <w:rsid w:val="00AB547A"/>
    <w:rsid w:val="00AC2A7B"/>
    <w:rsid w:val="00B0650F"/>
    <w:rsid w:val="00B110B6"/>
    <w:rsid w:val="00B150A1"/>
    <w:rsid w:val="00B35E0D"/>
    <w:rsid w:val="00B86C3D"/>
    <w:rsid w:val="00BC5E2D"/>
    <w:rsid w:val="00BE0EFA"/>
    <w:rsid w:val="00BE5695"/>
    <w:rsid w:val="00C31524"/>
    <w:rsid w:val="00C3665B"/>
    <w:rsid w:val="00C824D2"/>
    <w:rsid w:val="00C84EE3"/>
    <w:rsid w:val="00C95D04"/>
    <w:rsid w:val="00D3533D"/>
    <w:rsid w:val="00D52910"/>
    <w:rsid w:val="00D94D2B"/>
    <w:rsid w:val="00E0707D"/>
    <w:rsid w:val="00E60944"/>
    <w:rsid w:val="00E63E19"/>
    <w:rsid w:val="00E76720"/>
    <w:rsid w:val="00F00022"/>
    <w:rsid w:val="00F24E91"/>
    <w:rsid w:val="00F91901"/>
    <w:rsid w:val="00F93DAF"/>
    <w:rsid w:val="0AC562A3"/>
    <w:rsid w:val="0B23F0C0"/>
    <w:rsid w:val="0B7587BC"/>
    <w:rsid w:val="151ED37D"/>
    <w:rsid w:val="20551977"/>
    <w:rsid w:val="29610792"/>
    <w:rsid w:val="45A980F8"/>
    <w:rsid w:val="46A8C622"/>
    <w:rsid w:val="53BA5FE2"/>
    <w:rsid w:val="54537A78"/>
    <w:rsid w:val="55B73D35"/>
    <w:rsid w:val="576581F6"/>
    <w:rsid w:val="5A7A3B2E"/>
    <w:rsid w:val="5B69D71A"/>
    <w:rsid w:val="5BEF9C21"/>
    <w:rsid w:val="5FCD3EAD"/>
    <w:rsid w:val="6A9BBDDD"/>
    <w:rsid w:val="6C7F4CC6"/>
    <w:rsid w:val="7490E63A"/>
    <w:rsid w:val="75D6D76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569DA7F7-4018-4F3E-9319-9BEE4BE7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37A378-D7C3-4BC4-998C-FE02BB89D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3.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1</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BESE September 22, 2026 Regular Meeting Item 3: 2026 Assessment and Accountability Results</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3b: 2026 Assessment and Accountability Results</dc:title>
  <dc:subject/>
  <dc:creator>DESE</dc:creator>
  <cp:keywords/>
  <dc:description/>
  <cp:lastModifiedBy>Zou, Dong (EOE)</cp:lastModifiedBy>
  <cp:revision>5</cp:revision>
  <dcterms:created xsi:type="dcterms:W3CDTF">2026-09-16T20:54:00Z</dcterms:created>
  <dcterms:modified xsi:type="dcterms:W3CDTF">2026-09-18T14:25:00Z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