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48B64EED" w:rsidR="00F1063F" w:rsidRDefault="007F192A" w:rsidP="00960C59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089C8FFA" wp14:editId="0673B295">
                    <wp:simplePos x="0" y="0"/>
                    <wp:positionH relativeFrom="margin">
                      <wp:posOffset>60922</wp:posOffset>
                    </wp:positionH>
                    <wp:positionV relativeFrom="page">
                      <wp:posOffset>6236832</wp:posOffset>
                    </wp:positionV>
                    <wp:extent cx="5359400" cy="1524000"/>
                    <wp:effectExtent l="0" t="0" r="12700" b="0"/>
                    <wp:wrapSquare wrapText="bothSides"/>
                    <wp:docPr id="131" name="Text Box 13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59400" cy="15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EA00D5" w14:textId="2B6A8EF1" w:rsidR="00F1063F" w:rsidRPr="00AB2141" w:rsidRDefault="000D4C6B" w:rsidP="00756FFE">
                                <w:pPr>
                                  <w:pStyle w:val="Title"/>
                                  <w:spacing w:line="276" w:lineRule="auto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025B06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Drafting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arlow Semi Condensed" w:hAnsi="Barlow Semi Condensed"/>
                                    <w:bCs/>
                                    <w:caps/>
                                    <w:color w:val="1E434C"/>
                                    <w:sz w:val="20"/>
                                    <w:szCs w:val="20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2EDCAB" w14:textId="58E08D41" w:rsidR="00F1063F" w:rsidRPr="00421EEC" w:rsidRDefault="000D4C6B" w:rsidP="00756FFE">
                                    <w:pPr>
                                      <w:pStyle w:val="Title"/>
                                      <w:spacing w:line="276" w:lineRule="auto"/>
                                      <w:rPr>
                                        <w:rFonts w:ascii="Barlow Semi Condensed" w:hAnsi="Barlow Semi Condensed"/>
                                        <w:bCs/>
                                        <w:caps/>
                                        <w:color w:val="1E434C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Barlow Semi Condensed" w:hAnsi="Barlow Semi Condensed"/>
                                        <w:bCs/>
                                        <w:caps/>
                                        <w:color w:val="1E434C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9C8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alt="&quot;&quot;" style="position:absolute;margin-left:4.8pt;margin-top:491.1pt;width:422pt;height:120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" filled="f" stroked="f" strokeweight=".5pt">
                    <v:textbox inset="0,0,0,0">
                      <w:txbxContent>
                        <w:p w14:paraId="73EA00D5" w14:textId="2B6A8EF1" w:rsidR="00F1063F" w:rsidRPr="00AB2141" w:rsidRDefault="000D4C6B" w:rsidP="00756FFE">
                          <w:pPr>
                            <w:pStyle w:val="Title"/>
                            <w:spacing w:line="276" w:lineRule="auto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025B06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Drafting Equipment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arlow Semi Condensed" w:hAnsi="Barlow Semi Condensed"/>
                              <w:bCs/>
                              <w:caps/>
                              <w:color w:val="1E434C"/>
                              <w:sz w:val="20"/>
                              <w:szCs w:val="20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32EDCAB" w14:textId="58E08D41" w:rsidR="00F1063F" w:rsidRPr="00421EEC" w:rsidRDefault="000D4C6B" w:rsidP="00756FFE">
                              <w:pPr>
                                <w:pStyle w:val="Title"/>
                                <w:spacing w:line="276" w:lineRule="auto"/>
                                <w:rPr>
                                  <w:rFonts w:ascii="Barlow Semi Condensed" w:hAnsi="Barlow Semi Condensed"/>
                                  <w:bCs/>
                                  <w:caps/>
                                  <w:color w:val="1E434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arlow Semi Condensed" w:hAnsi="Barlow Semi Condensed"/>
                                  <w:bCs/>
                                  <w:caps/>
                                  <w:color w:val="1E434C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F382CD2" w14:textId="40E5BDFC" w:rsidR="002C4D0B" w:rsidRDefault="001C5DF2" w:rsidP="00960C59"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46999319" wp14:editId="47E529C9">
                <wp:simplePos x="0" y="0"/>
                <wp:positionH relativeFrom="column">
                  <wp:posOffset>4500427</wp:posOffset>
                </wp:positionH>
                <wp:positionV relativeFrom="paragraph">
                  <wp:posOffset>2077720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965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063F">
            <w:br w:type="page"/>
          </w:r>
        </w:p>
      </w:sdtContent>
    </w:sdt>
    <w:p w14:paraId="281D8EE3" w14:textId="73A0686E" w:rsidR="006D18F7" w:rsidRPr="0025416A" w:rsidRDefault="006D18F7" w:rsidP="00AB2141">
      <w:pPr>
        <w:pStyle w:val="Heading2"/>
      </w:pPr>
      <w:r w:rsidRPr="006D18F7">
        <w:lastRenderedPageBreak/>
        <w:t>Recommended Equipment</w:t>
      </w:r>
      <w:r w:rsidR="0025416A">
        <w:br/>
      </w:r>
    </w:p>
    <w:p w14:paraId="10FF60D3" w14:textId="77777777" w:rsidR="006D18F7" w:rsidRPr="00AB2141" w:rsidRDefault="006D18F7" w:rsidP="00AB2141">
      <w:pPr>
        <w:pStyle w:val="Heading3"/>
      </w:pPr>
      <w:r w:rsidRPr="00AB2141">
        <w:t>Safety Equipment</w:t>
      </w:r>
    </w:p>
    <w:p w14:paraId="303247A2" w14:textId="77777777" w:rsidR="006D18F7" w:rsidRPr="006D18F7" w:rsidRDefault="006D18F7" w:rsidP="006D18F7">
      <w:pPr>
        <w:pStyle w:val="ListParagraph"/>
        <w:numPr>
          <w:ilvl w:val="0"/>
          <w:numId w:val="21"/>
        </w:numPr>
      </w:pPr>
      <w:r w:rsidRPr="006D18F7">
        <w:t>Safety Glasses and Gloves</w:t>
      </w:r>
    </w:p>
    <w:p w14:paraId="68CFFC67" w14:textId="18864432" w:rsidR="006D18F7" w:rsidRDefault="006D18F7" w:rsidP="006D18F7">
      <w:pPr>
        <w:pStyle w:val="ListParagraph"/>
        <w:numPr>
          <w:ilvl w:val="0"/>
          <w:numId w:val="21"/>
        </w:numPr>
      </w:pPr>
      <w:r w:rsidRPr="006D18F7">
        <w:t>First Aid Kit</w:t>
      </w:r>
    </w:p>
    <w:p w14:paraId="36412D8A" w14:textId="77777777" w:rsidR="00AB2141" w:rsidRPr="006D18F7" w:rsidRDefault="00AB2141" w:rsidP="00AB2141">
      <w:pPr>
        <w:pStyle w:val="ListParagraph"/>
        <w:numPr>
          <w:ilvl w:val="0"/>
          <w:numId w:val="0"/>
        </w:numPr>
        <w:ind w:left="720"/>
      </w:pPr>
    </w:p>
    <w:p w14:paraId="0E12E871" w14:textId="77777777" w:rsidR="006D18F7" w:rsidRPr="00582E66" w:rsidRDefault="006D18F7" w:rsidP="00AB2141">
      <w:pPr>
        <w:pStyle w:val="Heading3"/>
      </w:pPr>
      <w:r w:rsidRPr="00582E66">
        <w:t>Classroom Technology</w:t>
      </w:r>
    </w:p>
    <w:p w14:paraId="066BF58B" w14:textId="77777777" w:rsidR="006D18F7" w:rsidRPr="006D18F7" w:rsidRDefault="006D18F7" w:rsidP="006D18F7">
      <w:pPr>
        <w:pStyle w:val="ListParagraph"/>
        <w:numPr>
          <w:ilvl w:val="0"/>
          <w:numId w:val="22"/>
        </w:numPr>
      </w:pPr>
      <w:r w:rsidRPr="006D18F7">
        <w:t>Computers - High-performance desktop or laptop computers with at least:</w:t>
      </w:r>
    </w:p>
    <w:p w14:paraId="76B79BB3" w14:textId="77777777" w:rsidR="006D18F7" w:rsidRPr="00126585" w:rsidRDefault="006D18F7" w:rsidP="006D18F7">
      <w:pPr>
        <w:numPr>
          <w:ilvl w:val="1"/>
          <w:numId w:val="22"/>
        </w:numPr>
        <w:spacing w:line="259" w:lineRule="auto"/>
        <w:rPr>
          <w:rFonts w:ascii="Calibri" w:hAnsi="Calibri" w:cs="Calibri"/>
        </w:rPr>
      </w:pPr>
      <w:r w:rsidRPr="00126585">
        <w:rPr>
          <w:rFonts w:ascii="Calibri" w:hAnsi="Calibri" w:cs="Calibri"/>
        </w:rPr>
        <w:t>Intel i5/i7 or equivalent processor</w:t>
      </w:r>
    </w:p>
    <w:p w14:paraId="7CDD29CB" w14:textId="77777777" w:rsidR="006D18F7" w:rsidRPr="00126585" w:rsidRDefault="006D18F7" w:rsidP="006D18F7">
      <w:pPr>
        <w:numPr>
          <w:ilvl w:val="1"/>
          <w:numId w:val="22"/>
        </w:numPr>
        <w:spacing w:line="259" w:lineRule="auto"/>
        <w:rPr>
          <w:rFonts w:ascii="Calibri" w:hAnsi="Calibri" w:cs="Calibri"/>
        </w:rPr>
      </w:pPr>
      <w:r w:rsidRPr="00126585">
        <w:rPr>
          <w:rFonts w:ascii="Calibri" w:hAnsi="Calibri" w:cs="Calibri"/>
        </w:rPr>
        <w:t>8-16 GB RAM (preferably 16 GB for 3D modeling software)</w:t>
      </w:r>
    </w:p>
    <w:p w14:paraId="4B99560B" w14:textId="77777777" w:rsidR="006D18F7" w:rsidRPr="00126585" w:rsidRDefault="006D18F7" w:rsidP="006D18F7">
      <w:pPr>
        <w:numPr>
          <w:ilvl w:val="1"/>
          <w:numId w:val="22"/>
        </w:numPr>
        <w:spacing w:line="259" w:lineRule="auto"/>
        <w:rPr>
          <w:rFonts w:ascii="Calibri" w:hAnsi="Calibri" w:cs="Calibri"/>
        </w:rPr>
      </w:pPr>
      <w:r w:rsidRPr="00126585">
        <w:rPr>
          <w:rFonts w:ascii="Calibri" w:hAnsi="Calibri" w:cs="Calibri"/>
        </w:rPr>
        <w:t>Dedicated graphics card (NVIDIA or AMD, with 2 GB VRAM or more)</w:t>
      </w:r>
    </w:p>
    <w:p w14:paraId="5486C33B" w14:textId="77777777" w:rsidR="006D18F7" w:rsidRPr="00126585" w:rsidRDefault="006D18F7" w:rsidP="006D18F7">
      <w:pPr>
        <w:numPr>
          <w:ilvl w:val="1"/>
          <w:numId w:val="22"/>
        </w:numPr>
        <w:spacing w:line="259" w:lineRule="auto"/>
        <w:rPr>
          <w:rFonts w:ascii="Calibri" w:hAnsi="Calibri" w:cs="Calibri"/>
        </w:rPr>
      </w:pPr>
      <w:r w:rsidRPr="00126585">
        <w:rPr>
          <w:rFonts w:ascii="Calibri" w:hAnsi="Calibri" w:cs="Calibri"/>
        </w:rPr>
        <w:t>500 GB SSD or larger for fast storage and sufficient space</w:t>
      </w:r>
    </w:p>
    <w:p w14:paraId="50FC831A" w14:textId="77777777" w:rsidR="006D18F7" w:rsidRPr="00126585" w:rsidRDefault="006D18F7" w:rsidP="006D18F7">
      <w:pPr>
        <w:numPr>
          <w:ilvl w:val="1"/>
          <w:numId w:val="22"/>
        </w:numPr>
        <w:spacing w:line="259" w:lineRule="auto"/>
        <w:rPr>
          <w:rFonts w:ascii="Calibri" w:hAnsi="Calibri" w:cs="Calibri"/>
        </w:rPr>
      </w:pPr>
      <w:r w:rsidRPr="00126585">
        <w:rPr>
          <w:rFonts w:ascii="Calibri" w:hAnsi="Calibri" w:cs="Calibri"/>
        </w:rPr>
        <w:t>21” or larger monitors for detailed drafting work</w:t>
      </w:r>
    </w:p>
    <w:p w14:paraId="023E6007" w14:textId="77777777" w:rsidR="006D18F7" w:rsidRDefault="006D18F7" w:rsidP="006D18F7">
      <w:pPr>
        <w:rPr>
          <w:rFonts w:ascii="Calibri" w:hAnsi="Calibri" w:cs="Calibri"/>
        </w:rPr>
      </w:pPr>
    </w:p>
    <w:p w14:paraId="2DF6AF61" w14:textId="77777777" w:rsidR="006D18F7" w:rsidRPr="006D18F7" w:rsidRDefault="006D18F7" w:rsidP="006D18F7">
      <w:pPr>
        <w:pStyle w:val="ListParagraph"/>
        <w:numPr>
          <w:ilvl w:val="0"/>
          <w:numId w:val="22"/>
        </w:numPr>
      </w:pPr>
      <w:r w:rsidRPr="006D18F7">
        <w:t>Printers/Plotters:</w:t>
      </w:r>
    </w:p>
    <w:p w14:paraId="6BB2F6FA" w14:textId="77777777" w:rsidR="006D18F7" w:rsidRPr="008C08DB" w:rsidRDefault="006D18F7" w:rsidP="006D18F7">
      <w:pPr>
        <w:numPr>
          <w:ilvl w:val="1"/>
          <w:numId w:val="22"/>
        </w:numPr>
        <w:rPr>
          <w:rFonts w:ascii="Calibri" w:hAnsi="Calibri" w:cs="Calibri"/>
        </w:rPr>
      </w:pPr>
      <w:r w:rsidRPr="008C08DB">
        <w:rPr>
          <w:rFonts w:ascii="Calibri" w:hAnsi="Calibri" w:cs="Calibri"/>
        </w:rPr>
        <w:t>Large-Format Printer/Plotter: For printing architectural and engineering drawings on larger paper sizes (e.g., 24x36 inches)</w:t>
      </w:r>
    </w:p>
    <w:p w14:paraId="4BB9C463" w14:textId="77777777" w:rsidR="006D18F7" w:rsidRDefault="006D18F7" w:rsidP="006D18F7">
      <w:pPr>
        <w:numPr>
          <w:ilvl w:val="1"/>
          <w:numId w:val="22"/>
        </w:numPr>
        <w:rPr>
          <w:rFonts w:ascii="Calibri" w:hAnsi="Calibri" w:cs="Calibri"/>
        </w:rPr>
      </w:pPr>
      <w:r w:rsidRPr="008C08DB">
        <w:rPr>
          <w:rFonts w:ascii="Calibri" w:hAnsi="Calibri" w:cs="Calibri"/>
        </w:rPr>
        <w:t>Standard Laser Printer: For general printing needs</w:t>
      </w:r>
    </w:p>
    <w:p w14:paraId="30AFF5A3" w14:textId="77777777" w:rsidR="006D18F7" w:rsidRPr="008C08DB" w:rsidRDefault="006D18F7" w:rsidP="006D18F7">
      <w:pPr>
        <w:numPr>
          <w:ilvl w:val="1"/>
          <w:numId w:val="22"/>
        </w:numPr>
        <w:rPr>
          <w:rFonts w:ascii="Calibri" w:hAnsi="Calibri" w:cs="Calibri"/>
        </w:rPr>
      </w:pPr>
      <w:r w:rsidRPr="008C08DB">
        <w:rPr>
          <w:rFonts w:ascii="Calibri" w:hAnsi="Calibri" w:cs="Calibri"/>
        </w:rPr>
        <w:t>3D Printers (Optional): For creating physical models from CAD designs, useful for teaching rapid prototyping and model validation.</w:t>
      </w:r>
    </w:p>
    <w:p w14:paraId="696F48BA" w14:textId="77777777" w:rsidR="006D18F7" w:rsidRPr="006D18F7" w:rsidRDefault="006D18F7" w:rsidP="006D18F7">
      <w:pPr>
        <w:pStyle w:val="ListParagraph"/>
        <w:numPr>
          <w:ilvl w:val="1"/>
          <w:numId w:val="22"/>
        </w:numPr>
      </w:pPr>
      <w:r w:rsidRPr="006D18F7">
        <w:t>Scanners</w:t>
      </w:r>
    </w:p>
    <w:p w14:paraId="6D45F197" w14:textId="77777777" w:rsidR="006D18F7" w:rsidRPr="006D18F7" w:rsidRDefault="006D18F7" w:rsidP="006D18F7">
      <w:pPr>
        <w:pStyle w:val="ListParagraph"/>
        <w:numPr>
          <w:ilvl w:val="0"/>
          <w:numId w:val="22"/>
        </w:numPr>
        <w:tabs>
          <w:tab w:val="left" w:pos="2440"/>
        </w:tabs>
      </w:pPr>
      <w:r w:rsidRPr="006D18F7">
        <w:t>Whiteboards/Smartboards</w:t>
      </w:r>
    </w:p>
    <w:p w14:paraId="7EDD65B2" w14:textId="0A217818" w:rsidR="006D18F7" w:rsidRPr="006D18F7" w:rsidRDefault="006D18F7" w:rsidP="006D18F7">
      <w:pPr>
        <w:pStyle w:val="ListParagraph"/>
        <w:numPr>
          <w:ilvl w:val="0"/>
          <w:numId w:val="22"/>
        </w:numPr>
        <w:tabs>
          <w:tab w:val="left" w:pos="2440"/>
        </w:tabs>
      </w:pPr>
      <w:r w:rsidRPr="006D18F7">
        <w:t>Projector or Large Screen Display</w:t>
      </w:r>
    </w:p>
    <w:p w14:paraId="0E935674" w14:textId="77777777" w:rsidR="006D18F7" w:rsidRPr="006D18F7" w:rsidRDefault="006D18F7" w:rsidP="006D18F7">
      <w:pPr>
        <w:pStyle w:val="ListParagraph"/>
        <w:numPr>
          <w:ilvl w:val="0"/>
          <w:numId w:val="22"/>
        </w:numPr>
      </w:pPr>
      <w:r w:rsidRPr="006D18F7">
        <w:t>Input Devices:</w:t>
      </w:r>
    </w:p>
    <w:p w14:paraId="45684C20" w14:textId="77777777" w:rsidR="006D18F7" w:rsidRPr="008C08DB" w:rsidRDefault="006D18F7" w:rsidP="006D18F7">
      <w:pPr>
        <w:numPr>
          <w:ilvl w:val="0"/>
          <w:numId w:val="23"/>
        </w:numPr>
        <w:ind w:left="1440"/>
        <w:rPr>
          <w:rFonts w:ascii="Calibri" w:hAnsi="Calibri" w:cs="Calibri"/>
        </w:rPr>
      </w:pPr>
      <w:r w:rsidRPr="008C08DB">
        <w:rPr>
          <w:rFonts w:ascii="Calibri" w:hAnsi="Calibri" w:cs="Calibri"/>
        </w:rPr>
        <w:t>Mouse with Scroll Wheel: Essential for navigating drafting software</w:t>
      </w:r>
    </w:p>
    <w:p w14:paraId="4D3D3301" w14:textId="77777777" w:rsidR="006D18F7" w:rsidRPr="008C08DB" w:rsidRDefault="006D18F7" w:rsidP="006D18F7">
      <w:pPr>
        <w:numPr>
          <w:ilvl w:val="0"/>
          <w:numId w:val="23"/>
        </w:numPr>
        <w:ind w:left="1440"/>
        <w:rPr>
          <w:rFonts w:ascii="Calibri" w:hAnsi="Calibri" w:cs="Calibri"/>
        </w:rPr>
      </w:pPr>
      <w:r w:rsidRPr="008C08DB">
        <w:rPr>
          <w:rFonts w:ascii="Calibri" w:hAnsi="Calibri" w:cs="Calibri"/>
        </w:rPr>
        <w:t>Graphics Tablets (Optional): Useful for more freeform design and sketching</w:t>
      </w:r>
    </w:p>
    <w:p w14:paraId="3BF4F969" w14:textId="64C232CD" w:rsidR="006D18F7" w:rsidRPr="006D18F7" w:rsidRDefault="006D18F7" w:rsidP="006D18F7">
      <w:pPr>
        <w:numPr>
          <w:ilvl w:val="0"/>
          <w:numId w:val="23"/>
        </w:numPr>
        <w:ind w:left="1440"/>
        <w:rPr>
          <w:rFonts w:ascii="Calibri" w:hAnsi="Calibri" w:cs="Calibri"/>
        </w:rPr>
      </w:pPr>
      <w:r w:rsidRPr="008C08DB">
        <w:rPr>
          <w:rFonts w:ascii="Calibri" w:hAnsi="Calibri" w:cs="Calibri"/>
        </w:rPr>
        <w:t>3D SpaceMouse (Optional): For easier navigation in 3D space, especially in complex models.</w:t>
      </w:r>
    </w:p>
    <w:p w14:paraId="401103CA" w14:textId="77777777" w:rsidR="006D18F7" w:rsidRPr="00D43D59" w:rsidRDefault="006D18F7" w:rsidP="00AB2141">
      <w:pPr>
        <w:pStyle w:val="Heading3"/>
      </w:pPr>
      <w:r w:rsidRPr="00D43D59">
        <w:t>Drafting and Design Software</w:t>
      </w:r>
    </w:p>
    <w:p w14:paraId="67CB43A2" w14:textId="77777777" w:rsidR="006D18F7" w:rsidRPr="00D43D59" w:rsidRDefault="006D18F7" w:rsidP="006D18F7">
      <w:pPr>
        <w:numPr>
          <w:ilvl w:val="0"/>
          <w:numId w:val="17"/>
        </w:numPr>
        <w:tabs>
          <w:tab w:val="left" w:pos="2440"/>
        </w:tabs>
        <w:spacing w:line="259" w:lineRule="auto"/>
        <w:rPr>
          <w:rFonts w:ascii="Calibri" w:hAnsi="Calibri" w:cs="Calibri"/>
        </w:rPr>
      </w:pPr>
      <w:r w:rsidRPr="00D43D59">
        <w:rPr>
          <w:rFonts w:ascii="Calibri" w:hAnsi="Calibri" w:cs="Calibri"/>
        </w:rPr>
        <w:t>AutoCAD: Industry-standard for 2D and 3D drafting.</w:t>
      </w:r>
    </w:p>
    <w:p w14:paraId="7BEE833A" w14:textId="77777777" w:rsidR="006D18F7" w:rsidRPr="00D43D59" w:rsidRDefault="006D18F7" w:rsidP="006D18F7">
      <w:pPr>
        <w:numPr>
          <w:ilvl w:val="0"/>
          <w:numId w:val="17"/>
        </w:numPr>
        <w:tabs>
          <w:tab w:val="left" w:pos="2440"/>
        </w:tabs>
        <w:spacing w:line="259" w:lineRule="auto"/>
        <w:rPr>
          <w:rFonts w:ascii="Calibri" w:hAnsi="Calibri" w:cs="Calibri"/>
        </w:rPr>
      </w:pPr>
      <w:r w:rsidRPr="00D43D59">
        <w:rPr>
          <w:rFonts w:ascii="Calibri" w:hAnsi="Calibri" w:cs="Calibri"/>
        </w:rPr>
        <w:t>Revit: For Building Information Modeling (BIM), especially in architectural courses.</w:t>
      </w:r>
    </w:p>
    <w:p w14:paraId="082D3F0F" w14:textId="77777777" w:rsidR="006D18F7" w:rsidRPr="00D43D59" w:rsidRDefault="006D18F7" w:rsidP="006D18F7">
      <w:pPr>
        <w:numPr>
          <w:ilvl w:val="0"/>
          <w:numId w:val="17"/>
        </w:numPr>
        <w:tabs>
          <w:tab w:val="left" w:pos="2440"/>
        </w:tabs>
        <w:spacing w:line="259" w:lineRule="auto"/>
        <w:rPr>
          <w:rFonts w:ascii="Calibri" w:hAnsi="Calibri" w:cs="Calibri"/>
        </w:rPr>
      </w:pPr>
      <w:r w:rsidRPr="00D43D59">
        <w:rPr>
          <w:rFonts w:ascii="Calibri" w:hAnsi="Calibri" w:cs="Calibri"/>
        </w:rPr>
        <w:t>SketchUp: User-friendly software for 3D modeling, suitable for beginners.</w:t>
      </w:r>
    </w:p>
    <w:p w14:paraId="4AD8E702" w14:textId="77777777" w:rsidR="006D18F7" w:rsidRPr="00D43D59" w:rsidRDefault="006D18F7" w:rsidP="006D18F7">
      <w:pPr>
        <w:numPr>
          <w:ilvl w:val="0"/>
          <w:numId w:val="17"/>
        </w:numPr>
        <w:tabs>
          <w:tab w:val="left" w:pos="2440"/>
        </w:tabs>
        <w:spacing w:line="259" w:lineRule="auto"/>
        <w:rPr>
          <w:rFonts w:ascii="Calibri" w:hAnsi="Calibri" w:cs="Calibri"/>
        </w:rPr>
      </w:pPr>
      <w:r w:rsidRPr="00D43D59">
        <w:rPr>
          <w:rFonts w:ascii="Calibri" w:hAnsi="Calibri" w:cs="Calibri"/>
        </w:rPr>
        <w:t>Rhino (with Grasshopper): For advanced 3D modeling and parametric design.</w:t>
      </w:r>
    </w:p>
    <w:p w14:paraId="7E231948" w14:textId="77777777" w:rsidR="006D18F7" w:rsidRPr="00D43D59" w:rsidRDefault="006D18F7" w:rsidP="006D18F7">
      <w:pPr>
        <w:numPr>
          <w:ilvl w:val="0"/>
          <w:numId w:val="17"/>
        </w:numPr>
        <w:tabs>
          <w:tab w:val="left" w:pos="2440"/>
        </w:tabs>
        <w:spacing w:line="259" w:lineRule="auto"/>
        <w:rPr>
          <w:rFonts w:ascii="Calibri" w:hAnsi="Calibri" w:cs="Calibri"/>
        </w:rPr>
      </w:pPr>
      <w:r w:rsidRPr="00D43D59">
        <w:rPr>
          <w:rFonts w:ascii="Calibri" w:hAnsi="Calibri" w:cs="Calibri"/>
        </w:rPr>
        <w:t>SolidWorks or Inventor: For mechanical drafting and design.</w:t>
      </w:r>
    </w:p>
    <w:p w14:paraId="238DCC07" w14:textId="77777777" w:rsidR="006D18F7" w:rsidRDefault="006D18F7" w:rsidP="006D18F7">
      <w:pPr>
        <w:numPr>
          <w:ilvl w:val="0"/>
          <w:numId w:val="17"/>
        </w:numPr>
        <w:tabs>
          <w:tab w:val="left" w:pos="2440"/>
        </w:tabs>
        <w:rPr>
          <w:rFonts w:ascii="Calibri" w:hAnsi="Calibri" w:cs="Calibri"/>
        </w:rPr>
      </w:pPr>
      <w:r w:rsidRPr="00D43D59">
        <w:rPr>
          <w:rFonts w:ascii="Calibri" w:hAnsi="Calibri" w:cs="Calibri"/>
        </w:rPr>
        <w:t>TinkerCAD or similar: For introducing basic CAD concepts to beginners.</w:t>
      </w:r>
    </w:p>
    <w:p w14:paraId="3F770722" w14:textId="531E88C1" w:rsidR="006D18F7" w:rsidRDefault="006D18F7">
      <w:pPr>
        <w:rPr>
          <w:rFonts w:ascii="Calibri" w:hAnsi="Calibri" w:cs="Calibri"/>
          <w:b/>
          <w:bCs/>
        </w:rPr>
      </w:pPr>
    </w:p>
    <w:p w14:paraId="4CD00030" w14:textId="0923DA36" w:rsidR="006D18F7" w:rsidRDefault="006D18F7" w:rsidP="00AB2141">
      <w:pPr>
        <w:pStyle w:val="Heading3"/>
      </w:pPr>
      <w:r w:rsidRPr="003C3B2A">
        <w:t>Office Software:</w:t>
      </w:r>
    </w:p>
    <w:p w14:paraId="62A40DF9" w14:textId="77777777" w:rsidR="006D18F7" w:rsidRPr="003C3B2A" w:rsidRDefault="006D18F7" w:rsidP="006D18F7">
      <w:pPr>
        <w:numPr>
          <w:ilvl w:val="0"/>
          <w:numId w:val="18"/>
        </w:numPr>
        <w:tabs>
          <w:tab w:val="left" w:pos="2440"/>
        </w:tabs>
        <w:rPr>
          <w:rFonts w:ascii="Calibri" w:hAnsi="Calibri" w:cs="Calibri"/>
        </w:rPr>
      </w:pPr>
      <w:r w:rsidRPr="003C3B2A">
        <w:rPr>
          <w:rFonts w:ascii="Calibri" w:hAnsi="Calibri" w:cs="Calibri"/>
        </w:rPr>
        <w:t>Microsoft Office Suite (Word, Excel, PowerPoint): For documentation, reporting, and presentations.</w:t>
      </w:r>
    </w:p>
    <w:p w14:paraId="4AB8EFCF" w14:textId="77777777" w:rsidR="006D18F7" w:rsidRDefault="006D18F7" w:rsidP="006D18F7">
      <w:pPr>
        <w:numPr>
          <w:ilvl w:val="0"/>
          <w:numId w:val="18"/>
        </w:numPr>
        <w:tabs>
          <w:tab w:val="left" w:pos="2440"/>
        </w:tabs>
        <w:rPr>
          <w:rFonts w:ascii="Calibri" w:hAnsi="Calibri" w:cs="Calibri"/>
        </w:rPr>
      </w:pPr>
      <w:r w:rsidRPr="003C3B2A">
        <w:rPr>
          <w:rFonts w:ascii="Calibri" w:hAnsi="Calibri" w:cs="Calibri"/>
        </w:rPr>
        <w:t>Google Workspace: For collaborative work and cloud-based assignments.</w:t>
      </w:r>
    </w:p>
    <w:p w14:paraId="33D4B6AF" w14:textId="77777777" w:rsidR="006D18F7" w:rsidRPr="00D90164" w:rsidRDefault="006D18F7" w:rsidP="006D18F7">
      <w:pPr>
        <w:tabs>
          <w:tab w:val="left" w:pos="2440"/>
        </w:tabs>
        <w:rPr>
          <w:rFonts w:ascii="Calibri" w:hAnsi="Calibri" w:cs="Calibri"/>
        </w:rPr>
      </w:pPr>
      <w:r w:rsidRPr="00D90164">
        <w:rPr>
          <w:rFonts w:ascii="Calibri" w:hAnsi="Calibri" w:cs="Calibri"/>
        </w:rPr>
        <w:t xml:space="preserve"> </w:t>
      </w:r>
    </w:p>
    <w:p w14:paraId="4BC95DF2" w14:textId="77777777" w:rsidR="006D18F7" w:rsidRDefault="006D18F7" w:rsidP="00AB2141">
      <w:pPr>
        <w:pStyle w:val="Heading3"/>
      </w:pPr>
      <w:r w:rsidRPr="00D90164">
        <w:lastRenderedPageBreak/>
        <w:t>Furniture and Workspace Setup</w:t>
      </w:r>
      <w:r>
        <w:t>:</w:t>
      </w:r>
    </w:p>
    <w:p w14:paraId="0725F260" w14:textId="77777777" w:rsidR="006D18F7" w:rsidRPr="00FC37E5" w:rsidRDefault="006D18F7" w:rsidP="006D18F7">
      <w:pPr>
        <w:pStyle w:val="ListParagraph"/>
        <w:numPr>
          <w:ilvl w:val="0"/>
          <w:numId w:val="19"/>
        </w:numPr>
        <w:tabs>
          <w:tab w:val="left" w:pos="2440"/>
        </w:tabs>
      </w:pPr>
      <w:r w:rsidRPr="00FC37E5">
        <w:t>Drafting Tables: Adjustable drafting tables with drafting lamps for hand-drafting work, if you plan to include traditional drafting techniques.</w:t>
      </w:r>
    </w:p>
    <w:p w14:paraId="55CFEEBE" w14:textId="77777777" w:rsidR="006D18F7" w:rsidRPr="00FC37E5" w:rsidRDefault="006D18F7" w:rsidP="006D18F7">
      <w:pPr>
        <w:pStyle w:val="ListParagraph"/>
        <w:numPr>
          <w:ilvl w:val="0"/>
          <w:numId w:val="19"/>
        </w:numPr>
        <w:tabs>
          <w:tab w:val="left" w:pos="2440"/>
        </w:tabs>
      </w:pPr>
      <w:r w:rsidRPr="00FC37E5">
        <w:t>Comfortable Chairs: Ergonomically designed chairs to support long drafting sessions.</w:t>
      </w:r>
    </w:p>
    <w:p w14:paraId="2506CCC3" w14:textId="77777777" w:rsidR="006D18F7" w:rsidRPr="00FC37E5" w:rsidRDefault="006D18F7" w:rsidP="006D18F7">
      <w:pPr>
        <w:pStyle w:val="ListParagraph"/>
        <w:numPr>
          <w:ilvl w:val="0"/>
          <w:numId w:val="19"/>
        </w:numPr>
        <w:tabs>
          <w:tab w:val="left" w:pos="2440"/>
        </w:tabs>
      </w:pPr>
      <w:r w:rsidRPr="00FC37E5">
        <w:t>Storage</w:t>
      </w:r>
      <w:r w:rsidRPr="00FC37E5">
        <w:rPr>
          <w:b/>
        </w:rPr>
        <w:t>:</w:t>
      </w:r>
      <w:r w:rsidRPr="00FC37E5">
        <w:t xml:space="preserve"> Cabinets and drawers for storing drafting tools, paper, and student projects.</w:t>
      </w:r>
    </w:p>
    <w:p w14:paraId="10EA113C" w14:textId="77777777" w:rsidR="006D18F7" w:rsidRDefault="006D18F7" w:rsidP="006D18F7">
      <w:pPr>
        <w:tabs>
          <w:tab w:val="left" w:pos="2440"/>
        </w:tabs>
        <w:rPr>
          <w:rFonts w:ascii="Calibri" w:hAnsi="Calibri" w:cs="Calibri"/>
        </w:rPr>
      </w:pPr>
    </w:p>
    <w:p w14:paraId="7EA3EDB4" w14:textId="77777777" w:rsidR="006D18F7" w:rsidRPr="0015451E" w:rsidRDefault="006D18F7" w:rsidP="00AB2141">
      <w:pPr>
        <w:pStyle w:val="Heading3"/>
      </w:pPr>
      <w:r>
        <w:t>T</w:t>
      </w:r>
      <w:r w:rsidRPr="0015451E">
        <w:t>raditional Drafting Tools</w:t>
      </w:r>
      <w:r>
        <w:t>:</w:t>
      </w:r>
    </w:p>
    <w:p w14:paraId="7821CCCF" w14:textId="77777777" w:rsidR="006D18F7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>
        <w:t>Mechanical pencils, d</w:t>
      </w:r>
      <w:r w:rsidRPr="00FC37E5">
        <w:t>rawing pencils, erasers, and sharpeners</w:t>
      </w:r>
    </w:p>
    <w:p w14:paraId="25423C77" w14:textId="3320D32B" w:rsidR="00EB3093" w:rsidRPr="00FC37E5" w:rsidRDefault="00EB3093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EB3093">
        <w:t>rulers, triangles, compasses, protractors, calipers, and scales</w:t>
      </w:r>
    </w:p>
    <w:p w14:paraId="43BB1DBB" w14:textId="77777777" w:rsidR="006D18F7" w:rsidRPr="00FC37E5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FC37E5">
        <w:t>Drafting paper, vellum, and tracing paper</w:t>
      </w:r>
    </w:p>
    <w:p w14:paraId="7C70646C" w14:textId="77777777" w:rsidR="006D18F7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FC37E5">
        <w:t>French curves and templates for drawing specific shapes</w:t>
      </w:r>
    </w:p>
    <w:p w14:paraId="7EC98D19" w14:textId="77777777" w:rsidR="006D18F7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0A5171">
        <w:t>Erasable Sketching Pens</w:t>
      </w:r>
      <w:r>
        <w:t>/</w:t>
      </w:r>
      <w:r w:rsidRPr="003147BE">
        <w:t>Sharpies </w:t>
      </w:r>
    </w:p>
    <w:p w14:paraId="153700AE" w14:textId="77777777" w:rsidR="006D18F7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0A5171">
        <w:t>X-ACTO Basic Knife</w:t>
      </w:r>
    </w:p>
    <w:p w14:paraId="7A21CBC7" w14:textId="77777777" w:rsidR="006D18F7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>
        <w:t>Sketchpads</w:t>
      </w:r>
    </w:p>
    <w:p w14:paraId="7D9396D0" w14:textId="77777777" w:rsidR="006D18F7" w:rsidRPr="000A5171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0A5171">
        <w:t xml:space="preserve">Cutting </w:t>
      </w:r>
      <w:r>
        <w:t>pads</w:t>
      </w:r>
    </w:p>
    <w:p w14:paraId="220D9DA1" w14:textId="77777777" w:rsidR="006D18F7" w:rsidRPr="00E517F9" w:rsidRDefault="006D18F7" w:rsidP="006D18F7">
      <w:pPr>
        <w:pStyle w:val="ListParagraph"/>
        <w:numPr>
          <w:ilvl w:val="0"/>
          <w:numId w:val="20"/>
        </w:numPr>
        <w:tabs>
          <w:tab w:val="left" w:pos="2440"/>
        </w:tabs>
      </w:pPr>
      <w:r w:rsidRPr="00E517F9">
        <w:t>Blueprint paper and Mylar: For traditional blueprint drawing.</w:t>
      </w:r>
    </w:p>
    <w:p w14:paraId="7F64EAE6" w14:textId="77777777" w:rsidR="006D18F7" w:rsidRDefault="006D18F7" w:rsidP="006D18F7">
      <w:pPr>
        <w:tabs>
          <w:tab w:val="left" w:pos="2440"/>
        </w:tabs>
        <w:rPr>
          <w:rFonts w:ascii="Calibri" w:hAnsi="Calibri" w:cs="Calibri"/>
        </w:rPr>
      </w:pPr>
    </w:p>
    <w:p w14:paraId="5D946959" w14:textId="77777777" w:rsidR="006D18F7" w:rsidRPr="0015451E" w:rsidRDefault="006D18F7" w:rsidP="006D18F7">
      <w:pPr>
        <w:tabs>
          <w:tab w:val="left" w:pos="2440"/>
        </w:tabs>
        <w:rPr>
          <w:rFonts w:ascii="Calibri" w:hAnsi="Calibri" w:cs="Calibri"/>
        </w:rPr>
      </w:pPr>
    </w:p>
    <w:p w14:paraId="2A8C3518" w14:textId="77777777" w:rsidR="006D18F7" w:rsidRPr="00303E01" w:rsidRDefault="006D18F7" w:rsidP="00303E01">
      <w:pPr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</w:pPr>
    </w:p>
    <w:sectPr w:rsidR="006D18F7" w:rsidRPr="00303E01" w:rsidSect="00EB7972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42" w:right="1440" w:bottom="1350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73026" w14:textId="77777777" w:rsidR="00F715F0" w:rsidRDefault="00F715F0" w:rsidP="005C730B">
      <w:r>
        <w:separator/>
      </w:r>
    </w:p>
  </w:endnote>
  <w:endnote w:type="continuationSeparator" w:id="0">
    <w:p w14:paraId="1FBA0A65" w14:textId="77777777" w:rsidR="00F715F0" w:rsidRDefault="00F715F0" w:rsidP="005C730B">
      <w:r>
        <w:continuationSeparator/>
      </w:r>
    </w:p>
  </w:endnote>
  <w:endnote w:type="continuationNotice" w:id="1">
    <w:p w14:paraId="4EF1D516" w14:textId="77777777" w:rsidR="00F715F0" w:rsidRDefault="00F71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44809742" w14:textId="5503947C" w:rsidR="00F1063F" w:rsidRPr="00F902B2" w:rsidRDefault="00F1063F" w:rsidP="00F902B2">
    <w:pPr>
      <w:pStyle w:val="NoSpacing"/>
      <w:rPr>
        <w:color w:val="002F3B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5732B8" wp14:editId="15671819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margin-left:285pt;margin-top:-14.85pt;width:256.65pt;height:4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>
      <w:t xml:space="preserve"> </w:t>
    </w:r>
    <w:r w:rsidR="00F902B2" w:rsidRPr="00F902B2">
      <w:t xml:space="preserve"> </w: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25B06">
          <w:t>CTE Frameworks - Drafting Equipment List</w:t>
        </w:r>
      </w:sdtContent>
    </w:sdt>
    <w:r w:rsidRPr="00F902B2">
      <w:tab/>
    </w:r>
    <w:r w:rsidRPr="00F902B2">
      <w:rPr>
        <w:color w:val="002F3B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3470" w14:textId="77777777" w:rsidR="00425319" w:rsidRDefault="00425319">
    <w:pPr>
      <w:pStyle w:val="Footer"/>
      <w:rPr>
        <w:noProof/>
      </w:rPr>
    </w:pPr>
  </w:p>
  <w:p w14:paraId="24DB7ADB" w14:textId="0CFA2AAF" w:rsidR="00F54CFE" w:rsidRDefault="00617B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EEA46F3" wp14:editId="325E50E2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margin-left:255.9pt;margin-top:-36.75pt;width:286.35pt;height:5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766147B" wp14:editId="1F57886F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18349050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3352D6" w14:textId="35B22935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6147B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9" type="#_x0000_t202" alt="&quot;&quot;" style="position:absolute;margin-left:256.3pt;margin-top:-30.6pt;width:268pt;height:64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5E3352D6" w14:textId="35B22935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83408" w14:textId="77777777" w:rsidR="00F715F0" w:rsidRDefault="00F715F0" w:rsidP="005C730B">
      <w:r>
        <w:separator/>
      </w:r>
    </w:p>
  </w:footnote>
  <w:footnote w:type="continuationSeparator" w:id="0">
    <w:p w14:paraId="4D0B7280" w14:textId="77777777" w:rsidR="00F715F0" w:rsidRDefault="00F715F0" w:rsidP="005C730B">
      <w:r>
        <w:continuationSeparator/>
      </w:r>
    </w:p>
  </w:footnote>
  <w:footnote w:type="continuationNotice" w:id="1">
    <w:p w14:paraId="37E4F054" w14:textId="77777777" w:rsidR="00F715F0" w:rsidRDefault="00F71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58248" behindDoc="0" locked="0" layoutInCell="1" allowOverlap="1" wp14:anchorId="43DA8E79" wp14:editId="6751BB0D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315308393" name="Picture 13153083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3B80C6" wp14:editId="56AEDF8E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16BFAD" id="Rectangle 5927174" o:spid="_x0000_s1026" alt="&quot;&quot;" style="position:absolute;margin-left:383pt;margin-top:10.7pt;width:158.9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6" behindDoc="0" locked="0" layoutInCell="1" allowOverlap="1" wp14:anchorId="2EDC595B" wp14:editId="4581D077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519632412" name="Picture 15196324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77F263" wp14:editId="0DC338CF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5BE854" id="Rectangle 10387892" o:spid="_x0000_s1026" alt="&quot;&quot;" style="position:absolute;margin-left:-77.2pt;margin-top:-41.2pt;width:28.15pt;height:799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52F9BD33" w:rsidR="00F54CFE" w:rsidRDefault="007F192A" w:rsidP="00E64686">
    <w:pPr>
      <w:pStyle w:val="Header"/>
      <w:ind w:left="-900"/>
    </w:pPr>
    <w:r>
      <w:rPr>
        <w:noProof/>
      </w:rPr>
      <w:drawing>
        <wp:inline distT="0" distB="0" distL="0" distR="0" wp14:anchorId="51DC3E85" wp14:editId="56FE906F">
          <wp:extent cx="7388854" cy="4481466"/>
          <wp:effectExtent l="0" t="0" r="3175" b="1905"/>
          <wp:docPr id="1495384237" name="Picture 9" descr="A caliper and pen on a drawing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384237" name="Picture 9" descr="A caliper and pen on a drawing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882" cy="4497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58247" behindDoc="0" locked="0" layoutInCell="1" allowOverlap="1" wp14:anchorId="4C7B47E7" wp14:editId="0863C0F9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414772963" name="Picture 141477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A2180BE" wp14:editId="2F1421B8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15C693" id="Rectangle 1794045903" o:spid="_x0000_s1026" alt="&quot;&quot;" style="position:absolute;margin-left:-1in;margin-top:-36.1pt;width:28.15pt;height:79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00265"/>
    <w:multiLevelType w:val="hybridMultilevel"/>
    <w:tmpl w:val="5E0E9258"/>
    <w:lvl w:ilvl="0" w:tplc="2F60F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522FF"/>
    <w:multiLevelType w:val="hybridMultilevel"/>
    <w:tmpl w:val="9EE65E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45ADF"/>
    <w:multiLevelType w:val="hybridMultilevel"/>
    <w:tmpl w:val="CE5C5F1C"/>
    <w:lvl w:ilvl="0" w:tplc="1A2207D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40919"/>
    <w:multiLevelType w:val="multilevel"/>
    <w:tmpl w:val="3F0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316D44"/>
    <w:multiLevelType w:val="hybridMultilevel"/>
    <w:tmpl w:val="53FA1D7E"/>
    <w:lvl w:ilvl="0" w:tplc="2F60F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37A4A"/>
    <w:multiLevelType w:val="hybridMultilevel"/>
    <w:tmpl w:val="2DBC0B7E"/>
    <w:lvl w:ilvl="0" w:tplc="420E64F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353D2"/>
    <w:multiLevelType w:val="hybridMultilevel"/>
    <w:tmpl w:val="C94CE6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7763D"/>
    <w:multiLevelType w:val="hybridMultilevel"/>
    <w:tmpl w:val="8C621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23C4B"/>
    <w:multiLevelType w:val="hybridMultilevel"/>
    <w:tmpl w:val="1EC61034"/>
    <w:lvl w:ilvl="0" w:tplc="01D4599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6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027C7"/>
    <w:multiLevelType w:val="hybridMultilevel"/>
    <w:tmpl w:val="0DE6A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F1415"/>
    <w:multiLevelType w:val="hybridMultilevel"/>
    <w:tmpl w:val="6D1E89CE"/>
    <w:lvl w:ilvl="0" w:tplc="061C9FD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17507"/>
    <w:multiLevelType w:val="hybridMultilevel"/>
    <w:tmpl w:val="905C9A3A"/>
    <w:lvl w:ilvl="0" w:tplc="32EE443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132D46"/>
    <w:multiLevelType w:val="multilevel"/>
    <w:tmpl w:val="0D7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4A33E1"/>
    <w:multiLevelType w:val="hybridMultilevel"/>
    <w:tmpl w:val="DBFA94E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58D2B0C"/>
    <w:multiLevelType w:val="multilevel"/>
    <w:tmpl w:val="5C9A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0817D3"/>
    <w:multiLevelType w:val="multilevel"/>
    <w:tmpl w:val="3F0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F87FCF"/>
    <w:multiLevelType w:val="hybridMultilevel"/>
    <w:tmpl w:val="02CA7D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1F4BCB"/>
    <w:multiLevelType w:val="hybridMultilevel"/>
    <w:tmpl w:val="F40AA4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F2319"/>
    <w:multiLevelType w:val="multilevel"/>
    <w:tmpl w:val="75D0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06218A"/>
    <w:multiLevelType w:val="multilevel"/>
    <w:tmpl w:val="C7F0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941646">
    <w:abstractNumId w:val="27"/>
  </w:num>
  <w:num w:numId="2" w16cid:durableId="18550752">
    <w:abstractNumId w:val="17"/>
  </w:num>
  <w:num w:numId="3" w16cid:durableId="1435714282">
    <w:abstractNumId w:val="31"/>
  </w:num>
  <w:num w:numId="4" w16cid:durableId="656108235">
    <w:abstractNumId w:val="23"/>
  </w:num>
  <w:num w:numId="5" w16cid:durableId="662701872">
    <w:abstractNumId w:val="36"/>
  </w:num>
  <w:num w:numId="6" w16cid:durableId="350231554">
    <w:abstractNumId w:val="18"/>
  </w:num>
  <w:num w:numId="7" w16cid:durableId="930504599">
    <w:abstractNumId w:val="38"/>
  </w:num>
  <w:num w:numId="8" w16cid:durableId="906767317">
    <w:abstractNumId w:val="30"/>
  </w:num>
  <w:num w:numId="9" w16cid:durableId="1527982419">
    <w:abstractNumId w:val="3"/>
  </w:num>
  <w:num w:numId="10" w16cid:durableId="1463814870">
    <w:abstractNumId w:val="7"/>
  </w:num>
  <w:num w:numId="11" w16cid:durableId="849219216">
    <w:abstractNumId w:val="7"/>
    <w:lvlOverride w:ilvl="0">
      <w:startOverride w:val="1"/>
    </w:lvlOverride>
  </w:num>
  <w:num w:numId="12" w16cid:durableId="128059066">
    <w:abstractNumId w:val="7"/>
    <w:lvlOverride w:ilvl="0">
      <w:startOverride w:val="1"/>
    </w:lvlOverride>
  </w:num>
  <w:num w:numId="13" w16cid:durableId="2074549081">
    <w:abstractNumId w:val="7"/>
    <w:lvlOverride w:ilvl="0">
      <w:startOverride w:val="1"/>
    </w:lvlOverride>
  </w:num>
  <w:num w:numId="14" w16cid:durableId="1410735550">
    <w:abstractNumId w:val="39"/>
  </w:num>
  <w:num w:numId="15" w16cid:durableId="63379202">
    <w:abstractNumId w:val="40"/>
  </w:num>
  <w:num w:numId="16" w16cid:durableId="2008241052">
    <w:abstractNumId w:val="35"/>
  </w:num>
  <w:num w:numId="17" w16cid:durableId="989748424">
    <w:abstractNumId w:val="34"/>
  </w:num>
  <w:num w:numId="18" w16cid:durableId="1144809700">
    <w:abstractNumId w:val="32"/>
  </w:num>
  <w:num w:numId="19" w16cid:durableId="2049067046">
    <w:abstractNumId w:val="16"/>
  </w:num>
  <w:num w:numId="20" w16cid:durableId="1952281164">
    <w:abstractNumId w:val="2"/>
  </w:num>
  <w:num w:numId="21" w16cid:durableId="2131512716">
    <w:abstractNumId w:val="21"/>
  </w:num>
  <w:num w:numId="22" w16cid:durableId="487015972">
    <w:abstractNumId w:val="10"/>
  </w:num>
  <w:num w:numId="23" w16cid:durableId="937061008">
    <w:abstractNumId w:val="33"/>
  </w:num>
  <w:num w:numId="24" w16cid:durableId="1277172538">
    <w:abstractNumId w:val="15"/>
  </w:num>
  <w:num w:numId="25" w16cid:durableId="936912634">
    <w:abstractNumId w:val="13"/>
  </w:num>
  <w:num w:numId="26" w16cid:durableId="340159888">
    <w:abstractNumId w:val="37"/>
  </w:num>
  <w:num w:numId="27" w16cid:durableId="2009944005">
    <w:abstractNumId w:val="0"/>
  </w:num>
  <w:num w:numId="28" w16cid:durableId="1927839550">
    <w:abstractNumId w:val="24"/>
  </w:num>
  <w:num w:numId="29" w16cid:durableId="1408265834">
    <w:abstractNumId w:val="19"/>
  </w:num>
  <w:num w:numId="30" w16cid:durableId="494687732">
    <w:abstractNumId w:val="25"/>
  </w:num>
  <w:num w:numId="31" w16cid:durableId="1515076465">
    <w:abstractNumId w:val="14"/>
  </w:num>
  <w:num w:numId="32" w16cid:durableId="1478643867">
    <w:abstractNumId w:val="20"/>
  </w:num>
  <w:num w:numId="33" w16cid:durableId="2124109987">
    <w:abstractNumId w:val="4"/>
  </w:num>
  <w:num w:numId="34" w16cid:durableId="566379555">
    <w:abstractNumId w:val="6"/>
  </w:num>
  <w:num w:numId="35" w16cid:durableId="1213494650">
    <w:abstractNumId w:val="41"/>
  </w:num>
  <w:num w:numId="36" w16cid:durableId="1077824619">
    <w:abstractNumId w:val="5"/>
  </w:num>
  <w:num w:numId="37" w16cid:durableId="233052675">
    <w:abstractNumId w:val="0"/>
    <w:lvlOverride w:ilvl="0">
      <w:startOverride w:val="1"/>
    </w:lvlOverride>
  </w:num>
  <w:num w:numId="38" w16cid:durableId="980571150">
    <w:abstractNumId w:val="0"/>
    <w:lvlOverride w:ilvl="0">
      <w:startOverride w:val="1"/>
    </w:lvlOverride>
  </w:num>
  <w:num w:numId="39" w16cid:durableId="1698700914">
    <w:abstractNumId w:val="8"/>
  </w:num>
  <w:num w:numId="40" w16cid:durableId="1429889153">
    <w:abstractNumId w:val="26"/>
  </w:num>
  <w:num w:numId="41" w16cid:durableId="467628788">
    <w:abstractNumId w:val="11"/>
  </w:num>
  <w:num w:numId="42" w16cid:durableId="299774853">
    <w:abstractNumId w:val="22"/>
  </w:num>
  <w:num w:numId="43" w16cid:durableId="1043404474">
    <w:abstractNumId w:val="12"/>
  </w:num>
  <w:num w:numId="44" w16cid:durableId="1773818015">
    <w:abstractNumId w:val="29"/>
  </w:num>
  <w:num w:numId="45" w16cid:durableId="1067343571">
    <w:abstractNumId w:val="9"/>
  </w:num>
  <w:num w:numId="46" w16cid:durableId="1017776746">
    <w:abstractNumId w:val="1"/>
  </w:num>
  <w:num w:numId="47" w16cid:durableId="856621891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C44"/>
    <w:rsid w:val="000031E6"/>
    <w:rsid w:val="00014955"/>
    <w:rsid w:val="00017F07"/>
    <w:rsid w:val="00020775"/>
    <w:rsid w:val="00022C1E"/>
    <w:rsid w:val="00023069"/>
    <w:rsid w:val="00024CFE"/>
    <w:rsid w:val="000255D2"/>
    <w:rsid w:val="00025A8C"/>
    <w:rsid w:val="00025B06"/>
    <w:rsid w:val="00030C93"/>
    <w:rsid w:val="000328BC"/>
    <w:rsid w:val="00033C8D"/>
    <w:rsid w:val="00034653"/>
    <w:rsid w:val="00037146"/>
    <w:rsid w:val="00037D82"/>
    <w:rsid w:val="000404A9"/>
    <w:rsid w:val="0004256B"/>
    <w:rsid w:val="00042F23"/>
    <w:rsid w:val="000437AB"/>
    <w:rsid w:val="00047947"/>
    <w:rsid w:val="00047B9F"/>
    <w:rsid w:val="000519EB"/>
    <w:rsid w:val="00051D71"/>
    <w:rsid w:val="00052F5D"/>
    <w:rsid w:val="00054FE4"/>
    <w:rsid w:val="00055E88"/>
    <w:rsid w:val="00057C98"/>
    <w:rsid w:val="00060E40"/>
    <w:rsid w:val="000625AC"/>
    <w:rsid w:val="000631C5"/>
    <w:rsid w:val="00063D50"/>
    <w:rsid w:val="00064790"/>
    <w:rsid w:val="00064DAC"/>
    <w:rsid w:val="000654C7"/>
    <w:rsid w:val="00066197"/>
    <w:rsid w:val="00067D62"/>
    <w:rsid w:val="0007102A"/>
    <w:rsid w:val="00072AF0"/>
    <w:rsid w:val="00073586"/>
    <w:rsid w:val="000737AA"/>
    <w:rsid w:val="000758A2"/>
    <w:rsid w:val="00076EB8"/>
    <w:rsid w:val="0008130A"/>
    <w:rsid w:val="00082C22"/>
    <w:rsid w:val="00083CE9"/>
    <w:rsid w:val="00084DF7"/>
    <w:rsid w:val="000858DD"/>
    <w:rsid w:val="0008665C"/>
    <w:rsid w:val="000866A6"/>
    <w:rsid w:val="00087F9A"/>
    <w:rsid w:val="00090529"/>
    <w:rsid w:val="00092DCB"/>
    <w:rsid w:val="00094140"/>
    <w:rsid w:val="000951A4"/>
    <w:rsid w:val="000974F4"/>
    <w:rsid w:val="000977AF"/>
    <w:rsid w:val="000A1096"/>
    <w:rsid w:val="000A1621"/>
    <w:rsid w:val="000A1CDF"/>
    <w:rsid w:val="000A3334"/>
    <w:rsid w:val="000A3353"/>
    <w:rsid w:val="000A3FCA"/>
    <w:rsid w:val="000A61E4"/>
    <w:rsid w:val="000A694C"/>
    <w:rsid w:val="000B2B90"/>
    <w:rsid w:val="000B2B97"/>
    <w:rsid w:val="000B2FB8"/>
    <w:rsid w:val="000B5C6E"/>
    <w:rsid w:val="000B6C17"/>
    <w:rsid w:val="000B7831"/>
    <w:rsid w:val="000C03CD"/>
    <w:rsid w:val="000C23C8"/>
    <w:rsid w:val="000C2A52"/>
    <w:rsid w:val="000C2DFB"/>
    <w:rsid w:val="000D1851"/>
    <w:rsid w:val="000D3B1D"/>
    <w:rsid w:val="000D478D"/>
    <w:rsid w:val="000D4C6B"/>
    <w:rsid w:val="000D5E94"/>
    <w:rsid w:val="000D751D"/>
    <w:rsid w:val="000E22D8"/>
    <w:rsid w:val="000E4FA6"/>
    <w:rsid w:val="000E53B0"/>
    <w:rsid w:val="000F17A8"/>
    <w:rsid w:val="000F2980"/>
    <w:rsid w:val="000F2CFC"/>
    <w:rsid w:val="000F2D71"/>
    <w:rsid w:val="000F6854"/>
    <w:rsid w:val="00103F14"/>
    <w:rsid w:val="00104888"/>
    <w:rsid w:val="00106DE6"/>
    <w:rsid w:val="001070EB"/>
    <w:rsid w:val="00107F3D"/>
    <w:rsid w:val="00112DFB"/>
    <w:rsid w:val="00113011"/>
    <w:rsid w:val="001151A7"/>
    <w:rsid w:val="00115F7E"/>
    <w:rsid w:val="00126468"/>
    <w:rsid w:val="00127451"/>
    <w:rsid w:val="00127852"/>
    <w:rsid w:val="00133793"/>
    <w:rsid w:val="001350A1"/>
    <w:rsid w:val="0013531D"/>
    <w:rsid w:val="001366A7"/>
    <w:rsid w:val="001371E4"/>
    <w:rsid w:val="00137E79"/>
    <w:rsid w:val="001412AB"/>
    <w:rsid w:val="00141694"/>
    <w:rsid w:val="00142A8A"/>
    <w:rsid w:val="00143A30"/>
    <w:rsid w:val="001464CC"/>
    <w:rsid w:val="00147EA3"/>
    <w:rsid w:val="001514A7"/>
    <w:rsid w:val="0015191F"/>
    <w:rsid w:val="00153796"/>
    <w:rsid w:val="00154268"/>
    <w:rsid w:val="00155383"/>
    <w:rsid w:val="00155F83"/>
    <w:rsid w:val="00157976"/>
    <w:rsid w:val="00160577"/>
    <w:rsid w:val="00160973"/>
    <w:rsid w:val="00160C05"/>
    <w:rsid w:val="00161AE3"/>
    <w:rsid w:val="00161F41"/>
    <w:rsid w:val="00163AB8"/>
    <w:rsid w:val="00165989"/>
    <w:rsid w:val="00165BD6"/>
    <w:rsid w:val="00167624"/>
    <w:rsid w:val="00167F66"/>
    <w:rsid w:val="001727D8"/>
    <w:rsid w:val="0017359A"/>
    <w:rsid w:val="0017487A"/>
    <w:rsid w:val="00174C9D"/>
    <w:rsid w:val="001772E6"/>
    <w:rsid w:val="00180460"/>
    <w:rsid w:val="00181165"/>
    <w:rsid w:val="00182F0F"/>
    <w:rsid w:val="0018300B"/>
    <w:rsid w:val="0018386A"/>
    <w:rsid w:val="001849B7"/>
    <w:rsid w:val="00187C65"/>
    <w:rsid w:val="00190D60"/>
    <w:rsid w:val="00190DD2"/>
    <w:rsid w:val="00192366"/>
    <w:rsid w:val="0019466C"/>
    <w:rsid w:val="00194AA3"/>
    <w:rsid w:val="00196D9A"/>
    <w:rsid w:val="001A0BC1"/>
    <w:rsid w:val="001A218F"/>
    <w:rsid w:val="001A285B"/>
    <w:rsid w:val="001A324D"/>
    <w:rsid w:val="001B03F9"/>
    <w:rsid w:val="001B218D"/>
    <w:rsid w:val="001B3666"/>
    <w:rsid w:val="001B4635"/>
    <w:rsid w:val="001B5407"/>
    <w:rsid w:val="001C20CC"/>
    <w:rsid w:val="001C3FA3"/>
    <w:rsid w:val="001C5914"/>
    <w:rsid w:val="001C5DF2"/>
    <w:rsid w:val="001D0B0D"/>
    <w:rsid w:val="001D1DCD"/>
    <w:rsid w:val="001D2675"/>
    <w:rsid w:val="001D295E"/>
    <w:rsid w:val="001D3E14"/>
    <w:rsid w:val="001D3EDB"/>
    <w:rsid w:val="001D5127"/>
    <w:rsid w:val="001D5539"/>
    <w:rsid w:val="001D5738"/>
    <w:rsid w:val="001D57E2"/>
    <w:rsid w:val="001D6A0F"/>
    <w:rsid w:val="001E153A"/>
    <w:rsid w:val="001E16A0"/>
    <w:rsid w:val="001E4E9C"/>
    <w:rsid w:val="001F2F3C"/>
    <w:rsid w:val="00201500"/>
    <w:rsid w:val="00201818"/>
    <w:rsid w:val="00204D68"/>
    <w:rsid w:val="00204D74"/>
    <w:rsid w:val="0020686B"/>
    <w:rsid w:val="00210017"/>
    <w:rsid w:val="0021411C"/>
    <w:rsid w:val="00214DFB"/>
    <w:rsid w:val="00215877"/>
    <w:rsid w:val="00216D26"/>
    <w:rsid w:val="00223837"/>
    <w:rsid w:val="0022408E"/>
    <w:rsid w:val="002276C9"/>
    <w:rsid w:val="002355FF"/>
    <w:rsid w:val="002369C8"/>
    <w:rsid w:val="00237D8D"/>
    <w:rsid w:val="00243C68"/>
    <w:rsid w:val="002452E2"/>
    <w:rsid w:val="00245E0C"/>
    <w:rsid w:val="00246E6E"/>
    <w:rsid w:val="00250789"/>
    <w:rsid w:val="00250836"/>
    <w:rsid w:val="00250A8C"/>
    <w:rsid w:val="00251E16"/>
    <w:rsid w:val="0025416A"/>
    <w:rsid w:val="002559C7"/>
    <w:rsid w:val="00256130"/>
    <w:rsid w:val="0025613C"/>
    <w:rsid w:val="00256976"/>
    <w:rsid w:val="00260A3F"/>
    <w:rsid w:val="00261BEE"/>
    <w:rsid w:val="00261F6A"/>
    <w:rsid w:val="002624C5"/>
    <w:rsid w:val="00263EC2"/>
    <w:rsid w:val="00264AA5"/>
    <w:rsid w:val="00265AB1"/>
    <w:rsid w:val="002664C6"/>
    <w:rsid w:val="0027047F"/>
    <w:rsid w:val="0027206B"/>
    <w:rsid w:val="002763D6"/>
    <w:rsid w:val="00276425"/>
    <w:rsid w:val="00282C90"/>
    <w:rsid w:val="00283287"/>
    <w:rsid w:val="002832DC"/>
    <w:rsid w:val="00286A17"/>
    <w:rsid w:val="00286FB6"/>
    <w:rsid w:val="00287A78"/>
    <w:rsid w:val="00287AE5"/>
    <w:rsid w:val="00287D2A"/>
    <w:rsid w:val="00290D31"/>
    <w:rsid w:val="00292C3A"/>
    <w:rsid w:val="0029381E"/>
    <w:rsid w:val="00294E48"/>
    <w:rsid w:val="00297267"/>
    <w:rsid w:val="002A0664"/>
    <w:rsid w:val="002A19A2"/>
    <w:rsid w:val="002A3611"/>
    <w:rsid w:val="002A3A23"/>
    <w:rsid w:val="002A4E02"/>
    <w:rsid w:val="002A5273"/>
    <w:rsid w:val="002A6C87"/>
    <w:rsid w:val="002B5AF4"/>
    <w:rsid w:val="002B72A4"/>
    <w:rsid w:val="002C0579"/>
    <w:rsid w:val="002C05B5"/>
    <w:rsid w:val="002C062B"/>
    <w:rsid w:val="002C1359"/>
    <w:rsid w:val="002C3D3C"/>
    <w:rsid w:val="002C4D0B"/>
    <w:rsid w:val="002C5088"/>
    <w:rsid w:val="002C526A"/>
    <w:rsid w:val="002C5E65"/>
    <w:rsid w:val="002C6796"/>
    <w:rsid w:val="002C6F67"/>
    <w:rsid w:val="002C761C"/>
    <w:rsid w:val="002D0E8A"/>
    <w:rsid w:val="002D2D74"/>
    <w:rsid w:val="002D4DBA"/>
    <w:rsid w:val="002D7FB0"/>
    <w:rsid w:val="002E06AE"/>
    <w:rsid w:val="002E0D36"/>
    <w:rsid w:val="002E17A1"/>
    <w:rsid w:val="002E1AA6"/>
    <w:rsid w:val="002E36CB"/>
    <w:rsid w:val="002E441A"/>
    <w:rsid w:val="002E44AD"/>
    <w:rsid w:val="002E5DF2"/>
    <w:rsid w:val="002E6303"/>
    <w:rsid w:val="002E6395"/>
    <w:rsid w:val="002E7724"/>
    <w:rsid w:val="002E7725"/>
    <w:rsid w:val="002E7D14"/>
    <w:rsid w:val="002F176E"/>
    <w:rsid w:val="002F29A8"/>
    <w:rsid w:val="002F37DF"/>
    <w:rsid w:val="002F6169"/>
    <w:rsid w:val="002F6A96"/>
    <w:rsid w:val="002F6DC4"/>
    <w:rsid w:val="00300A93"/>
    <w:rsid w:val="00303E01"/>
    <w:rsid w:val="003041C7"/>
    <w:rsid w:val="00305101"/>
    <w:rsid w:val="003079E1"/>
    <w:rsid w:val="00310D74"/>
    <w:rsid w:val="00311540"/>
    <w:rsid w:val="00313D1F"/>
    <w:rsid w:val="00317405"/>
    <w:rsid w:val="003175EA"/>
    <w:rsid w:val="0032026D"/>
    <w:rsid w:val="003202F2"/>
    <w:rsid w:val="0032096E"/>
    <w:rsid w:val="00321129"/>
    <w:rsid w:val="00321ACB"/>
    <w:rsid w:val="0032261B"/>
    <w:rsid w:val="00323315"/>
    <w:rsid w:val="003240BC"/>
    <w:rsid w:val="00326104"/>
    <w:rsid w:val="003276C5"/>
    <w:rsid w:val="00332BD7"/>
    <w:rsid w:val="00332CD7"/>
    <w:rsid w:val="003370CB"/>
    <w:rsid w:val="003371BC"/>
    <w:rsid w:val="003371D6"/>
    <w:rsid w:val="0034187B"/>
    <w:rsid w:val="00342012"/>
    <w:rsid w:val="003420F5"/>
    <w:rsid w:val="00344CA8"/>
    <w:rsid w:val="00344FD2"/>
    <w:rsid w:val="00346786"/>
    <w:rsid w:val="0034698F"/>
    <w:rsid w:val="00347736"/>
    <w:rsid w:val="00350528"/>
    <w:rsid w:val="00350946"/>
    <w:rsid w:val="00351BCE"/>
    <w:rsid w:val="00351CB1"/>
    <w:rsid w:val="00352C28"/>
    <w:rsid w:val="003535DD"/>
    <w:rsid w:val="00354B64"/>
    <w:rsid w:val="00356821"/>
    <w:rsid w:val="00357C1F"/>
    <w:rsid w:val="00360438"/>
    <w:rsid w:val="00361074"/>
    <w:rsid w:val="00361B75"/>
    <w:rsid w:val="00363FE6"/>
    <w:rsid w:val="00365680"/>
    <w:rsid w:val="00365947"/>
    <w:rsid w:val="003677A2"/>
    <w:rsid w:val="0037111F"/>
    <w:rsid w:val="00371938"/>
    <w:rsid w:val="003740BC"/>
    <w:rsid w:val="0037516D"/>
    <w:rsid w:val="00375B1A"/>
    <w:rsid w:val="0038118D"/>
    <w:rsid w:val="00383990"/>
    <w:rsid w:val="00385354"/>
    <w:rsid w:val="0038548E"/>
    <w:rsid w:val="00390D90"/>
    <w:rsid w:val="00390DAC"/>
    <w:rsid w:val="003914EF"/>
    <w:rsid w:val="0039250C"/>
    <w:rsid w:val="00392EE0"/>
    <w:rsid w:val="003943FC"/>
    <w:rsid w:val="003944DF"/>
    <w:rsid w:val="00395BEE"/>
    <w:rsid w:val="00396196"/>
    <w:rsid w:val="003A0BA8"/>
    <w:rsid w:val="003A397E"/>
    <w:rsid w:val="003A48E5"/>
    <w:rsid w:val="003A5919"/>
    <w:rsid w:val="003A59FD"/>
    <w:rsid w:val="003A7EDA"/>
    <w:rsid w:val="003B05BD"/>
    <w:rsid w:val="003B0B1A"/>
    <w:rsid w:val="003B13CA"/>
    <w:rsid w:val="003B1418"/>
    <w:rsid w:val="003B1863"/>
    <w:rsid w:val="003B1AA5"/>
    <w:rsid w:val="003B23DC"/>
    <w:rsid w:val="003B33C2"/>
    <w:rsid w:val="003B35B0"/>
    <w:rsid w:val="003B4049"/>
    <w:rsid w:val="003B722C"/>
    <w:rsid w:val="003B75ED"/>
    <w:rsid w:val="003B7D3D"/>
    <w:rsid w:val="003C0609"/>
    <w:rsid w:val="003C4F8E"/>
    <w:rsid w:val="003C54C9"/>
    <w:rsid w:val="003C6C33"/>
    <w:rsid w:val="003C6F2A"/>
    <w:rsid w:val="003D0B9D"/>
    <w:rsid w:val="003D1982"/>
    <w:rsid w:val="003D1AE0"/>
    <w:rsid w:val="003D1D50"/>
    <w:rsid w:val="003D23C3"/>
    <w:rsid w:val="003D2414"/>
    <w:rsid w:val="003D2C39"/>
    <w:rsid w:val="003D31D3"/>
    <w:rsid w:val="003D3CE4"/>
    <w:rsid w:val="003D4E7F"/>
    <w:rsid w:val="003D5697"/>
    <w:rsid w:val="003D5E61"/>
    <w:rsid w:val="003D7188"/>
    <w:rsid w:val="003E3AAB"/>
    <w:rsid w:val="003E3F27"/>
    <w:rsid w:val="003E56EE"/>
    <w:rsid w:val="003F050C"/>
    <w:rsid w:val="003F05F2"/>
    <w:rsid w:val="003F09CA"/>
    <w:rsid w:val="003F0B5D"/>
    <w:rsid w:val="003F2814"/>
    <w:rsid w:val="003F3383"/>
    <w:rsid w:val="00400353"/>
    <w:rsid w:val="004028F7"/>
    <w:rsid w:val="004037C9"/>
    <w:rsid w:val="00407EEE"/>
    <w:rsid w:val="00411A36"/>
    <w:rsid w:val="004130A0"/>
    <w:rsid w:val="004131A9"/>
    <w:rsid w:val="00414163"/>
    <w:rsid w:val="00415D45"/>
    <w:rsid w:val="00417686"/>
    <w:rsid w:val="004178E0"/>
    <w:rsid w:val="0042007A"/>
    <w:rsid w:val="00420777"/>
    <w:rsid w:val="0042085B"/>
    <w:rsid w:val="00420CAC"/>
    <w:rsid w:val="0042182E"/>
    <w:rsid w:val="00421EEC"/>
    <w:rsid w:val="004231D4"/>
    <w:rsid w:val="004233D3"/>
    <w:rsid w:val="00425081"/>
    <w:rsid w:val="00425319"/>
    <w:rsid w:val="00425738"/>
    <w:rsid w:val="00426E1D"/>
    <w:rsid w:val="004320A1"/>
    <w:rsid w:val="0043236B"/>
    <w:rsid w:val="00432C05"/>
    <w:rsid w:val="00434758"/>
    <w:rsid w:val="00435807"/>
    <w:rsid w:val="004365DF"/>
    <w:rsid w:val="00437360"/>
    <w:rsid w:val="00440756"/>
    <w:rsid w:val="004411C0"/>
    <w:rsid w:val="004414ED"/>
    <w:rsid w:val="00441760"/>
    <w:rsid w:val="0044273E"/>
    <w:rsid w:val="00445CB1"/>
    <w:rsid w:val="00445D86"/>
    <w:rsid w:val="00446B93"/>
    <w:rsid w:val="00450B2F"/>
    <w:rsid w:val="004512CE"/>
    <w:rsid w:val="004520D8"/>
    <w:rsid w:val="00454483"/>
    <w:rsid w:val="00454B7C"/>
    <w:rsid w:val="004566F4"/>
    <w:rsid w:val="00456FB2"/>
    <w:rsid w:val="00464400"/>
    <w:rsid w:val="0046787F"/>
    <w:rsid w:val="00467D42"/>
    <w:rsid w:val="00470F05"/>
    <w:rsid w:val="00472695"/>
    <w:rsid w:val="00472DFD"/>
    <w:rsid w:val="00473D43"/>
    <w:rsid w:val="00474759"/>
    <w:rsid w:val="00476CB7"/>
    <w:rsid w:val="00480139"/>
    <w:rsid w:val="00480DC1"/>
    <w:rsid w:val="0048148F"/>
    <w:rsid w:val="00483A96"/>
    <w:rsid w:val="004844A3"/>
    <w:rsid w:val="00485F94"/>
    <w:rsid w:val="00486589"/>
    <w:rsid w:val="0049300E"/>
    <w:rsid w:val="00493A0A"/>
    <w:rsid w:val="00494591"/>
    <w:rsid w:val="004947AA"/>
    <w:rsid w:val="0049744E"/>
    <w:rsid w:val="004A3B27"/>
    <w:rsid w:val="004A3C7E"/>
    <w:rsid w:val="004A4438"/>
    <w:rsid w:val="004A5BC6"/>
    <w:rsid w:val="004A6894"/>
    <w:rsid w:val="004A7B57"/>
    <w:rsid w:val="004A7FBB"/>
    <w:rsid w:val="004B0DFE"/>
    <w:rsid w:val="004B1066"/>
    <w:rsid w:val="004B18BE"/>
    <w:rsid w:val="004B18C8"/>
    <w:rsid w:val="004B1CE3"/>
    <w:rsid w:val="004B2072"/>
    <w:rsid w:val="004B23BE"/>
    <w:rsid w:val="004B2C9A"/>
    <w:rsid w:val="004B5407"/>
    <w:rsid w:val="004B56CA"/>
    <w:rsid w:val="004B6662"/>
    <w:rsid w:val="004B781D"/>
    <w:rsid w:val="004C0676"/>
    <w:rsid w:val="004C067C"/>
    <w:rsid w:val="004C29BB"/>
    <w:rsid w:val="004C5462"/>
    <w:rsid w:val="004C5BC3"/>
    <w:rsid w:val="004D0A61"/>
    <w:rsid w:val="004D1157"/>
    <w:rsid w:val="004D5D26"/>
    <w:rsid w:val="004D60B4"/>
    <w:rsid w:val="004D77B1"/>
    <w:rsid w:val="004D7B6D"/>
    <w:rsid w:val="004E0366"/>
    <w:rsid w:val="004E07E5"/>
    <w:rsid w:val="004E0B02"/>
    <w:rsid w:val="004E0D53"/>
    <w:rsid w:val="004E0F59"/>
    <w:rsid w:val="004E1554"/>
    <w:rsid w:val="004E15FF"/>
    <w:rsid w:val="004E1E0F"/>
    <w:rsid w:val="004E2056"/>
    <w:rsid w:val="004E49AC"/>
    <w:rsid w:val="004E4A53"/>
    <w:rsid w:val="004E6004"/>
    <w:rsid w:val="004E6097"/>
    <w:rsid w:val="004F09DF"/>
    <w:rsid w:val="004F11AF"/>
    <w:rsid w:val="004F1B5E"/>
    <w:rsid w:val="004F447A"/>
    <w:rsid w:val="004F60DC"/>
    <w:rsid w:val="004F7AA1"/>
    <w:rsid w:val="005011E2"/>
    <w:rsid w:val="00501A8B"/>
    <w:rsid w:val="00504867"/>
    <w:rsid w:val="005062C7"/>
    <w:rsid w:val="00510481"/>
    <w:rsid w:val="00514649"/>
    <w:rsid w:val="00515BDD"/>
    <w:rsid w:val="00517770"/>
    <w:rsid w:val="005224E1"/>
    <w:rsid w:val="0052515F"/>
    <w:rsid w:val="00527C47"/>
    <w:rsid w:val="00534428"/>
    <w:rsid w:val="005374FC"/>
    <w:rsid w:val="005375DC"/>
    <w:rsid w:val="00537785"/>
    <w:rsid w:val="00541C1B"/>
    <w:rsid w:val="00542528"/>
    <w:rsid w:val="00544080"/>
    <w:rsid w:val="0054441D"/>
    <w:rsid w:val="00546A9E"/>
    <w:rsid w:val="00550586"/>
    <w:rsid w:val="00551055"/>
    <w:rsid w:val="0055157A"/>
    <w:rsid w:val="0055190F"/>
    <w:rsid w:val="00554CAF"/>
    <w:rsid w:val="00556C91"/>
    <w:rsid w:val="00557E0A"/>
    <w:rsid w:val="00560702"/>
    <w:rsid w:val="00565D48"/>
    <w:rsid w:val="00566670"/>
    <w:rsid w:val="00570D5C"/>
    <w:rsid w:val="005710C7"/>
    <w:rsid w:val="00571A10"/>
    <w:rsid w:val="0057312D"/>
    <w:rsid w:val="00574687"/>
    <w:rsid w:val="00575362"/>
    <w:rsid w:val="00577B7F"/>
    <w:rsid w:val="00577B8D"/>
    <w:rsid w:val="00581166"/>
    <w:rsid w:val="005823D1"/>
    <w:rsid w:val="00582C87"/>
    <w:rsid w:val="00590D6B"/>
    <w:rsid w:val="005926A6"/>
    <w:rsid w:val="0059411B"/>
    <w:rsid w:val="00596906"/>
    <w:rsid w:val="00596FA5"/>
    <w:rsid w:val="005A151F"/>
    <w:rsid w:val="005A34F0"/>
    <w:rsid w:val="005A3756"/>
    <w:rsid w:val="005A4044"/>
    <w:rsid w:val="005A5CEA"/>
    <w:rsid w:val="005A694D"/>
    <w:rsid w:val="005A6DE6"/>
    <w:rsid w:val="005A70EF"/>
    <w:rsid w:val="005A78D8"/>
    <w:rsid w:val="005B27F6"/>
    <w:rsid w:val="005B2E5E"/>
    <w:rsid w:val="005B5E7D"/>
    <w:rsid w:val="005B6695"/>
    <w:rsid w:val="005B7BF3"/>
    <w:rsid w:val="005C23D1"/>
    <w:rsid w:val="005C2904"/>
    <w:rsid w:val="005C2D97"/>
    <w:rsid w:val="005C5FB6"/>
    <w:rsid w:val="005C730B"/>
    <w:rsid w:val="005C7F28"/>
    <w:rsid w:val="005D0A09"/>
    <w:rsid w:val="005D133E"/>
    <w:rsid w:val="005D6DE2"/>
    <w:rsid w:val="005E14BA"/>
    <w:rsid w:val="005E2F4C"/>
    <w:rsid w:val="005E30D2"/>
    <w:rsid w:val="005E5B82"/>
    <w:rsid w:val="005E6831"/>
    <w:rsid w:val="005E7574"/>
    <w:rsid w:val="005F1EA9"/>
    <w:rsid w:val="005F320D"/>
    <w:rsid w:val="005F3867"/>
    <w:rsid w:val="005F3EEB"/>
    <w:rsid w:val="005F3F9A"/>
    <w:rsid w:val="005F4AE9"/>
    <w:rsid w:val="005F5B64"/>
    <w:rsid w:val="005F5C7F"/>
    <w:rsid w:val="005F5F9F"/>
    <w:rsid w:val="005F6132"/>
    <w:rsid w:val="00600D80"/>
    <w:rsid w:val="00600EDA"/>
    <w:rsid w:val="00604541"/>
    <w:rsid w:val="00607233"/>
    <w:rsid w:val="00612CE5"/>
    <w:rsid w:val="006130F4"/>
    <w:rsid w:val="00614547"/>
    <w:rsid w:val="00615BDD"/>
    <w:rsid w:val="00616BE2"/>
    <w:rsid w:val="006171D8"/>
    <w:rsid w:val="00617304"/>
    <w:rsid w:val="006173C7"/>
    <w:rsid w:val="00617B59"/>
    <w:rsid w:val="006215CC"/>
    <w:rsid w:val="0062267D"/>
    <w:rsid w:val="00622A1F"/>
    <w:rsid w:val="00622BD7"/>
    <w:rsid w:val="006244C3"/>
    <w:rsid w:val="00627855"/>
    <w:rsid w:val="006307FD"/>
    <w:rsid w:val="00630E8A"/>
    <w:rsid w:val="006314D0"/>
    <w:rsid w:val="00631D0A"/>
    <w:rsid w:val="00633D5C"/>
    <w:rsid w:val="00633EF2"/>
    <w:rsid w:val="00635172"/>
    <w:rsid w:val="00640CDE"/>
    <w:rsid w:val="00640EDE"/>
    <w:rsid w:val="006411D1"/>
    <w:rsid w:val="006431F1"/>
    <w:rsid w:val="00644139"/>
    <w:rsid w:val="00646AEF"/>
    <w:rsid w:val="00647279"/>
    <w:rsid w:val="00652284"/>
    <w:rsid w:val="00652D31"/>
    <w:rsid w:val="00652DE7"/>
    <w:rsid w:val="00660D5D"/>
    <w:rsid w:val="00663F04"/>
    <w:rsid w:val="006657E8"/>
    <w:rsid w:val="00665AC2"/>
    <w:rsid w:val="0066645F"/>
    <w:rsid w:val="00667160"/>
    <w:rsid w:val="00667369"/>
    <w:rsid w:val="00672B62"/>
    <w:rsid w:val="00672C3A"/>
    <w:rsid w:val="006746F3"/>
    <w:rsid w:val="006776E0"/>
    <w:rsid w:val="00680056"/>
    <w:rsid w:val="00680521"/>
    <w:rsid w:val="00681B59"/>
    <w:rsid w:val="00681B6F"/>
    <w:rsid w:val="00682311"/>
    <w:rsid w:val="0068447C"/>
    <w:rsid w:val="006864F7"/>
    <w:rsid w:val="006877DC"/>
    <w:rsid w:val="00690D03"/>
    <w:rsid w:val="006917B3"/>
    <w:rsid w:val="00691A0F"/>
    <w:rsid w:val="006921F0"/>
    <w:rsid w:val="0069289F"/>
    <w:rsid w:val="006936E7"/>
    <w:rsid w:val="00694EC8"/>
    <w:rsid w:val="00695898"/>
    <w:rsid w:val="006A1DF6"/>
    <w:rsid w:val="006A240A"/>
    <w:rsid w:val="006A30C9"/>
    <w:rsid w:val="006A30F3"/>
    <w:rsid w:val="006A38B4"/>
    <w:rsid w:val="006A6652"/>
    <w:rsid w:val="006A66D1"/>
    <w:rsid w:val="006A75E0"/>
    <w:rsid w:val="006B02BC"/>
    <w:rsid w:val="006B131C"/>
    <w:rsid w:val="006B1AC8"/>
    <w:rsid w:val="006B3014"/>
    <w:rsid w:val="006B31FD"/>
    <w:rsid w:val="006B3655"/>
    <w:rsid w:val="006B4CF9"/>
    <w:rsid w:val="006B578D"/>
    <w:rsid w:val="006C3E6D"/>
    <w:rsid w:val="006C411A"/>
    <w:rsid w:val="006C5C41"/>
    <w:rsid w:val="006C5CDA"/>
    <w:rsid w:val="006C5F8D"/>
    <w:rsid w:val="006C7231"/>
    <w:rsid w:val="006D18F7"/>
    <w:rsid w:val="006D3200"/>
    <w:rsid w:val="006D4CF9"/>
    <w:rsid w:val="006D5ED4"/>
    <w:rsid w:val="006D6B2E"/>
    <w:rsid w:val="006D770B"/>
    <w:rsid w:val="006D7E8F"/>
    <w:rsid w:val="006E114B"/>
    <w:rsid w:val="006E1F4C"/>
    <w:rsid w:val="006E33F9"/>
    <w:rsid w:val="006E3F88"/>
    <w:rsid w:val="006E4EDE"/>
    <w:rsid w:val="006E516E"/>
    <w:rsid w:val="006F1497"/>
    <w:rsid w:val="006F1E39"/>
    <w:rsid w:val="006F213E"/>
    <w:rsid w:val="006F450B"/>
    <w:rsid w:val="006F5056"/>
    <w:rsid w:val="006F61FB"/>
    <w:rsid w:val="006F68CF"/>
    <w:rsid w:val="00700830"/>
    <w:rsid w:val="0070159F"/>
    <w:rsid w:val="00705007"/>
    <w:rsid w:val="00705257"/>
    <w:rsid w:val="007054A9"/>
    <w:rsid w:val="00707C0B"/>
    <w:rsid w:val="00707CBA"/>
    <w:rsid w:val="00712EA5"/>
    <w:rsid w:val="00720BA8"/>
    <w:rsid w:val="00721781"/>
    <w:rsid w:val="00724CE6"/>
    <w:rsid w:val="00724FC3"/>
    <w:rsid w:val="00731B9B"/>
    <w:rsid w:val="00731D35"/>
    <w:rsid w:val="00733595"/>
    <w:rsid w:val="007337B1"/>
    <w:rsid w:val="00735013"/>
    <w:rsid w:val="007366E8"/>
    <w:rsid w:val="00736D39"/>
    <w:rsid w:val="00750C59"/>
    <w:rsid w:val="00754BF9"/>
    <w:rsid w:val="00755400"/>
    <w:rsid w:val="00756EDB"/>
    <w:rsid w:val="00756FFE"/>
    <w:rsid w:val="0076047D"/>
    <w:rsid w:val="00760D80"/>
    <w:rsid w:val="007610E8"/>
    <w:rsid w:val="00763AD2"/>
    <w:rsid w:val="00763F32"/>
    <w:rsid w:val="00763F75"/>
    <w:rsid w:val="00764E2F"/>
    <w:rsid w:val="007658FB"/>
    <w:rsid w:val="00765B22"/>
    <w:rsid w:val="00765D16"/>
    <w:rsid w:val="00767D76"/>
    <w:rsid w:val="0077055F"/>
    <w:rsid w:val="00771950"/>
    <w:rsid w:val="007729E4"/>
    <w:rsid w:val="00773EF5"/>
    <w:rsid w:val="007756D3"/>
    <w:rsid w:val="00775B28"/>
    <w:rsid w:val="007764A1"/>
    <w:rsid w:val="00777697"/>
    <w:rsid w:val="0078003E"/>
    <w:rsid w:val="0078049F"/>
    <w:rsid w:val="00780815"/>
    <w:rsid w:val="00784105"/>
    <w:rsid w:val="00787420"/>
    <w:rsid w:val="0078792B"/>
    <w:rsid w:val="00790343"/>
    <w:rsid w:val="00790356"/>
    <w:rsid w:val="00791225"/>
    <w:rsid w:val="0079213F"/>
    <w:rsid w:val="00792617"/>
    <w:rsid w:val="00792652"/>
    <w:rsid w:val="0079318A"/>
    <w:rsid w:val="007A1257"/>
    <w:rsid w:val="007A1462"/>
    <w:rsid w:val="007A15DB"/>
    <w:rsid w:val="007A1F58"/>
    <w:rsid w:val="007A394E"/>
    <w:rsid w:val="007A45E0"/>
    <w:rsid w:val="007A5D95"/>
    <w:rsid w:val="007A78CD"/>
    <w:rsid w:val="007B2BC1"/>
    <w:rsid w:val="007B36A9"/>
    <w:rsid w:val="007B4495"/>
    <w:rsid w:val="007B526D"/>
    <w:rsid w:val="007B6BD0"/>
    <w:rsid w:val="007C23BD"/>
    <w:rsid w:val="007C5139"/>
    <w:rsid w:val="007C7B8F"/>
    <w:rsid w:val="007D067A"/>
    <w:rsid w:val="007D2F47"/>
    <w:rsid w:val="007D4BEE"/>
    <w:rsid w:val="007D54D5"/>
    <w:rsid w:val="007E108B"/>
    <w:rsid w:val="007E1165"/>
    <w:rsid w:val="007E63C3"/>
    <w:rsid w:val="007E70CB"/>
    <w:rsid w:val="007E7EF2"/>
    <w:rsid w:val="007F1109"/>
    <w:rsid w:val="007F192A"/>
    <w:rsid w:val="007F2613"/>
    <w:rsid w:val="007F2B3D"/>
    <w:rsid w:val="007F4973"/>
    <w:rsid w:val="007F6BC0"/>
    <w:rsid w:val="007F7373"/>
    <w:rsid w:val="00800BD0"/>
    <w:rsid w:val="00801A80"/>
    <w:rsid w:val="00802795"/>
    <w:rsid w:val="008035C5"/>
    <w:rsid w:val="00803E1F"/>
    <w:rsid w:val="00806A07"/>
    <w:rsid w:val="0080709E"/>
    <w:rsid w:val="00811BA3"/>
    <w:rsid w:val="00811FD3"/>
    <w:rsid w:val="008125DC"/>
    <w:rsid w:val="00812D0E"/>
    <w:rsid w:val="008144A4"/>
    <w:rsid w:val="008149BF"/>
    <w:rsid w:val="008159D8"/>
    <w:rsid w:val="00816996"/>
    <w:rsid w:val="0082199D"/>
    <w:rsid w:val="00821EA5"/>
    <w:rsid w:val="008248EE"/>
    <w:rsid w:val="00825899"/>
    <w:rsid w:val="0083172C"/>
    <w:rsid w:val="0083308B"/>
    <w:rsid w:val="0084121C"/>
    <w:rsid w:val="0084380F"/>
    <w:rsid w:val="008440B8"/>
    <w:rsid w:val="00846816"/>
    <w:rsid w:val="00846CA3"/>
    <w:rsid w:val="00847063"/>
    <w:rsid w:val="008475D9"/>
    <w:rsid w:val="00850653"/>
    <w:rsid w:val="00850734"/>
    <w:rsid w:val="008509B7"/>
    <w:rsid w:val="00855CD8"/>
    <w:rsid w:val="00856D60"/>
    <w:rsid w:val="00863E7A"/>
    <w:rsid w:val="00864316"/>
    <w:rsid w:val="0086648E"/>
    <w:rsid w:val="00867FFA"/>
    <w:rsid w:val="008752A7"/>
    <w:rsid w:val="008755AF"/>
    <w:rsid w:val="00883047"/>
    <w:rsid w:val="008851FE"/>
    <w:rsid w:val="00885655"/>
    <w:rsid w:val="00885EE2"/>
    <w:rsid w:val="008876EE"/>
    <w:rsid w:val="008915EF"/>
    <w:rsid w:val="00891AF4"/>
    <w:rsid w:val="00894FF4"/>
    <w:rsid w:val="00897F31"/>
    <w:rsid w:val="008A015E"/>
    <w:rsid w:val="008A07F6"/>
    <w:rsid w:val="008A0AC2"/>
    <w:rsid w:val="008A16D8"/>
    <w:rsid w:val="008A3796"/>
    <w:rsid w:val="008A483C"/>
    <w:rsid w:val="008A6F70"/>
    <w:rsid w:val="008B3014"/>
    <w:rsid w:val="008B4393"/>
    <w:rsid w:val="008B4536"/>
    <w:rsid w:val="008B6819"/>
    <w:rsid w:val="008B6FD2"/>
    <w:rsid w:val="008B76CD"/>
    <w:rsid w:val="008C4FB9"/>
    <w:rsid w:val="008C657A"/>
    <w:rsid w:val="008D2C06"/>
    <w:rsid w:val="008D2D9E"/>
    <w:rsid w:val="008D50F1"/>
    <w:rsid w:val="008D6372"/>
    <w:rsid w:val="008D642E"/>
    <w:rsid w:val="008D719D"/>
    <w:rsid w:val="008E20BE"/>
    <w:rsid w:val="008E324F"/>
    <w:rsid w:val="008E48EA"/>
    <w:rsid w:val="008E56C1"/>
    <w:rsid w:val="008E71CE"/>
    <w:rsid w:val="008F26F2"/>
    <w:rsid w:val="008F2DE7"/>
    <w:rsid w:val="008F371D"/>
    <w:rsid w:val="008F388D"/>
    <w:rsid w:val="008F3D6D"/>
    <w:rsid w:val="008F6494"/>
    <w:rsid w:val="008F6EB8"/>
    <w:rsid w:val="008F73D5"/>
    <w:rsid w:val="009027FB"/>
    <w:rsid w:val="00903893"/>
    <w:rsid w:val="00904C27"/>
    <w:rsid w:val="00904FB2"/>
    <w:rsid w:val="00905883"/>
    <w:rsid w:val="00905F7F"/>
    <w:rsid w:val="00907817"/>
    <w:rsid w:val="00907840"/>
    <w:rsid w:val="00914A21"/>
    <w:rsid w:val="009214FA"/>
    <w:rsid w:val="00922169"/>
    <w:rsid w:val="00922A0B"/>
    <w:rsid w:val="00924589"/>
    <w:rsid w:val="0092527F"/>
    <w:rsid w:val="0093236C"/>
    <w:rsid w:val="009331FE"/>
    <w:rsid w:val="00933361"/>
    <w:rsid w:val="0093548C"/>
    <w:rsid w:val="00937C33"/>
    <w:rsid w:val="00940A26"/>
    <w:rsid w:val="00941AD2"/>
    <w:rsid w:val="00950568"/>
    <w:rsid w:val="0095173D"/>
    <w:rsid w:val="0095183A"/>
    <w:rsid w:val="00952778"/>
    <w:rsid w:val="009549AD"/>
    <w:rsid w:val="009575AE"/>
    <w:rsid w:val="009579D3"/>
    <w:rsid w:val="00960C59"/>
    <w:rsid w:val="00961394"/>
    <w:rsid w:val="00963014"/>
    <w:rsid w:val="00963B16"/>
    <w:rsid w:val="00963B37"/>
    <w:rsid w:val="009648A6"/>
    <w:rsid w:val="00964CAD"/>
    <w:rsid w:val="0096515E"/>
    <w:rsid w:val="00970223"/>
    <w:rsid w:val="00975103"/>
    <w:rsid w:val="0098055C"/>
    <w:rsid w:val="00981811"/>
    <w:rsid w:val="00981BC8"/>
    <w:rsid w:val="00981C90"/>
    <w:rsid w:val="00987B21"/>
    <w:rsid w:val="00987B81"/>
    <w:rsid w:val="0099001D"/>
    <w:rsid w:val="0099030D"/>
    <w:rsid w:val="009948AD"/>
    <w:rsid w:val="00994966"/>
    <w:rsid w:val="009962E2"/>
    <w:rsid w:val="00997259"/>
    <w:rsid w:val="00997DD2"/>
    <w:rsid w:val="009A3F6F"/>
    <w:rsid w:val="009A58D0"/>
    <w:rsid w:val="009A7C54"/>
    <w:rsid w:val="009B0CEE"/>
    <w:rsid w:val="009B30A3"/>
    <w:rsid w:val="009B326B"/>
    <w:rsid w:val="009B371A"/>
    <w:rsid w:val="009B454D"/>
    <w:rsid w:val="009B483C"/>
    <w:rsid w:val="009B59B4"/>
    <w:rsid w:val="009B5C27"/>
    <w:rsid w:val="009B75E8"/>
    <w:rsid w:val="009C0825"/>
    <w:rsid w:val="009C2FC0"/>
    <w:rsid w:val="009C2FEA"/>
    <w:rsid w:val="009C3286"/>
    <w:rsid w:val="009C49B6"/>
    <w:rsid w:val="009C4BA5"/>
    <w:rsid w:val="009C502D"/>
    <w:rsid w:val="009C7B62"/>
    <w:rsid w:val="009D1DBE"/>
    <w:rsid w:val="009D3872"/>
    <w:rsid w:val="009D4616"/>
    <w:rsid w:val="009D5DEA"/>
    <w:rsid w:val="009D6E7B"/>
    <w:rsid w:val="009D7FA1"/>
    <w:rsid w:val="009E05C7"/>
    <w:rsid w:val="009E51F1"/>
    <w:rsid w:val="009F0A99"/>
    <w:rsid w:val="009F16B6"/>
    <w:rsid w:val="009F6BBF"/>
    <w:rsid w:val="009F7375"/>
    <w:rsid w:val="009F7E6D"/>
    <w:rsid w:val="00A00D79"/>
    <w:rsid w:val="00A042F6"/>
    <w:rsid w:val="00A04425"/>
    <w:rsid w:val="00A0781F"/>
    <w:rsid w:val="00A07E02"/>
    <w:rsid w:val="00A101E1"/>
    <w:rsid w:val="00A10706"/>
    <w:rsid w:val="00A1082A"/>
    <w:rsid w:val="00A1104E"/>
    <w:rsid w:val="00A116F1"/>
    <w:rsid w:val="00A1199E"/>
    <w:rsid w:val="00A12889"/>
    <w:rsid w:val="00A12D79"/>
    <w:rsid w:val="00A133FF"/>
    <w:rsid w:val="00A14426"/>
    <w:rsid w:val="00A15C4E"/>
    <w:rsid w:val="00A166CA"/>
    <w:rsid w:val="00A22D92"/>
    <w:rsid w:val="00A26EC3"/>
    <w:rsid w:val="00A27DE7"/>
    <w:rsid w:val="00A32BF3"/>
    <w:rsid w:val="00A34609"/>
    <w:rsid w:val="00A4189F"/>
    <w:rsid w:val="00A41F30"/>
    <w:rsid w:val="00A42539"/>
    <w:rsid w:val="00A43C1C"/>
    <w:rsid w:val="00A448B8"/>
    <w:rsid w:val="00A462B5"/>
    <w:rsid w:val="00A4655E"/>
    <w:rsid w:val="00A539FC"/>
    <w:rsid w:val="00A54DA1"/>
    <w:rsid w:val="00A55D03"/>
    <w:rsid w:val="00A572B1"/>
    <w:rsid w:val="00A6483C"/>
    <w:rsid w:val="00A6508C"/>
    <w:rsid w:val="00A65E54"/>
    <w:rsid w:val="00A7121A"/>
    <w:rsid w:val="00A713D7"/>
    <w:rsid w:val="00A7222E"/>
    <w:rsid w:val="00A735BD"/>
    <w:rsid w:val="00A753C5"/>
    <w:rsid w:val="00A75E4E"/>
    <w:rsid w:val="00A8236F"/>
    <w:rsid w:val="00A83449"/>
    <w:rsid w:val="00A87CB4"/>
    <w:rsid w:val="00A90DE6"/>
    <w:rsid w:val="00A91005"/>
    <w:rsid w:val="00AA2D2B"/>
    <w:rsid w:val="00AA39C6"/>
    <w:rsid w:val="00AA4558"/>
    <w:rsid w:val="00AA5BFD"/>
    <w:rsid w:val="00AA6973"/>
    <w:rsid w:val="00AA6EBF"/>
    <w:rsid w:val="00AA7755"/>
    <w:rsid w:val="00AB1290"/>
    <w:rsid w:val="00AB2141"/>
    <w:rsid w:val="00AB4074"/>
    <w:rsid w:val="00AB6BAB"/>
    <w:rsid w:val="00AC2EBC"/>
    <w:rsid w:val="00AC5CE9"/>
    <w:rsid w:val="00AC7C8F"/>
    <w:rsid w:val="00AD0E1F"/>
    <w:rsid w:val="00AD4320"/>
    <w:rsid w:val="00AD5D15"/>
    <w:rsid w:val="00AD7649"/>
    <w:rsid w:val="00AE0101"/>
    <w:rsid w:val="00AE0B5F"/>
    <w:rsid w:val="00AE14D6"/>
    <w:rsid w:val="00AE1637"/>
    <w:rsid w:val="00AE1F5E"/>
    <w:rsid w:val="00AE274D"/>
    <w:rsid w:val="00AE41C1"/>
    <w:rsid w:val="00AE4517"/>
    <w:rsid w:val="00AE5495"/>
    <w:rsid w:val="00AE6E16"/>
    <w:rsid w:val="00AE7703"/>
    <w:rsid w:val="00AE7A81"/>
    <w:rsid w:val="00AF3677"/>
    <w:rsid w:val="00AF409A"/>
    <w:rsid w:val="00AF51A2"/>
    <w:rsid w:val="00AF5854"/>
    <w:rsid w:val="00AF7AC0"/>
    <w:rsid w:val="00B00B97"/>
    <w:rsid w:val="00B0539E"/>
    <w:rsid w:val="00B05F2D"/>
    <w:rsid w:val="00B07398"/>
    <w:rsid w:val="00B10D93"/>
    <w:rsid w:val="00B1160B"/>
    <w:rsid w:val="00B12B86"/>
    <w:rsid w:val="00B1311A"/>
    <w:rsid w:val="00B1351F"/>
    <w:rsid w:val="00B13D64"/>
    <w:rsid w:val="00B13E82"/>
    <w:rsid w:val="00B1555C"/>
    <w:rsid w:val="00B1582E"/>
    <w:rsid w:val="00B16EFB"/>
    <w:rsid w:val="00B17776"/>
    <w:rsid w:val="00B20875"/>
    <w:rsid w:val="00B246E2"/>
    <w:rsid w:val="00B26B38"/>
    <w:rsid w:val="00B3071D"/>
    <w:rsid w:val="00B31917"/>
    <w:rsid w:val="00B351CD"/>
    <w:rsid w:val="00B36EDD"/>
    <w:rsid w:val="00B40525"/>
    <w:rsid w:val="00B420E5"/>
    <w:rsid w:val="00B42B75"/>
    <w:rsid w:val="00B432F5"/>
    <w:rsid w:val="00B43746"/>
    <w:rsid w:val="00B45188"/>
    <w:rsid w:val="00B4565D"/>
    <w:rsid w:val="00B457D9"/>
    <w:rsid w:val="00B458A9"/>
    <w:rsid w:val="00B51DFB"/>
    <w:rsid w:val="00B54D4C"/>
    <w:rsid w:val="00B54FE0"/>
    <w:rsid w:val="00B57B59"/>
    <w:rsid w:val="00B57E18"/>
    <w:rsid w:val="00B62A45"/>
    <w:rsid w:val="00B633EF"/>
    <w:rsid w:val="00B63597"/>
    <w:rsid w:val="00B6423F"/>
    <w:rsid w:val="00B648FD"/>
    <w:rsid w:val="00B6614E"/>
    <w:rsid w:val="00B6677A"/>
    <w:rsid w:val="00B708A4"/>
    <w:rsid w:val="00B70DD0"/>
    <w:rsid w:val="00B71577"/>
    <w:rsid w:val="00B72184"/>
    <w:rsid w:val="00B72521"/>
    <w:rsid w:val="00B731B3"/>
    <w:rsid w:val="00B7417C"/>
    <w:rsid w:val="00B74286"/>
    <w:rsid w:val="00B768CE"/>
    <w:rsid w:val="00B778C7"/>
    <w:rsid w:val="00B80B89"/>
    <w:rsid w:val="00B8425A"/>
    <w:rsid w:val="00B843BA"/>
    <w:rsid w:val="00B85522"/>
    <w:rsid w:val="00B86CC6"/>
    <w:rsid w:val="00B92033"/>
    <w:rsid w:val="00B921D7"/>
    <w:rsid w:val="00B93887"/>
    <w:rsid w:val="00B96720"/>
    <w:rsid w:val="00BA4B47"/>
    <w:rsid w:val="00BA4DF3"/>
    <w:rsid w:val="00BA5DBF"/>
    <w:rsid w:val="00BA7A35"/>
    <w:rsid w:val="00BB247A"/>
    <w:rsid w:val="00BB28D6"/>
    <w:rsid w:val="00BB4954"/>
    <w:rsid w:val="00BB7A7D"/>
    <w:rsid w:val="00BC0336"/>
    <w:rsid w:val="00BC1A52"/>
    <w:rsid w:val="00BC466C"/>
    <w:rsid w:val="00BC558F"/>
    <w:rsid w:val="00BC6B01"/>
    <w:rsid w:val="00BD1A0D"/>
    <w:rsid w:val="00BD1AD2"/>
    <w:rsid w:val="00BD38D1"/>
    <w:rsid w:val="00BD3C87"/>
    <w:rsid w:val="00BE16B5"/>
    <w:rsid w:val="00BE25E3"/>
    <w:rsid w:val="00BE3515"/>
    <w:rsid w:val="00BE3E26"/>
    <w:rsid w:val="00BE44B9"/>
    <w:rsid w:val="00BE465D"/>
    <w:rsid w:val="00BE7874"/>
    <w:rsid w:val="00BF1956"/>
    <w:rsid w:val="00BF28D4"/>
    <w:rsid w:val="00BF49FD"/>
    <w:rsid w:val="00BF51A0"/>
    <w:rsid w:val="00BF51D0"/>
    <w:rsid w:val="00BF64DB"/>
    <w:rsid w:val="00BF6E06"/>
    <w:rsid w:val="00BF6F9E"/>
    <w:rsid w:val="00C00F53"/>
    <w:rsid w:val="00C01ADB"/>
    <w:rsid w:val="00C03AD0"/>
    <w:rsid w:val="00C03DF4"/>
    <w:rsid w:val="00C04061"/>
    <w:rsid w:val="00C04209"/>
    <w:rsid w:val="00C04A59"/>
    <w:rsid w:val="00C04E11"/>
    <w:rsid w:val="00C05F77"/>
    <w:rsid w:val="00C07BB2"/>
    <w:rsid w:val="00C07D73"/>
    <w:rsid w:val="00C10159"/>
    <w:rsid w:val="00C10C48"/>
    <w:rsid w:val="00C13645"/>
    <w:rsid w:val="00C14F98"/>
    <w:rsid w:val="00C15419"/>
    <w:rsid w:val="00C15B0C"/>
    <w:rsid w:val="00C20735"/>
    <w:rsid w:val="00C24DB6"/>
    <w:rsid w:val="00C24FDD"/>
    <w:rsid w:val="00C25370"/>
    <w:rsid w:val="00C2691E"/>
    <w:rsid w:val="00C26987"/>
    <w:rsid w:val="00C26CD1"/>
    <w:rsid w:val="00C27C36"/>
    <w:rsid w:val="00C27EBF"/>
    <w:rsid w:val="00C316E1"/>
    <w:rsid w:val="00C31C8B"/>
    <w:rsid w:val="00C3240A"/>
    <w:rsid w:val="00C33A66"/>
    <w:rsid w:val="00C35963"/>
    <w:rsid w:val="00C35D91"/>
    <w:rsid w:val="00C36322"/>
    <w:rsid w:val="00C364A9"/>
    <w:rsid w:val="00C41841"/>
    <w:rsid w:val="00C42377"/>
    <w:rsid w:val="00C4427B"/>
    <w:rsid w:val="00C45685"/>
    <w:rsid w:val="00C4703C"/>
    <w:rsid w:val="00C52F63"/>
    <w:rsid w:val="00C53ABB"/>
    <w:rsid w:val="00C541B2"/>
    <w:rsid w:val="00C54E13"/>
    <w:rsid w:val="00C57171"/>
    <w:rsid w:val="00C62350"/>
    <w:rsid w:val="00C6667E"/>
    <w:rsid w:val="00C66E24"/>
    <w:rsid w:val="00C66EED"/>
    <w:rsid w:val="00C67BA2"/>
    <w:rsid w:val="00C704D6"/>
    <w:rsid w:val="00C70AE9"/>
    <w:rsid w:val="00C73716"/>
    <w:rsid w:val="00C73A4C"/>
    <w:rsid w:val="00C750E5"/>
    <w:rsid w:val="00C75262"/>
    <w:rsid w:val="00C75304"/>
    <w:rsid w:val="00C75966"/>
    <w:rsid w:val="00C77208"/>
    <w:rsid w:val="00C77E0F"/>
    <w:rsid w:val="00C77EEC"/>
    <w:rsid w:val="00C80515"/>
    <w:rsid w:val="00C80BE4"/>
    <w:rsid w:val="00C810C7"/>
    <w:rsid w:val="00C816D8"/>
    <w:rsid w:val="00C81FAE"/>
    <w:rsid w:val="00C820CB"/>
    <w:rsid w:val="00C821E7"/>
    <w:rsid w:val="00C844E9"/>
    <w:rsid w:val="00C86BC5"/>
    <w:rsid w:val="00C90833"/>
    <w:rsid w:val="00C9155E"/>
    <w:rsid w:val="00C92EBB"/>
    <w:rsid w:val="00C93512"/>
    <w:rsid w:val="00C94AFD"/>
    <w:rsid w:val="00C94E49"/>
    <w:rsid w:val="00C95CF3"/>
    <w:rsid w:val="00C965A6"/>
    <w:rsid w:val="00C97F3A"/>
    <w:rsid w:val="00CA1305"/>
    <w:rsid w:val="00CA1AF2"/>
    <w:rsid w:val="00CA1CF2"/>
    <w:rsid w:val="00CA25D0"/>
    <w:rsid w:val="00CA4DB0"/>
    <w:rsid w:val="00CA58D3"/>
    <w:rsid w:val="00CB2C58"/>
    <w:rsid w:val="00CB306C"/>
    <w:rsid w:val="00CB4F91"/>
    <w:rsid w:val="00CB5BE6"/>
    <w:rsid w:val="00CB7C73"/>
    <w:rsid w:val="00CB7CB9"/>
    <w:rsid w:val="00CC0EB9"/>
    <w:rsid w:val="00CC2519"/>
    <w:rsid w:val="00CC3A64"/>
    <w:rsid w:val="00CC4248"/>
    <w:rsid w:val="00CC64F9"/>
    <w:rsid w:val="00CC6ABD"/>
    <w:rsid w:val="00CC7860"/>
    <w:rsid w:val="00CD152E"/>
    <w:rsid w:val="00CD3175"/>
    <w:rsid w:val="00CD329B"/>
    <w:rsid w:val="00CD3438"/>
    <w:rsid w:val="00CD37D4"/>
    <w:rsid w:val="00CD3959"/>
    <w:rsid w:val="00CD3F2A"/>
    <w:rsid w:val="00CD41A9"/>
    <w:rsid w:val="00CD4EA5"/>
    <w:rsid w:val="00CD5AE0"/>
    <w:rsid w:val="00CE2F22"/>
    <w:rsid w:val="00CE372A"/>
    <w:rsid w:val="00CE51A1"/>
    <w:rsid w:val="00CE5633"/>
    <w:rsid w:val="00CE6E45"/>
    <w:rsid w:val="00CF06A9"/>
    <w:rsid w:val="00CF07F5"/>
    <w:rsid w:val="00CF0D37"/>
    <w:rsid w:val="00CF0EF3"/>
    <w:rsid w:val="00CF24D4"/>
    <w:rsid w:val="00CF2DF7"/>
    <w:rsid w:val="00CF34F9"/>
    <w:rsid w:val="00CF3616"/>
    <w:rsid w:val="00CF426B"/>
    <w:rsid w:val="00CF46B2"/>
    <w:rsid w:val="00D002DF"/>
    <w:rsid w:val="00D011D5"/>
    <w:rsid w:val="00D0399F"/>
    <w:rsid w:val="00D05321"/>
    <w:rsid w:val="00D0597C"/>
    <w:rsid w:val="00D06329"/>
    <w:rsid w:val="00D071DB"/>
    <w:rsid w:val="00D076C6"/>
    <w:rsid w:val="00D07835"/>
    <w:rsid w:val="00D106DA"/>
    <w:rsid w:val="00D12295"/>
    <w:rsid w:val="00D12304"/>
    <w:rsid w:val="00D136C8"/>
    <w:rsid w:val="00D16113"/>
    <w:rsid w:val="00D16CC8"/>
    <w:rsid w:val="00D1725D"/>
    <w:rsid w:val="00D1798B"/>
    <w:rsid w:val="00D17E59"/>
    <w:rsid w:val="00D17E5C"/>
    <w:rsid w:val="00D244E0"/>
    <w:rsid w:val="00D2667A"/>
    <w:rsid w:val="00D26BBE"/>
    <w:rsid w:val="00D3173C"/>
    <w:rsid w:val="00D3177F"/>
    <w:rsid w:val="00D343E4"/>
    <w:rsid w:val="00D345B7"/>
    <w:rsid w:val="00D34601"/>
    <w:rsid w:val="00D3541D"/>
    <w:rsid w:val="00D35F18"/>
    <w:rsid w:val="00D42850"/>
    <w:rsid w:val="00D42A0F"/>
    <w:rsid w:val="00D42E45"/>
    <w:rsid w:val="00D44CD2"/>
    <w:rsid w:val="00D47834"/>
    <w:rsid w:val="00D527A4"/>
    <w:rsid w:val="00D54DCE"/>
    <w:rsid w:val="00D5659D"/>
    <w:rsid w:val="00D56BA1"/>
    <w:rsid w:val="00D60413"/>
    <w:rsid w:val="00D60A49"/>
    <w:rsid w:val="00D6124C"/>
    <w:rsid w:val="00D614FE"/>
    <w:rsid w:val="00D617B3"/>
    <w:rsid w:val="00D621A3"/>
    <w:rsid w:val="00D62661"/>
    <w:rsid w:val="00D738CE"/>
    <w:rsid w:val="00D75531"/>
    <w:rsid w:val="00D768A3"/>
    <w:rsid w:val="00D81DC6"/>
    <w:rsid w:val="00D82814"/>
    <w:rsid w:val="00D84D1B"/>
    <w:rsid w:val="00D87159"/>
    <w:rsid w:val="00D87818"/>
    <w:rsid w:val="00D87955"/>
    <w:rsid w:val="00D902DE"/>
    <w:rsid w:val="00D910D5"/>
    <w:rsid w:val="00D91454"/>
    <w:rsid w:val="00D924A3"/>
    <w:rsid w:val="00D9304B"/>
    <w:rsid w:val="00D93ADA"/>
    <w:rsid w:val="00D94C1E"/>
    <w:rsid w:val="00D95A6C"/>
    <w:rsid w:val="00D97765"/>
    <w:rsid w:val="00DA046B"/>
    <w:rsid w:val="00DA0474"/>
    <w:rsid w:val="00DA13AB"/>
    <w:rsid w:val="00DA2773"/>
    <w:rsid w:val="00DA4009"/>
    <w:rsid w:val="00DA5AE5"/>
    <w:rsid w:val="00DA5AEC"/>
    <w:rsid w:val="00DB0139"/>
    <w:rsid w:val="00DB0361"/>
    <w:rsid w:val="00DB0ADA"/>
    <w:rsid w:val="00DB1FC3"/>
    <w:rsid w:val="00DB2A18"/>
    <w:rsid w:val="00DB37CA"/>
    <w:rsid w:val="00DB58E0"/>
    <w:rsid w:val="00DB5984"/>
    <w:rsid w:val="00DB6592"/>
    <w:rsid w:val="00DB6F91"/>
    <w:rsid w:val="00DC0ABE"/>
    <w:rsid w:val="00DC30D8"/>
    <w:rsid w:val="00DC3543"/>
    <w:rsid w:val="00DC4B52"/>
    <w:rsid w:val="00DC4D0E"/>
    <w:rsid w:val="00DC6C62"/>
    <w:rsid w:val="00DC77BA"/>
    <w:rsid w:val="00DC7842"/>
    <w:rsid w:val="00DC7F98"/>
    <w:rsid w:val="00DD2E31"/>
    <w:rsid w:val="00DD34AC"/>
    <w:rsid w:val="00DD4980"/>
    <w:rsid w:val="00DD602F"/>
    <w:rsid w:val="00DE074A"/>
    <w:rsid w:val="00DE1A62"/>
    <w:rsid w:val="00DE2667"/>
    <w:rsid w:val="00DE4731"/>
    <w:rsid w:val="00DE59B7"/>
    <w:rsid w:val="00DE5B66"/>
    <w:rsid w:val="00DE6FA0"/>
    <w:rsid w:val="00DF0CE4"/>
    <w:rsid w:val="00DF0D79"/>
    <w:rsid w:val="00DF13DA"/>
    <w:rsid w:val="00DF2E0B"/>
    <w:rsid w:val="00DF30E8"/>
    <w:rsid w:val="00DF3A71"/>
    <w:rsid w:val="00DF4F09"/>
    <w:rsid w:val="00DF4F88"/>
    <w:rsid w:val="00DF5A2E"/>
    <w:rsid w:val="00DF7179"/>
    <w:rsid w:val="00E028C4"/>
    <w:rsid w:val="00E038D8"/>
    <w:rsid w:val="00E043D3"/>
    <w:rsid w:val="00E04B62"/>
    <w:rsid w:val="00E07AB6"/>
    <w:rsid w:val="00E110C6"/>
    <w:rsid w:val="00E13090"/>
    <w:rsid w:val="00E136AD"/>
    <w:rsid w:val="00E141F3"/>
    <w:rsid w:val="00E165F1"/>
    <w:rsid w:val="00E16AD0"/>
    <w:rsid w:val="00E22615"/>
    <w:rsid w:val="00E238D4"/>
    <w:rsid w:val="00E2453E"/>
    <w:rsid w:val="00E254F2"/>
    <w:rsid w:val="00E27893"/>
    <w:rsid w:val="00E279D1"/>
    <w:rsid w:val="00E27E0E"/>
    <w:rsid w:val="00E302C0"/>
    <w:rsid w:val="00E32569"/>
    <w:rsid w:val="00E33FBF"/>
    <w:rsid w:val="00E343BB"/>
    <w:rsid w:val="00E34A6B"/>
    <w:rsid w:val="00E37394"/>
    <w:rsid w:val="00E37553"/>
    <w:rsid w:val="00E37C5D"/>
    <w:rsid w:val="00E41BF0"/>
    <w:rsid w:val="00E4303D"/>
    <w:rsid w:val="00E435BA"/>
    <w:rsid w:val="00E451EE"/>
    <w:rsid w:val="00E5004D"/>
    <w:rsid w:val="00E51A45"/>
    <w:rsid w:val="00E53619"/>
    <w:rsid w:val="00E5470A"/>
    <w:rsid w:val="00E55D5C"/>
    <w:rsid w:val="00E56482"/>
    <w:rsid w:val="00E61CAC"/>
    <w:rsid w:val="00E6412F"/>
    <w:rsid w:val="00E64686"/>
    <w:rsid w:val="00E6489C"/>
    <w:rsid w:val="00E64CC2"/>
    <w:rsid w:val="00E664BB"/>
    <w:rsid w:val="00E66730"/>
    <w:rsid w:val="00E71CDF"/>
    <w:rsid w:val="00E72489"/>
    <w:rsid w:val="00E72EE3"/>
    <w:rsid w:val="00E7603D"/>
    <w:rsid w:val="00E76A2B"/>
    <w:rsid w:val="00E801CC"/>
    <w:rsid w:val="00E80749"/>
    <w:rsid w:val="00E80FD5"/>
    <w:rsid w:val="00E82639"/>
    <w:rsid w:val="00E82D54"/>
    <w:rsid w:val="00E83899"/>
    <w:rsid w:val="00E8586F"/>
    <w:rsid w:val="00E87F5C"/>
    <w:rsid w:val="00E87F83"/>
    <w:rsid w:val="00E91044"/>
    <w:rsid w:val="00E91851"/>
    <w:rsid w:val="00E918C2"/>
    <w:rsid w:val="00E92A57"/>
    <w:rsid w:val="00E92E94"/>
    <w:rsid w:val="00E942E5"/>
    <w:rsid w:val="00E94BD3"/>
    <w:rsid w:val="00E95442"/>
    <w:rsid w:val="00E95A02"/>
    <w:rsid w:val="00E95D54"/>
    <w:rsid w:val="00E960F8"/>
    <w:rsid w:val="00EA285C"/>
    <w:rsid w:val="00EA29FB"/>
    <w:rsid w:val="00EA2E52"/>
    <w:rsid w:val="00EA602C"/>
    <w:rsid w:val="00EA7814"/>
    <w:rsid w:val="00EB01D2"/>
    <w:rsid w:val="00EB12B9"/>
    <w:rsid w:val="00EB3093"/>
    <w:rsid w:val="00EB477A"/>
    <w:rsid w:val="00EB4FD3"/>
    <w:rsid w:val="00EB7972"/>
    <w:rsid w:val="00EB7B2D"/>
    <w:rsid w:val="00EC166D"/>
    <w:rsid w:val="00EC3D40"/>
    <w:rsid w:val="00EC48B2"/>
    <w:rsid w:val="00EC5490"/>
    <w:rsid w:val="00ED0BC8"/>
    <w:rsid w:val="00ED20EF"/>
    <w:rsid w:val="00ED25FE"/>
    <w:rsid w:val="00ED28B5"/>
    <w:rsid w:val="00ED7851"/>
    <w:rsid w:val="00EE1D30"/>
    <w:rsid w:val="00EE2C6F"/>
    <w:rsid w:val="00EE3639"/>
    <w:rsid w:val="00EE3730"/>
    <w:rsid w:val="00EE3BFE"/>
    <w:rsid w:val="00EE5461"/>
    <w:rsid w:val="00EE65F7"/>
    <w:rsid w:val="00EE6EEA"/>
    <w:rsid w:val="00EF05B0"/>
    <w:rsid w:val="00EF175C"/>
    <w:rsid w:val="00EF4BCE"/>
    <w:rsid w:val="00EF5310"/>
    <w:rsid w:val="00EF6A4D"/>
    <w:rsid w:val="00EF6FCA"/>
    <w:rsid w:val="00EF7F3B"/>
    <w:rsid w:val="00F010CE"/>
    <w:rsid w:val="00F04ED9"/>
    <w:rsid w:val="00F05526"/>
    <w:rsid w:val="00F05EF9"/>
    <w:rsid w:val="00F06EF2"/>
    <w:rsid w:val="00F10273"/>
    <w:rsid w:val="00F1063F"/>
    <w:rsid w:val="00F13169"/>
    <w:rsid w:val="00F14A6F"/>
    <w:rsid w:val="00F169A5"/>
    <w:rsid w:val="00F179C6"/>
    <w:rsid w:val="00F17A27"/>
    <w:rsid w:val="00F207E2"/>
    <w:rsid w:val="00F21BB4"/>
    <w:rsid w:val="00F21DDB"/>
    <w:rsid w:val="00F23F62"/>
    <w:rsid w:val="00F24A4C"/>
    <w:rsid w:val="00F2517E"/>
    <w:rsid w:val="00F25458"/>
    <w:rsid w:val="00F254CF"/>
    <w:rsid w:val="00F259D7"/>
    <w:rsid w:val="00F25ACA"/>
    <w:rsid w:val="00F272A7"/>
    <w:rsid w:val="00F302DA"/>
    <w:rsid w:val="00F30C0C"/>
    <w:rsid w:val="00F32B3F"/>
    <w:rsid w:val="00F34797"/>
    <w:rsid w:val="00F3534D"/>
    <w:rsid w:val="00F35F67"/>
    <w:rsid w:val="00F35FCD"/>
    <w:rsid w:val="00F37AD3"/>
    <w:rsid w:val="00F412D8"/>
    <w:rsid w:val="00F42832"/>
    <w:rsid w:val="00F437A1"/>
    <w:rsid w:val="00F4439B"/>
    <w:rsid w:val="00F4588F"/>
    <w:rsid w:val="00F45A6D"/>
    <w:rsid w:val="00F4645E"/>
    <w:rsid w:val="00F469CC"/>
    <w:rsid w:val="00F51FBE"/>
    <w:rsid w:val="00F532ED"/>
    <w:rsid w:val="00F54CFE"/>
    <w:rsid w:val="00F55679"/>
    <w:rsid w:val="00F5655B"/>
    <w:rsid w:val="00F56905"/>
    <w:rsid w:val="00F57297"/>
    <w:rsid w:val="00F6137B"/>
    <w:rsid w:val="00F61EF9"/>
    <w:rsid w:val="00F63CC3"/>
    <w:rsid w:val="00F645AF"/>
    <w:rsid w:val="00F64A47"/>
    <w:rsid w:val="00F715F0"/>
    <w:rsid w:val="00F724B0"/>
    <w:rsid w:val="00F733AB"/>
    <w:rsid w:val="00F74701"/>
    <w:rsid w:val="00F74A0E"/>
    <w:rsid w:val="00F74D6A"/>
    <w:rsid w:val="00F81273"/>
    <w:rsid w:val="00F8132E"/>
    <w:rsid w:val="00F860BD"/>
    <w:rsid w:val="00F868B6"/>
    <w:rsid w:val="00F902B2"/>
    <w:rsid w:val="00F90DC9"/>
    <w:rsid w:val="00F92FE6"/>
    <w:rsid w:val="00F93B47"/>
    <w:rsid w:val="00F94EC3"/>
    <w:rsid w:val="00F95B16"/>
    <w:rsid w:val="00F974E7"/>
    <w:rsid w:val="00FA157A"/>
    <w:rsid w:val="00FA441D"/>
    <w:rsid w:val="00FB0262"/>
    <w:rsid w:val="00FB0C9A"/>
    <w:rsid w:val="00FB2F9D"/>
    <w:rsid w:val="00FB5450"/>
    <w:rsid w:val="00FB65CB"/>
    <w:rsid w:val="00FC0200"/>
    <w:rsid w:val="00FC0673"/>
    <w:rsid w:val="00FC0EE6"/>
    <w:rsid w:val="00FC2514"/>
    <w:rsid w:val="00FC3BFB"/>
    <w:rsid w:val="00FC4026"/>
    <w:rsid w:val="00FC72F7"/>
    <w:rsid w:val="00FC783B"/>
    <w:rsid w:val="00FC7DA0"/>
    <w:rsid w:val="00FC7DE0"/>
    <w:rsid w:val="00FD0948"/>
    <w:rsid w:val="00FD1F4C"/>
    <w:rsid w:val="00FD2826"/>
    <w:rsid w:val="00FD298D"/>
    <w:rsid w:val="00FD42F5"/>
    <w:rsid w:val="00FD72E2"/>
    <w:rsid w:val="00FD7E4E"/>
    <w:rsid w:val="00FE2FC2"/>
    <w:rsid w:val="00FE5D06"/>
    <w:rsid w:val="00FF6319"/>
    <w:rsid w:val="00FF6ECD"/>
    <w:rsid w:val="00FF6F52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3D1B4C9-6DF7-4526-BB07-013561DB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F4C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1F4C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6E1F4C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6E1F4C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6E1F4C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F4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F4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F4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6E1F4C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6E1F4C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E1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F4C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6E1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F4C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6E1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F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1F4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1F4C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F4C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6E1F4C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6E1F4C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E1F4C"/>
  </w:style>
  <w:style w:type="paragraph" w:styleId="TOCHeading">
    <w:name w:val="TOC Heading"/>
    <w:basedOn w:val="Heading1"/>
    <w:next w:val="Normal"/>
    <w:uiPriority w:val="39"/>
    <w:unhideWhenUsed/>
    <w:qFormat/>
    <w:rsid w:val="006E1F4C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E1F4C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E1F4C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E1F4C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E1F4C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6E1F4C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6E1F4C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6E1F4C"/>
    <w:pPr>
      <w:numPr>
        <w:numId w:val="2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6E1F4C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6E1F4C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6E1F4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6E1F4C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6E1F4C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owerStandardNumber">
    <w:name w:val="Power Standard Number"/>
    <w:basedOn w:val="Normal"/>
    <w:rsid w:val="00DF4F88"/>
    <w:rPr>
      <w:b/>
      <w:bCs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E1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6E1F4C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F4C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F4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6E1F4C"/>
    <w:rPr>
      <w:b/>
      <w:bCs/>
    </w:rPr>
  </w:style>
  <w:style w:type="character" w:styleId="Emphasis">
    <w:name w:val="Emphasis"/>
    <w:basedOn w:val="DefaultParagraphFont"/>
    <w:uiPriority w:val="20"/>
    <w:qFormat/>
    <w:rsid w:val="006E1F4C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6E1F4C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6E1F4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1F4C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99001D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BodyText">
    <w:name w:val="Body Text"/>
    <w:basedOn w:val="Normal"/>
    <w:link w:val="BodyTextChar"/>
    <w:uiPriority w:val="1"/>
    <w:qFormat/>
    <w:rsid w:val="00981C90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81C90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6E1F4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3535DD"/>
  </w:style>
  <w:style w:type="paragraph" w:customStyle="1" w:styleId="Style2">
    <w:name w:val="Style2"/>
    <w:basedOn w:val="Normal"/>
    <w:link w:val="Style2Char"/>
    <w:qFormat/>
    <w:rsid w:val="00D3173C"/>
    <w:pPr>
      <w:keepNext/>
      <w:keepLines/>
      <w:outlineLvl w:val="1"/>
    </w:pPr>
    <w:rPr>
      <w:rFonts w:ascii="Calibri" w:eastAsia="Times New Roman" w:hAnsi="Calibri" w:cs="Times New Roman"/>
      <w:b/>
      <w:color w:val="09539E"/>
      <w:sz w:val="24"/>
    </w:rPr>
  </w:style>
  <w:style w:type="character" w:customStyle="1" w:styleId="Style2Char">
    <w:name w:val="Style2 Char"/>
    <w:basedOn w:val="DefaultParagraphFont"/>
    <w:link w:val="Style2"/>
    <w:rsid w:val="00D3173C"/>
    <w:rPr>
      <w:rFonts w:ascii="Calibri" w:eastAsia="Times New Roman" w:hAnsi="Calibri" w:cs="Times New Roman"/>
      <w:b/>
      <w:color w:val="09539E"/>
    </w:rPr>
  </w:style>
  <w:style w:type="paragraph" w:customStyle="1" w:styleId="HeadingStyle1">
    <w:name w:val="Heading Style1"/>
    <w:basedOn w:val="Style2"/>
    <w:link w:val="HeadingStyle1Char"/>
    <w:qFormat/>
    <w:rsid w:val="000A1621"/>
  </w:style>
  <w:style w:type="character" w:customStyle="1" w:styleId="HeadingStyle1Char">
    <w:name w:val="Heading Style1 Char"/>
    <w:basedOn w:val="Style2Char"/>
    <w:link w:val="HeadingStyle1"/>
    <w:rsid w:val="000A1621"/>
    <w:rPr>
      <w:rFonts w:ascii="Calibri" w:eastAsia="Times New Roman" w:hAnsi="Calibri" w:cs="Times New Roman"/>
      <w:b/>
      <w:color w:val="09539E"/>
    </w:rPr>
  </w:style>
  <w:style w:type="table" w:styleId="TableGridLight">
    <w:name w:val="Grid Table Light"/>
    <w:basedOn w:val="TableNormal"/>
    <w:uiPriority w:val="40"/>
    <w:rsid w:val="006E1F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1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37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5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b8280f-533f-4ab1-999e-21e84614c560" xsi:nil="true"/>
    <lcf76f155ced4ddcb4097134ff3c332f xmlns="9a28d2e1-924e-4715-9bdb-0bef845c549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1DDB0F-21D8-4062-9E6D-FB1210A6C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b9b8280f-533f-4ab1-999e-21e84614c560"/>
    <ds:schemaRef ds:uri="9a28d2e1-924e-4715-9bdb-0bef845c549c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5</TotalTime>
  <Pages>3</Pages>
  <Words>332</Words>
  <Characters>2131</Characters>
  <Application>Microsoft Office Word</Application>
  <DocSecurity>0</DocSecurity>
  <Lines>60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Drafting Equipment List</vt:lpstr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Drafting Equipment List</dc:title>
  <dc:subject/>
  <dc:creator>DESE</dc:creator>
  <cp:keywords/>
  <dc:description/>
  <cp:lastModifiedBy>Zou, Dong (EOE)</cp:lastModifiedBy>
  <cp:revision>9</cp:revision>
  <cp:lastPrinted>2023-10-01T23:46:00Z</cp:lastPrinted>
  <dcterms:created xsi:type="dcterms:W3CDTF">2025-03-14T19:15:00Z</dcterms:created>
  <dcterms:modified xsi:type="dcterms:W3CDTF">2025-07-07T19:46:00Z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