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1BE409A0" w:rsidR="00F1063F" w:rsidRDefault="00E61E31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A5BED0B">
                    <wp:simplePos x="0" y="0"/>
                    <wp:positionH relativeFrom="margin">
                      <wp:posOffset>-30480</wp:posOffset>
                    </wp:positionH>
                    <wp:positionV relativeFrom="page">
                      <wp:posOffset>6795135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0F175E21" w:rsidR="00F1063F" w:rsidRPr="00C70B68" w:rsidRDefault="005B1C86" w:rsidP="0040126F">
                                <w:pPr>
                                  <w:pStyle w:val="NoSpacing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7532FD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Facilities Maintenance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060AD36D" w:rsidR="00F1063F" w:rsidRPr="003065EA" w:rsidRDefault="00DC130A" w:rsidP="003065EA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</w:pPr>
                                    <w:r w:rsidRPr="003065EA">
                                      <w:rPr>
                                        <w:sz w:val="24"/>
                                        <w:szCs w:val="28"/>
                                      </w:rPr>
                                      <w:t>JULY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-2.4pt;margin-top:535.0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" filled="f" stroked="f" strokeweight=".5pt">
                    <v:textbox style="mso-fit-shape-to-text:t" inset="0,0,0,0">
                      <w:txbxContent>
                        <w:p w14:paraId="54BA776D" w14:textId="0F175E21" w:rsidR="00F1063F" w:rsidRPr="00C70B68" w:rsidRDefault="005B1C86" w:rsidP="0040126F">
                          <w:pPr>
                            <w:pStyle w:val="NoSpacing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7532FD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Facilities Maintenance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bCs/>
                              <w:sz w:val="24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060AD36D" w:rsidR="00F1063F" w:rsidRPr="003065EA" w:rsidRDefault="00DC130A" w:rsidP="003065EA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3065EA">
                                <w:rPr>
                                  <w:sz w:val="24"/>
                                  <w:szCs w:val="28"/>
                                </w:rPr>
                                <w:t>JULY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5D4E3214" w:rsidR="00F1063F" w:rsidRDefault="005B1C86"/>
      </w:sdtContent>
    </w:sdt>
    <w:p w14:paraId="136ED396" w14:textId="30CA1EFE" w:rsidR="00D55C9B" w:rsidRDefault="00D55C9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A10876E" w14:textId="6AE9FEEA" w:rsidR="00D55C9B" w:rsidRPr="007A3854" w:rsidRDefault="0040126F" w:rsidP="00C70B68">
      <w:pPr>
        <w:pStyle w:val="Heading2"/>
      </w:pPr>
      <w:r>
        <w:lastRenderedPageBreak/>
        <w:t>Suggested Equipment List</w:t>
      </w:r>
    </w:p>
    <w:bookmarkEnd w:id="1"/>
    <w:bookmarkEnd w:id="0"/>
    <w:p w14:paraId="134A891C" w14:textId="77777777" w:rsidR="0040126F" w:rsidRPr="0040126F" w:rsidRDefault="0040126F" w:rsidP="00C70B68">
      <w:pPr>
        <w:pStyle w:val="Heading3"/>
      </w:pPr>
      <w:r w:rsidRPr="0040126F">
        <w:t>Safety Equipment:</w:t>
      </w:r>
    </w:p>
    <w:p w14:paraId="2D7AA840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Safety glasses</w:t>
      </w:r>
    </w:p>
    <w:p w14:paraId="5595781D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Gloves</w:t>
      </w:r>
    </w:p>
    <w:p w14:paraId="622DDAB5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Ear protection</w:t>
      </w:r>
    </w:p>
    <w:p w14:paraId="142C3A5B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Knee pads</w:t>
      </w:r>
    </w:p>
    <w:p w14:paraId="7FC77E69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Hard hats</w:t>
      </w:r>
    </w:p>
    <w:p w14:paraId="23497BAE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Respirators (if needed)</w:t>
      </w:r>
    </w:p>
    <w:p w14:paraId="551A8D83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Fire extinguishers</w:t>
      </w:r>
    </w:p>
    <w:p w14:paraId="76B3C97B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First aid kits</w:t>
      </w:r>
    </w:p>
    <w:p w14:paraId="6A456D4A" w14:textId="77777777" w:rsidR="0040126F" w:rsidRPr="00517B6D" w:rsidRDefault="0040126F" w:rsidP="00517B6D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Emergency response kits</w:t>
      </w:r>
    </w:p>
    <w:p w14:paraId="047EA899" w14:textId="77777777" w:rsidR="0040126F" w:rsidRPr="0040126F" w:rsidRDefault="0040126F" w:rsidP="00B503F5">
      <w:pPr>
        <w:rPr>
          <w:rFonts w:ascii="Calibri" w:hAnsi="Calibri" w:cs="Calibri"/>
        </w:rPr>
      </w:pPr>
    </w:p>
    <w:p w14:paraId="0A169A9A" w14:textId="77777777" w:rsidR="0040126F" w:rsidRPr="0040126F" w:rsidRDefault="0040126F" w:rsidP="00C70B68">
      <w:pPr>
        <w:pStyle w:val="Heading3"/>
      </w:pPr>
      <w:r w:rsidRPr="0040126F">
        <w:t>Classroom Technology:</w:t>
      </w:r>
    </w:p>
    <w:p w14:paraId="2035AF15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Computers with computerized maintenance management software (CMMS), e.g., IBM Maximo, UpKeep, Hippo CMMS, Fiix.</w:t>
      </w:r>
    </w:p>
    <w:p w14:paraId="468A87C1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Mobile Devices with CMMS software</w:t>
      </w:r>
    </w:p>
    <w:p w14:paraId="4B86C9C2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Projectors or smart boards for presentations and demonstrations</w:t>
      </w:r>
    </w:p>
    <w:p w14:paraId="0CF6FEBB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Sample/Model Energy Management Systems (EMS), e.g., Energy Star Portfolio Manager, Schneider Electric EcoStruxure, eSight Energy</w:t>
      </w:r>
    </w:p>
    <w:p w14:paraId="7A970AF2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Sample/Model Internet of Things Devices, e.g., Smart sensors for temperature, humidity, and occupancy; connected HVAC systems</w:t>
      </w:r>
    </w:p>
    <w:p w14:paraId="0F8BDCE7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Predictive Maintenance Technologies, e.g., vibration analysis tools, thermal imaging cameras, ultrasonic testing devices</w:t>
      </w:r>
    </w:p>
    <w:p w14:paraId="03A64E7B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Communication Tools, e.g., Slack, Microsoft Teams, Zoom</w:t>
      </w:r>
    </w:p>
    <w:p w14:paraId="1E1D7FE1" w14:textId="77777777" w:rsidR="0040126F" w:rsidRPr="00517B6D" w:rsidRDefault="0040126F" w:rsidP="00517B6D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Data Analytic Tools, e.g., Tableau, Power BI, Google Data Studio</w:t>
      </w:r>
    </w:p>
    <w:p w14:paraId="6CBFA13E" w14:textId="77777777" w:rsidR="0040126F" w:rsidRPr="0040126F" w:rsidRDefault="0040126F" w:rsidP="00B503F5">
      <w:pPr>
        <w:rPr>
          <w:rFonts w:ascii="Calibri" w:hAnsi="Calibri" w:cs="Calibri"/>
        </w:rPr>
      </w:pPr>
    </w:p>
    <w:p w14:paraId="276740A1" w14:textId="77777777" w:rsidR="0040126F" w:rsidRPr="0040126F" w:rsidRDefault="0040126F" w:rsidP="00C70B68">
      <w:pPr>
        <w:pStyle w:val="Heading3"/>
      </w:pPr>
      <w:r w:rsidRPr="0040126F">
        <w:t>Electrical Tools:</w:t>
      </w:r>
    </w:p>
    <w:p w14:paraId="3F271CCE" w14:textId="77777777" w:rsidR="0040126F" w:rsidRPr="00517B6D" w:rsidRDefault="0040126F" w:rsidP="00517B6D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Multimeter</w:t>
      </w:r>
    </w:p>
    <w:p w14:paraId="5A88ED24" w14:textId="77777777" w:rsidR="0040126F" w:rsidRPr="00517B6D" w:rsidRDefault="0040126F" w:rsidP="00517B6D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Wire strippers</w:t>
      </w:r>
    </w:p>
    <w:p w14:paraId="51FE63E8" w14:textId="77777777" w:rsidR="0040126F" w:rsidRPr="00517B6D" w:rsidRDefault="0040126F" w:rsidP="00517B6D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Electrical tape</w:t>
      </w:r>
    </w:p>
    <w:p w14:paraId="274B8F5A" w14:textId="77777777" w:rsidR="0040126F" w:rsidRPr="00517B6D" w:rsidRDefault="0040126F" w:rsidP="00517B6D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Circuit tester</w:t>
      </w:r>
    </w:p>
    <w:p w14:paraId="18C741E5" w14:textId="77777777" w:rsidR="0040126F" w:rsidRPr="00517B6D" w:rsidRDefault="0040126F" w:rsidP="00517B6D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Soldering iron</w:t>
      </w:r>
    </w:p>
    <w:p w14:paraId="2F37ABA2" w14:textId="77777777" w:rsidR="0040126F" w:rsidRPr="0040126F" w:rsidRDefault="0040126F" w:rsidP="0040126F">
      <w:pPr>
        <w:rPr>
          <w:rFonts w:ascii="Calibri" w:hAnsi="Calibri" w:cs="Calibri"/>
        </w:rPr>
      </w:pPr>
    </w:p>
    <w:p w14:paraId="0E99C4CF" w14:textId="77777777" w:rsidR="0040126F" w:rsidRPr="0040126F" w:rsidRDefault="0040126F" w:rsidP="00C70B68">
      <w:pPr>
        <w:pStyle w:val="Heading3"/>
      </w:pPr>
      <w:r w:rsidRPr="0040126F">
        <w:t>Hand Tools:</w:t>
      </w:r>
    </w:p>
    <w:p w14:paraId="3C1FE149" w14:textId="77777777" w:rsidR="0040126F" w:rsidRPr="00517B6D" w:rsidRDefault="0040126F" w:rsidP="00517B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Screwdrivers (flathead and Phillips)</w:t>
      </w:r>
    </w:p>
    <w:p w14:paraId="2E128E2E" w14:textId="77777777" w:rsidR="0040126F" w:rsidRPr="00517B6D" w:rsidRDefault="0040126F" w:rsidP="00517B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Pliers (needle-nose, lineman’s)</w:t>
      </w:r>
    </w:p>
    <w:p w14:paraId="18E53A54" w14:textId="77777777" w:rsidR="0040126F" w:rsidRPr="00517B6D" w:rsidRDefault="0040126F" w:rsidP="00517B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Wrenches (adjustable, combination, socket set)</w:t>
      </w:r>
    </w:p>
    <w:p w14:paraId="2CFB6429" w14:textId="77777777" w:rsidR="0040126F" w:rsidRPr="00517B6D" w:rsidRDefault="0040126F" w:rsidP="00517B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Hammers (claw, sledgehammer)</w:t>
      </w:r>
    </w:p>
    <w:p w14:paraId="433E42D9" w14:textId="77777777" w:rsidR="0040126F" w:rsidRPr="00517B6D" w:rsidRDefault="0040126F" w:rsidP="00517B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Tape measure</w:t>
      </w:r>
    </w:p>
    <w:p w14:paraId="46976363" w14:textId="77777777" w:rsidR="0040126F" w:rsidRPr="00517B6D" w:rsidRDefault="0040126F" w:rsidP="00517B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Utility knives</w:t>
      </w:r>
    </w:p>
    <w:p w14:paraId="38CC9DAA" w14:textId="77777777" w:rsidR="0040126F" w:rsidRPr="0040126F" w:rsidRDefault="0040126F" w:rsidP="00B503F5">
      <w:pPr>
        <w:rPr>
          <w:rFonts w:ascii="Calibri" w:hAnsi="Calibri" w:cs="Calibri"/>
          <w:b/>
          <w:bCs/>
        </w:rPr>
      </w:pPr>
    </w:p>
    <w:p w14:paraId="1CC94E4A" w14:textId="77777777" w:rsidR="0040126F" w:rsidRPr="0040126F" w:rsidRDefault="0040126F" w:rsidP="00C70B68">
      <w:pPr>
        <w:pStyle w:val="Heading3"/>
      </w:pPr>
      <w:r w:rsidRPr="0040126F">
        <w:t>Power Tools:</w:t>
      </w:r>
    </w:p>
    <w:p w14:paraId="71CD23F4" w14:textId="77777777" w:rsidR="0040126F" w:rsidRPr="00517B6D" w:rsidRDefault="0040126F" w:rsidP="00517B6D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Drill (cordless or corded)</w:t>
      </w:r>
    </w:p>
    <w:p w14:paraId="65E934E2" w14:textId="77777777" w:rsidR="0040126F" w:rsidRPr="00517B6D" w:rsidRDefault="0040126F" w:rsidP="00517B6D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Saw (hand saw, circular saw)</w:t>
      </w:r>
    </w:p>
    <w:p w14:paraId="3E9EBBDC" w14:textId="77777777" w:rsidR="0040126F" w:rsidRPr="00517B6D" w:rsidRDefault="0040126F" w:rsidP="00517B6D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lastRenderedPageBreak/>
        <w:t>Sander (orbital or belt sander)</w:t>
      </w:r>
    </w:p>
    <w:p w14:paraId="6A99C721" w14:textId="77777777" w:rsidR="0040126F" w:rsidRPr="00517B6D" w:rsidRDefault="0040126F" w:rsidP="00517B6D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Grinder</w:t>
      </w:r>
    </w:p>
    <w:p w14:paraId="28791F85" w14:textId="77777777" w:rsidR="0040126F" w:rsidRPr="0040126F" w:rsidRDefault="0040126F" w:rsidP="00B503F5">
      <w:pPr>
        <w:rPr>
          <w:rFonts w:ascii="Calibri" w:hAnsi="Calibri" w:cs="Calibri"/>
          <w:b/>
          <w:bCs/>
        </w:rPr>
      </w:pPr>
    </w:p>
    <w:p w14:paraId="49BB05AF" w14:textId="77777777" w:rsidR="0040126F" w:rsidRPr="0040126F" w:rsidRDefault="0040126F" w:rsidP="00C70B68">
      <w:pPr>
        <w:pStyle w:val="Heading3"/>
      </w:pPr>
      <w:r w:rsidRPr="0040126F">
        <w:t>Plumbing Tools:</w:t>
      </w:r>
    </w:p>
    <w:p w14:paraId="26D5F8A5" w14:textId="77777777" w:rsidR="0040126F" w:rsidRPr="00517B6D" w:rsidRDefault="0040126F" w:rsidP="00517B6D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Pipe wrenches</w:t>
      </w:r>
    </w:p>
    <w:p w14:paraId="79B0A542" w14:textId="77777777" w:rsidR="0040126F" w:rsidRPr="00517B6D" w:rsidRDefault="0040126F" w:rsidP="00517B6D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Plumbers' snake</w:t>
      </w:r>
    </w:p>
    <w:p w14:paraId="08C0D495" w14:textId="77777777" w:rsidR="0040126F" w:rsidRPr="00517B6D" w:rsidRDefault="0040126F" w:rsidP="00517B6D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Pipe cutters</w:t>
      </w:r>
    </w:p>
    <w:p w14:paraId="68A8187D" w14:textId="77777777" w:rsidR="0040126F" w:rsidRPr="00517B6D" w:rsidRDefault="0040126F" w:rsidP="00517B6D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Pipe fittings and sealants</w:t>
      </w:r>
    </w:p>
    <w:p w14:paraId="13C074BD" w14:textId="77777777" w:rsidR="0040126F" w:rsidRPr="0040126F" w:rsidRDefault="0040126F" w:rsidP="00B503F5">
      <w:pPr>
        <w:rPr>
          <w:rFonts w:ascii="Calibri" w:hAnsi="Calibri" w:cs="Calibri"/>
          <w:b/>
          <w:bCs/>
        </w:rPr>
      </w:pPr>
    </w:p>
    <w:p w14:paraId="5DA66921" w14:textId="77777777" w:rsidR="0040126F" w:rsidRPr="0040126F" w:rsidRDefault="0040126F" w:rsidP="00C70B68">
      <w:pPr>
        <w:pStyle w:val="Heading3"/>
      </w:pPr>
      <w:r w:rsidRPr="0040126F">
        <w:t>HVAC Tools:</w:t>
      </w:r>
    </w:p>
    <w:p w14:paraId="541BFB77" w14:textId="77777777" w:rsidR="0040126F" w:rsidRPr="00517B6D" w:rsidRDefault="0040126F" w:rsidP="00517B6D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Manifold gauges</w:t>
      </w:r>
    </w:p>
    <w:p w14:paraId="508AF453" w14:textId="77777777" w:rsidR="0040126F" w:rsidRPr="00517B6D" w:rsidRDefault="0040126F" w:rsidP="00517B6D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Thermometer</w:t>
      </w:r>
    </w:p>
    <w:p w14:paraId="7DCBE3CC" w14:textId="77777777" w:rsidR="0040126F" w:rsidRPr="00517B6D" w:rsidRDefault="0040126F" w:rsidP="00517B6D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Refrigerant recovery tools</w:t>
      </w:r>
    </w:p>
    <w:p w14:paraId="11EF0C89" w14:textId="77777777" w:rsidR="0040126F" w:rsidRPr="00517B6D" w:rsidRDefault="0040126F" w:rsidP="00517B6D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Vacuum pump</w:t>
      </w:r>
    </w:p>
    <w:p w14:paraId="1AC0AE2D" w14:textId="77777777" w:rsidR="0040126F" w:rsidRPr="0040126F" w:rsidRDefault="0040126F" w:rsidP="00B503F5">
      <w:pPr>
        <w:rPr>
          <w:rFonts w:ascii="Calibri" w:hAnsi="Calibri" w:cs="Calibri"/>
          <w:b/>
          <w:bCs/>
        </w:rPr>
      </w:pPr>
    </w:p>
    <w:p w14:paraId="2D59FCDE" w14:textId="77777777" w:rsidR="0040126F" w:rsidRPr="0040126F" w:rsidRDefault="0040126F" w:rsidP="005951D9">
      <w:pPr>
        <w:pStyle w:val="Heading3"/>
      </w:pPr>
      <w:r w:rsidRPr="0040126F">
        <w:t>Measurement and Inspection Tools:</w:t>
      </w:r>
    </w:p>
    <w:p w14:paraId="70469069" w14:textId="77777777" w:rsidR="0040126F" w:rsidRPr="00517B6D" w:rsidRDefault="0040126F" w:rsidP="00517B6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Level</w:t>
      </w:r>
    </w:p>
    <w:p w14:paraId="5E1EFC16" w14:textId="77777777" w:rsidR="0040126F" w:rsidRPr="00517B6D" w:rsidRDefault="0040126F" w:rsidP="00517B6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Thermometers (digital and infrared)</w:t>
      </w:r>
    </w:p>
    <w:p w14:paraId="65B9C011" w14:textId="77777777" w:rsidR="0040126F" w:rsidRPr="00517B6D" w:rsidRDefault="0040126F" w:rsidP="00517B6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Moisture meters</w:t>
      </w:r>
    </w:p>
    <w:p w14:paraId="220A317B" w14:textId="77777777" w:rsidR="0040126F" w:rsidRPr="00517B6D" w:rsidRDefault="0040126F" w:rsidP="00517B6D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Infrared cameras (for thermal inspections)</w:t>
      </w:r>
    </w:p>
    <w:p w14:paraId="7C190556" w14:textId="77777777" w:rsidR="0040126F" w:rsidRPr="0040126F" w:rsidRDefault="0040126F" w:rsidP="00B503F5">
      <w:pPr>
        <w:rPr>
          <w:rFonts w:ascii="Calibri" w:hAnsi="Calibri" w:cs="Calibri"/>
          <w:b/>
          <w:bCs/>
        </w:rPr>
      </w:pPr>
    </w:p>
    <w:p w14:paraId="66EEA349" w14:textId="77777777" w:rsidR="0040126F" w:rsidRPr="0040126F" w:rsidRDefault="0040126F" w:rsidP="005951D9">
      <w:pPr>
        <w:pStyle w:val="Heading3"/>
      </w:pPr>
      <w:r w:rsidRPr="0040126F">
        <w:t>Building Maintenance Equipment:</w:t>
      </w:r>
    </w:p>
    <w:p w14:paraId="6BFB08B3" w14:textId="77777777" w:rsidR="0040126F" w:rsidRPr="00517B6D" w:rsidRDefault="0040126F" w:rsidP="00517B6D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Ladder (step ladder, extension ladder)</w:t>
      </w:r>
    </w:p>
    <w:p w14:paraId="1889AB6C" w14:textId="77777777" w:rsidR="0040126F" w:rsidRPr="00517B6D" w:rsidRDefault="0040126F" w:rsidP="00517B6D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Scaffolding (if applicable)</w:t>
      </w:r>
    </w:p>
    <w:p w14:paraId="74821364" w14:textId="77777777" w:rsidR="0040126F" w:rsidRPr="00517B6D" w:rsidRDefault="0040126F" w:rsidP="00517B6D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Vacuum cleaner (industrial or commercial grade)</w:t>
      </w:r>
    </w:p>
    <w:p w14:paraId="3D2ED645" w14:textId="77777777" w:rsidR="0040126F" w:rsidRPr="00517B6D" w:rsidRDefault="0040126F" w:rsidP="00517B6D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Carpet cleaner (industrial or commercial grade)</w:t>
      </w:r>
    </w:p>
    <w:p w14:paraId="48DEE0F8" w14:textId="77777777" w:rsidR="0040126F" w:rsidRPr="0040126F" w:rsidRDefault="0040126F" w:rsidP="00B503F5">
      <w:pPr>
        <w:rPr>
          <w:rFonts w:ascii="Calibri" w:hAnsi="Calibri" w:cs="Calibri"/>
        </w:rPr>
      </w:pPr>
    </w:p>
    <w:p w14:paraId="7D29402B" w14:textId="77777777" w:rsidR="0040126F" w:rsidRPr="0040126F" w:rsidRDefault="0040126F" w:rsidP="005951D9">
      <w:pPr>
        <w:pStyle w:val="Heading3"/>
      </w:pPr>
      <w:r w:rsidRPr="0040126F">
        <w:t>Landscape Management Tools:</w:t>
      </w:r>
    </w:p>
    <w:p w14:paraId="328FBABE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Shovels</w:t>
      </w:r>
    </w:p>
    <w:p w14:paraId="4EFBCDEF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Rakes</w:t>
      </w:r>
    </w:p>
    <w:p w14:paraId="2D182B88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Hoe</w:t>
      </w:r>
    </w:p>
    <w:p w14:paraId="134AD4DA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Pruners</w:t>
      </w:r>
    </w:p>
    <w:p w14:paraId="38D47DDF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Shears</w:t>
      </w:r>
    </w:p>
    <w:p w14:paraId="4AEDA336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Trowels</w:t>
      </w:r>
    </w:p>
    <w:p w14:paraId="199B283C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Hand Forks</w:t>
      </w:r>
    </w:p>
    <w:p w14:paraId="70634290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Lawn Mowers, e.g., Push mowers, riding mowers, zero-turn mowers</w:t>
      </w:r>
    </w:p>
    <w:p w14:paraId="2AFD7411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String Trimmers/Weed Eaters</w:t>
      </w:r>
    </w:p>
    <w:p w14:paraId="585A7D47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Blowers</w:t>
      </w:r>
    </w:p>
    <w:p w14:paraId="2284E31D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Hedge Trimmers</w:t>
      </w:r>
    </w:p>
    <w:p w14:paraId="5F098C9A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Pruning Saws</w:t>
      </w:r>
    </w:p>
    <w:p w14:paraId="0C63CB36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Tillers/Cultivators</w:t>
      </w:r>
    </w:p>
    <w:p w14:paraId="6B77933B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Aerators</w:t>
      </w:r>
    </w:p>
    <w:p w14:paraId="65583C9C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Mulchers</w:t>
      </w:r>
    </w:p>
    <w:p w14:paraId="051A2862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Garden Edgers</w:t>
      </w:r>
    </w:p>
    <w:p w14:paraId="578BE6CE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lastRenderedPageBreak/>
        <w:t>Sprayers</w:t>
      </w:r>
    </w:p>
    <w:p w14:paraId="2D22574F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Irrigation System repair parts</w:t>
      </w:r>
    </w:p>
    <w:p w14:paraId="197C4FD0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Garden Carts/Wheelbarrows</w:t>
      </w:r>
    </w:p>
    <w:p w14:paraId="510E976F" w14:textId="77777777" w:rsidR="0040126F" w:rsidRPr="00517B6D" w:rsidRDefault="0040126F" w:rsidP="00517B6D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Soil Moisture Meters</w:t>
      </w:r>
    </w:p>
    <w:p w14:paraId="37D451FE" w14:textId="77777777" w:rsidR="0040126F" w:rsidRPr="0040126F" w:rsidRDefault="0040126F" w:rsidP="0040126F">
      <w:pPr>
        <w:rPr>
          <w:rFonts w:ascii="Calibri" w:hAnsi="Calibri" w:cs="Calibri"/>
        </w:rPr>
      </w:pPr>
    </w:p>
    <w:p w14:paraId="1786BAC8" w14:textId="648E3863" w:rsidR="0040126F" w:rsidRPr="0040126F" w:rsidRDefault="0040126F" w:rsidP="005951D9">
      <w:pPr>
        <w:pStyle w:val="Heading3"/>
      </w:pPr>
      <w:r w:rsidRPr="0040126F">
        <w:t>Maintenance Supplies:</w:t>
      </w:r>
    </w:p>
    <w:p w14:paraId="26B85B81" w14:textId="77777777" w:rsidR="0040126F" w:rsidRPr="00517B6D" w:rsidRDefault="0040126F" w:rsidP="00517B6D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Lubricants (oil, grease)</w:t>
      </w:r>
    </w:p>
    <w:p w14:paraId="099B3D55" w14:textId="77777777" w:rsidR="0040126F" w:rsidRPr="00517B6D" w:rsidRDefault="0040126F" w:rsidP="00517B6D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Cleaning supplies (buckets, mops, detergents)</w:t>
      </w:r>
    </w:p>
    <w:p w14:paraId="238C94B6" w14:textId="77777777" w:rsidR="0040126F" w:rsidRPr="00517B6D" w:rsidRDefault="0040126F" w:rsidP="00517B6D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Replacement parts (filters, belts, bulbs)</w:t>
      </w:r>
    </w:p>
    <w:p w14:paraId="6331D1BF" w14:textId="77777777" w:rsidR="0040126F" w:rsidRPr="0040126F" w:rsidRDefault="0040126F" w:rsidP="0040126F">
      <w:pPr>
        <w:rPr>
          <w:rFonts w:ascii="Calibri" w:hAnsi="Calibri" w:cs="Calibri"/>
        </w:rPr>
      </w:pPr>
    </w:p>
    <w:p w14:paraId="3A7FF5A4" w14:textId="77777777" w:rsidR="0040126F" w:rsidRPr="0040126F" w:rsidRDefault="0040126F" w:rsidP="005951D9">
      <w:pPr>
        <w:pStyle w:val="Heading3"/>
      </w:pPr>
      <w:r w:rsidRPr="0040126F">
        <w:t>General Maintenance Tools:</w:t>
      </w:r>
    </w:p>
    <w:p w14:paraId="59FF5730" w14:textId="77777777" w:rsidR="0040126F" w:rsidRPr="00517B6D" w:rsidRDefault="0040126F" w:rsidP="00517B6D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Paint supplies (brushes, rollers, trays)</w:t>
      </w:r>
    </w:p>
    <w:p w14:paraId="33C0B8A3" w14:textId="77777777" w:rsidR="0040126F" w:rsidRPr="00517B6D" w:rsidRDefault="0040126F" w:rsidP="00517B6D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Caulking guns</w:t>
      </w:r>
    </w:p>
    <w:p w14:paraId="037803C9" w14:textId="77777777" w:rsidR="0040126F" w:rsidRPr="00517B6D" w:rsidRDefault="0040126F" w:rsidP="00517B6D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17B6D">
        <w:rPr>
          <w:rFonts w:ascii="Calibri" w:hAnsi="Calibri" w:cs="Calibri"/>
        </w:rPr>
        <w:t>Hand trucks or dollies</w:t>
      </w:r>
    </w:p>
    <w:p w14:paraId="2E35DCD5" w14:textId="77777777" w:rsidR="0040126F" w:rsidRPr="0040126F" w:rsidRDefault="0040126F" w:rsidP="0040126F">
      <w:pPr>
        <w:rPr>
          <w:rFonts w:ascii="Calibri" w:hAnsi="Calibri" w:cs="Calibri"/>
        </w:rPr>
      </w:pPr>
    </w:p>
    <w:p w14:paraId="62CC279E" w14:textId="43ACF9C0" w:rsidR="00D55C9B" w:rsidRPr="0040126F" w:rsidRDefault="00D55C9B" w:rsidP="007A3854">
      <w:pPr>
        <w:rPr>
          <w:rFonts w:ascii="Barlow Semi Condensed SemiBold" w:eastAsiaTheme="majorEastAsia" w:hAnsi="Barlow Semi Condensed SemiBold" w:cstheme="majorBidi"/>
          <w:sz w:val="40"/>
          <w:szCs w:val="40"/>
        </w:rPr>
      </w:pPr>
    </w:p>
    <w:sectPr w:rsidR="00D55C9B" w:rsidRPr="0040126F" w:rsidSect="00FC5E62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026" w:right="1440" w:bottom="1439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0971C" w14:textId="77777777" w:rsidR="00D04E8F" w:rsidRDefault="00D04E8F" w:rsidP="005C730B">
      <w:r>
        <w:separator/>
      </w:r>
    </w:p>
  </w:endnote>
  <w:endnote w:type="continuationSeparator" w:id="0">
    <w:p w14:paraId="0C156ED6" w14:textId="77777777" w:rsidR="00D04E8F" w:rsidRDefault="00D04E8F" w:rsidP="005C730B">
      <w:r>
        <w:continuationSeparator/>
      </w:r>
    </w:p>
  </w:endnote>
  <w:endnote w:type="continuationNotice" w:id="1">
    <w:p w14:paraId="7F051781" w14:textId="77777777" w:rsidR="00D04E8F" w:rsidRDefault="00D04E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C77E" w14:textId="40D04225" w:rsidR="007100C5" w:rsidRPr="00F1063F" w:rsidRDefault="007100C5" w:rsidP="00B93B43">
    <w:pPr>
      <w:pStyle w:val="Footer"/>
      <w:framePr w:wrap="none" w:vAnchor="text" w:hAnchor="margin" w:xAlign="right" w:y="1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-40685001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6ED1BD11" w14:textId="4D1A4B01" w:rsidR="00E1753E" w:rsidRDefault="007100C5" w:rsidP="0040126F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74F5349" wp14:editId="1987CEB7">
              <wp:simplePos x="0" y="0"/>
              <wp:positionH relativeFrom="column">
                <wp:posOffset>3630220</wp:posOffset>
              </wp:positionH>
              <wp:positionV relativeFrom="paragraph">
                <wp:posOffset>-175807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5.85pt;margin-top:-13.85pt;width:256.65pt;height: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uC18w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3065EA">
          <w:t>Facilities Maintenance Equipment List</w:t>
        </w:r>
      </w:sdtContent>
    </w:sdt>
    <w:r w:rsidRPr="00F1063F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443700B2" w:rsidR="006047D2" w:rsidRDefault="003C4B87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25BB321" wp14:editId="1CDF4B82">
          <wp:simplePos x="0" y="0"/>
          <wp:positionH relativeFrom="column">
            <wp:posOffset>4571365</wp:posOffset>
          </wp:positionH>
          <wp:positionV relativeFrom="paragraph">
            <wp:posOffset>-941070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1169989847" name="Picture 1169989847" descr="pathwyas to car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989847" name="Picture 1169989847" descr="pathwyas to care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7E2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3111E01" wp14:editId="103E6E7B">
              <wp:simplePos x="0" y="0"/>
              <wp:positionH relativeFrom="column">
                <wp:posOffset>3093396</wp:posOffset>
              </wp:positionH>
              <wp:positionV relativeFrom="paragraph">
                <wp:posOffset>-301558</wp:posOffset>
              </wp:positionV>
              <wp:extent cx="3403600" cy="822960"/>
              <wp:effectExtent l="0" t="0" r="0" b="254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55pt;margin-top:-23.75pt;width:268pt;height:64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RcLw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 w:rsidR="0099701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A6029A1" wp14:editId="2C8EA8F4">
              <wp:simplePos x="0" y="0"/>
              <wp:positionH relativeFrom="column">
                <wp:posOffset>3686175</wp:posOffset>
              </wp:positionH>
              <wp:positionV relativeFrom="paragraph">
                <wp:posOffset>-481275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37.9pt;width:256.65pt;height:1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D6Y++feAAAADAEAAA8AAABkcnMvZG93bnJldi54&#10;bWxMj8FOwzAQRO9I/IO1SNxaG4ppCHGqCpUPIHDh5sRLEojXUey06d+zPcFtd2c0+6bYLX4QR5xi&#10;H8jA3VqBQGqC66k18PH+uspAxGTJ2SEQGjhjhF15fVXY3IUTveGxSq3gEIq5NdClNOZSxqZDb+M6&#10;jEisfYXJ28Tr1Eo32ROH+0HeK/Uove2JP3R2xJcOm59q9gbqw/y93wz24dBU42efxbqN560xtzfL&#10;/hlEwiX9meGCz+hQMlMdZnJRDAZ0pjRbDay2mjtcHOppw1PNJ60VyLKQ/0uUvwA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A+mPvn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7AD5C" w14:textId="77777777" w:rsidR="00D04E8F" w:rsidRDefault="00D04E8F" w:rsidP="005C730B">
      <w:r>
        <w:separator/>
      </w:r>
    </w:p>
  </w:footnote>
  <w:footnote w:type="continuationSeparator" w:id="0">
    <w:p w14:paraId="6DF8C3A1" w14:textId="77777777" w:rsidR="00D04E8F" w:rsidRDefault="00D04E8F" w:rsidP="005C730B">
      <w:r>
        <w:continuationSeparator/>
      </w:r>
    </w:p>
  </w:footnote>
  <w:footnote w:type="continuationNotice" w:id="1">
    <w:p w14:paraId="74DA936E" w14:textId="77777777" w:rsidR="00D04E8F" w:rsidRDefault="00D04E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1839438999" name="Picture 18394389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6F9FCDC4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5D0DBE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5545E183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0" b="6350"/>
              <wp:wrapNone/>
              <wp:docPr id="1831247439" name="Rectangle 1831247439" descr="pathways to care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15E57" id="Rectangle 1831247439" o:spid="_x0000_s1026" alt="pathways to career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08854246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31063959" name="Picture 1531063959" descr="pathways to car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63959" name="Picture 1531063959" descr="pathways to career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519C58A1" w:rsidR="006047D2" w:rsidRDefault="003C4B87" w:rsidP="00E61E31">
    <w:pPr>
      <w:pStyle w:val="Header"/>
      <w:ind w:left="-900"/>
    </w:pPr>
    <w:r>
      <w:rPr>
        <w:noProof/>
      </w:rPr>
      <w:drawing>
        <wp:anchor distT="0" distB="0" distL="114300" distR="114300" simplePos="0" relativeHeight="251658248" behindDoc="0" locked="0" layoutInCell="1" allowOverlap="1" wp14:anchorId="79012A07" wp14:editId="2256312B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1557010253" name="Picture 1557010253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010253" name="Picture 1557010253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980">
      <w:rPr>
        <w:noProof/>
      </w:rPr>
      <w:drawing>
        <wp:inline distT="0" distB="0" distL="0" distR="0" wp14:anchorId="76010941" wp14:editId="5F8ADEC3">
          <wp:extent cx="7416801" cy="4944534"/>
          <wp:effectExtent l="0" t="0" r="0" b="0"/>
          <wp:docPr id="218416993" name="Picture 8" descr="man in hardhat with not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416993" name="Picture 8" descr="man in hardhat with notebo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563" cy="495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7B73A7B2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ED29A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242FE"/>
    <w:multiLevelType w:val="hybridMultilevel"/>
    <w:tmpl w:val="AAF4E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51090"/>
    <w:multiLevelType w:val="hybridMultilevel"/>
    <w:tmpl w:val="14E27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12575"/>
    <w:multiLevelType w:val="hybridMultilevel"/>
    <w:tmpl w:val="6D806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942692"/>
    <w:multiLevelType w:val="hybridMultilevel"/>
    <w:tmpl w:val="DFB6D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6" w15:restartNumberingAfterBreak="0">
    <w:nsid w:val="46E20957"/>
    <w:multiLevelType w:val="hybridMultilevel"/>
    <w:tmpl w:val="F4E80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C2A3E"/>
    <w:multiLevelType w:val="hybridMultilevel"/>
    <w:tmpl w:val="80327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93C23"/>
    <w:multiLevelType w:val="hybridMultilevel"/>
    <w:tmpl w:val="84EE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872D5"/>
    <w:multiLevelType w:val="hybridMultilevel"/>
    <w:tmpl w:val="47561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F3837"/>
    <w:multiLevelType w:val="hybridMultilevel"/>
    <w:tmpl w:val="A2287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54503"/>
    <w:multiLevelType w:val="hybridMultilevel"/>
    <w:tmpl w:val="76B80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57489"/>
    <w:multiLevelType w:val="hybridMultilevel"/>
    <w:tmpl w:val="1110F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A13553"/>
    <w:multiLevelType w:val="hybridMultilevel"/>
    <w:tmpl w:val="CF266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20"/>
  </w:num>
  <w:num w:numId="2" w16cid:durableId="1516647878">
    <w:abstractNumId w:val="9"/>
  </w:num>
  <w:num w:numId="3" w16cid:durableId="2128429054">
    <w:abstractNumId w:val="14"/>
  </w:num>
  <w:num w:numId="4" w16cid:durableId="1973169348">
    <w:abstractNumId w:val="3"/>
  </w:num>
  <w:num w:numId="5" w16cid:durableId="287204045">
    <w:abstractNumId w:val="15"/>
  </w:num>
  <w:num w:numId="6" w16cid:durableId="303629765">
    <w:abstractNumId w:val="6"/>
  </w:num>
  <w:num w:numId="7" w16cid:durableId="278267829">
    <w:abstractNumId w:val="32"/>
  </w:num>
  <w:num w:numId="8" w16cid:durableId="894462872">
    <w:abstractNumId w:val="36"/>
  </w:num>
  <w:num w:numId="9" w16cid:durableId="937296478">
    <w:abstractNumId w:val="34"/>
  </w:num>
  <w:num w:numId="10" w16cid:durableId="133986041">
    <w:abstractNumId w:val="35"/>
  </w:num>
  <w:num w:numId="11" w16cid:durableId="680086864">
    <w:abstractNumId w:val="18"/>
  </w:num>
  <w:num w:numId="12" w16cid:durableId="724446820">
    <w:abstractNumId w:val="37"/>
  </w:num>
  <w:num w:numId="13" w16cid:durableId="385494885">
    <w:abstractNumId w:val="31"/>
  </w:num>
  <w:num w:numId="14" w16cid:durableId="1745642627">
    <w:abstractNumId w:val="22"/>
  </w:num>
  <w:num w:numId="15" w16cid:durableId="690690067">
    <w:abstractNumId w:val="26"/>
  </w:num>
  <w:num w:numId="16" w16cid:durableId="1096054508">
    <w:abstractNumId w:val="10"/>
  </w:num>
  <w:num w:numId="17" w16cid:durableId="679312921">
    <w:abstractNumId w:val="30"/>
  </w:num>
  <w:num w:numId="18" w16cid:durableId="1277172538">
    <w:abstractNumId w:val="17"/>
  </w:num>
  <w:num w:numId="19" w16cid:durableId="936912634">
    <w:abstractNumId w:val="13"/>
  </w:num>
  <w:num w:numId="20" w16cid:durableId="340159888">
    <w:abstractNumId w:val="33"/>
  </w:num>
  <w:num w:numId="21" w16cid:durableId="2009944005">
    <w:abstractNumId w:val="0"/>
  </w:num>
  <w:num w:numId="22" w16cid:durableId="1927839550">
    <w:abstractNumId w:val="24"/>
  </w:num>
  <w:num w:numId="23" w16cid:durableId="1408265834">
    <w:abstractNumId w:val="19"/>
  </w:num>
  <w:num w:numId="24" w16cid:durableId="494687732">
    <w:abstractNumId w:val="25"/>
  </w:num>
  <w:num w:numId="25" w16cid:durableId="1515076465">
    <w:abstractNumId w:val="16"/>
  </w:num>
  <w:num w:numId="26" w16cid:durableId="1478643867">
    <w:abstractNumId w:val="21"/>
  </w:num>
  <w:num w:numId="27" w16cid:durableId="2124109987">
    <w:abstractNumId w:val="2"/>
  </w:num>
  <w:num w:numId="28" w16cid:durableId="566379555">
    <w:abstractNumId w:val="5"/>
  </w:num>
  <w:num w:numId="29" w16cid:durableId="1213494650">
    <w:abstractNumId w:val="38"/>
  </w:num>
  <w:num w:numId="30" w16cid:durableId="1077824619">
    <w:abstractNumId w:val="4"/>
  </w:num>
  <w:num w:numId="31" w16cid:durableId="233052675">
    <w:abstractNumId w:val="0"/>
    <w:lvlOverride w:ilvl="0">
      <w:startOverride w:val="1"/>
    </w:lvlOverride>
  </w:num>
  <w:num w:numId="32" w16cid:durableId="980571150">
    <w:abstractNumId w:val="0"/>
    <w:lvlOverride w:ilvl="0">
      <w:startOverride w:val="1"/>
    </w:lvlOverride>
  </w:num>
  <w:num w:numId="33" w16cid:durableId="1698700914">
    <w:abstractNumId w:val="7"/>
  </w:num>
  <w:num w:numId="34" w16cid:durableId="1429889153">
    <w:abstractNumId w:val="27"/>
  </w:num>
  <w:num w:numId="35" w16cid:durableId="467628788">
    <w:abstractNumId w:val="11"/>
  </w:num>
  <w:num w:numId="36" w16cid:durableId="299774853">
    <w:abstractNumId w:val="23"/>
  </w:num>
  <w:num w:numId="37" w16cid:durableId="1043404474">
    <w:abstractNumId w:val="12"/>
  </w:num>
  <w:num w:numId="38" w16cid:durableId="1773818015">
    <w:abstractNumId w:val="29"/>
  </w:num>
  <w:num w:numId="39" w16cid:durableId="1067343571">
    <w:abstractNumId w:val="8"/>
  </w:num>
  <w:num w:numId="40" w16cid:durableId="1017776746">
    <w:abstractNumId w:val="1"/>
  </w:num>
  <w:num w:numId="41" w16cid:durableId="856621891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5ADB"/>
    <w:rsid w:val="00012C69"/>
    <w:rsid w:val="00013A8A"/>
    <w:rsid w:val="00023069"/>
    <w:rsid w:val="00024496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315"/>
    <w:rsid w:val="000A27F2"/>
    <w:rsid w:val="000A463F"/>
    <w:rsid w:val="000B0822"/>
    <w:rsid w:val="000B45A4"/>
    <w:rsid w:val="000C058D"/>
    <w:rsid w:val="000C21BE"/>
    <w:rsid w:val="000C6324"/>
    <w:rsid w:val="000D3B1D"/>
    <w:rsid w:val="000D3C47"/>
    <w:rsid w:val="000E23CD"/>
    <w:rsid w:val="000E2B4F"/>
    <w:rsid w:val="000F205C"/>
    <w:rsid w:val="000F27FB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BCF"/>
    <w:rsid w:val="00115672"/>
    <w:rsid w:val="00120B62"/>
    <w:rsid w:val="00123693"/>
    <w:rsid w:val="0013081E"/>
    <w:rsid w:val="001311A5"/>
    <w:rsid w:val="00135C63"/>
    <w:rsid w:val="00141309"/>
    <w:rsid w:val="001504FD"/>
    <w:rsid w:val="001535C5"/>
    <w:rsid w:val="0015464D"/>
    <w:rsid w:val="00157400"/>
    <w:rsid w:val="0016614F"/>
    <w:rsid w:val="001808F8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C44F8"/>
    <w:rsid w:val="001C46B3"/>
    <w:rsid w:val="001E3607"/>
    <w:rsid w:val="001E60E3"/>
    <w:rsid w:val="00200323"/>
    <w:rsid w:val="0020032C"/>
    <w:rsid w:val="00206D7E"/>
    <w:rsid w:val="002119E6"/>
    <w:rsid w:val="00216620"/>
    <w:rsid w:val="00217F76"/>
    <w:rsid w:val="002231BA"/>
    <w:rsid w:val="00224DC2"/>
    <w:rsid w:val="0022635D"/>
    <w:rsid w:val="00242254"/>
    <w:rsid w:val="00243096"/>
    <w:rsid w:val="0024404C"/>
    <w:rsid w:val="002451C0"/>
    <w:rsid w:val="00250789"/>
    <w:rsid w:val="0025579D"/>
    <w:rsid w:val="00257D73"/>
    <w:rsid w:val="00261FEC"/>
    <w:rsid w:val="00263367"/>
    <w:rsid w:val="0026345C"/>
    <w:rsid w:val="0026771B"/>
    <w:rsid w:val="00275FB6"/>
    <w:rsid w:val="002936D7"/>
    <w:rsid w:val="002B24E2"/>
    <w:rsid w:val="002B5AF4"/>
    <w:rsid w:val="002C04F4"/>
    <w:rsid w:val="002C10E0"/>
    <w:rsid w:val="002C4D0B"/>
    <w:rsid w:val="002D1B82"/>
    <w:rsid w:val="002D344D"/>
    <w:rsid w:val="002D5523"/>
    <w:rsid w:val="002E4141"/>
    <w:rsid w:val="002E55CF"/>
    <w:rsid w:val="002E56FF"/>
    <w:rsid w:val="002E5FBF"/>
    <w:rsid w:val="002F3A38"/>
    <w:rsid w:val="002F5C09"/>
    <w:rsid w:val="00304480"/>
    <w:rsid w:val="003065EA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90B"/>
    <w:rsid w:val="00360DBA"/>
    <w:rsid w:val="00362854"/>
    <w:rsid w:val="00363E29"/>
    <w:rsid w:val="00370B94"/>
    <w:rsid w:val="00371AF4"/>
    <w:rsid w:val="00372F8D"/>
    <w:rsid w:val="00377165"/>
    <w:rsid w:val="003856A2"/>
    <w:rsid w:val="00385763"/>
    <w:rsid w:val="00386008"/>
    <w:rsid w:val="003A0818"/>
    <w:rsid w:val="003A109A"/>
    <w:rsid w:val="003A5CC2"/>
    <w:rsid w:val="003A64B1"/>
    <w:rsid w:val="003B118B"/>
    <w:rsid w:val="003B1CD1"/>
    <w:rsid w:val="003B3911"/>
    <w:rsid w:val="003C2B58"/>
    <w:rsid w:val="003C4B87"/>
    <w:rsid w:val="003C68FA"/>
    <w:rsid w:val="003E303C"/>
    <w:rsid w:val="003E480E"/>
    <w:rsid w:val="0040126F"/>
    <w:rsid w:val="004037A5"/>
    <w:rsid w:val="004060CC"/>
    <w:rsid w:val="004067B5"/>
    <w:rsid w:val="00417B1B"/>
    <w:rsid w:val="00420963"/>
    <w:rsid w:val="00420CAC"/>
    <w:rsid w:val="00421036"/>
    <w:rsid w:val="004316A9"/>
    <w:rsid w:val="00432244"/>
    <w:rsid w:val="004328B8"/>
    <w:rsid w:val="00432C05"/>
    <w:rsid w:val="00433461"/>
    <w:rsid w:val="0043386A"/>
    <w:rsid w:val="00434741"/>
    <w:rsid w:val="0043787D"/>
    <w:rsid w:val="00440454"/>
    <w:rsid w:val="00450128"/>
    <w:rsid w:val="004511BA"/>
    <w:rsid w:val="004530E7"/>
    <w:rsid w:val="0045452E"/>
    <w:rsid w:val="00462686"/>
    <w:rsid w:val="00463DC0"/>
    <w:rsid w:val="0046599F"/>
    <w:rsid w:val="00471E5F"/>
    <w:rsid w:val="004722E0"/>
    <w:rsid w:val="00472864"/>
    <w:rsid w:val="00472E1B"/>
    <w:rsid w:val="00474196"/>
    <w:rsid w:val="0047535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3CC0"/>
    <w:rsid w:val="004A466E"/>
    <w:rsid w:val="004A5BC6"/>
    <w:rsid w:val="004A66B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F01E8"/>
    <w:rsid w:val="004F2950"/>
    <w:rsid w:val="005039C7"/>
    <w:rsid w:val="00504132"/>
    <w:rsid w:val="00506C89"/>
    <w:rsid w:val="00515156"/>
    <w:rsid w:val="00517B6D"/>
    <w:rsid w:val="00517D9B"/>
    <w:rsid w:val="00523F51"/>
    <w:rsid w:val="005268AB"/>
    <w:rsid w:val="00527902"/>
    <w:rsid w:val="00527E22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70DD0"/>
    <w:rsid w:val="00572193"/>
    <w:rsid w:val="00572B9F"/>
    <w:rsid w:val="005733C1"/>
    <w:rsid w:val="00573D7C"/>
    <w:rsid w:val="00575362"/>
    <w:rsid w:val="00575F7A"/>
    <w:rsid w:val="00577F13"/>
    <w:rsid w:val="005806FB"/>
    <w:rsid w:val="00585DB4"/>
    <w:rsid w:val="005908CB"/>
    <w:rsid w:val="0059168C"/>
    <w:rsid w:val="00591794"/>
    <w:rsid w:val="005951D9"/>
    <w:rsid w:val="00596BD7"/>
    <w:rsid w:val="00596EBC"/>
    <w:rsid w:val="005A21D8"/>
    <w:rsid w:val="005A2E35"/>
    <w:rsid w:val="005B020D"/>
    <w:rsid w:val="005B1BA4"/>
    <w:rsid w:val="005B1C86"/>
    <w:rsid w:val="005B3ED4"/>
    <w:rsid w:val="005B4E87"/>
    <w:rsid w:val="005B6651"/>
    <w:rsid w:val="005C20B8"/>
    <w:rsid w:val="005C2A87"/>
    <w:rsid w:val="005C4A44"/>
    <w:rsid w:val="005C730B"/>
    <w:rsid w:val="005D355F"/>
    <w:rsid w:val="005E1583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36278"/>
    <w:rsid w:val="006375FB"/>
    <w:rsid w:val="00641389"/>
    <w:rsid w:val="006431F1"/>
    <w:rsid w:val="00643669"/>
    <w:rsid w:val="006440C9"/>
    <w:rsid w:val="006465B4"/>
    <w:rsid w:val="00646D78"/>
    <w:rsid w:val="006470CA"/>
    <w:rsid w:val="00647EF9"/>
    <w:rsid w:val="00651197"/>
    <w:rsid w:val="00654363"/>
    <w:rsid w:val="00660D5D"/>
    <w:rsid w:val="006622A9"/>
    <w:rsid w:val="006625B8"/>
    <w:rsid w:val="00663980"/>
    <w:rsid w:val="00664E83"/>
    <w:rsid w:val="00671534"/>
    <w:rsid w:val="00674B39"/>
    <w:rsid w:val="00675316"/>
    <w:rsid w:val="00675946"/>
    <w:rsid w:val="00681D25"/>
    <w:rsid w:val="00682D7E"/>
    <w:rsid w:val="00683DBB"/>
    <w:rsid w:val="006861A0"/>
    <w:rsid w:val="00686E0E"/>
    <w:rsid w:val="006949BC"/>
    <w:rsid w:val="006957DA"/>
    <w:rsid w:val="00695D28"/>
    <w:rsid w:val="006A4820"/>
    <w:rsid w:val="006A6E2D"/>
    <w:rsid w:val="006B76EA"/>
    <w:rsid w:val="006C12FC"/>
    <w:rsid w:val="006D095E"/>
    <w:rsid w:val="006D3CE6"/>
    <w:rsid w:val="006D44A1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34891"/>
    <w:rsid w:val="00741D31"/>
    <w:rsid w:val="00742238"/>
    <w:rsid w:val="007465C6"/>
    <w:rsid w:val="007532FD"/>
    <w:rsid w:val="007643FB"/>
    <w:rsid w:val="007668C3"/>
    <w:rsid w:val="00767AEE"/>
    <w:rsid w:val="0077655B"/>
    <w:rsid w:val="0077773B"/>
    <w:rsid w:val="00787ABA"/>
    <w:rsid w:val="007940BD"/>
    <w:rsid w:val="007A3854"/>
    <w:rsid w:val="007B3C22"/>
    <w:rsid w:val="007B47CE"/>
    <w:rsid w:val="007B79C9"/>
    <w:rsid w:val="007C0285"/>
    <w:rsid w:val="007D191E"/>
    <w:rsid w:val="007D1CFE"/>
    <w:rsid w:val="007D2B39"/>
    <w:rsid w:val="007D616E"/>
    <w:rsid w:val="007D6C28"/>
    <w:rsid w:val="007E1A8D"/>
    <w:rsid w:val="007E1DCB"/>
    <w:rsid w:val="007E3B70"/>
    <w:rsid w:val="00802653"/>
    <w:rsid w:val="0080738D"/>
    <w:rsid w:val="008128AC"/>
    <w:rsid w:val="008172F4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FBB"/>
    <w:rsid w:val="00841A78"/>
    <w:rsid w:val="00843DAB"/>
    <w:rsid w:val="0084542C"/>
    <w:rsid w:val="00846CB9"/>
    <w:rsid w:val="00851EAF"/>
    <w:rsid w:val="00852F3F"/>
    <w:rsid w:val="00855A1F"/>
    <w:rsid w:val="00855E87"/>
    <w:rsid w:val="008612E5"/>
    <w:rsid w:val="00864F29"/>
    <w:rsid w:val="00866130"/>
    <w:rsid w:val="008772AA"/>
    <w:rsid w:val="00883047"/>
    <w:rsid w:val="00885513"/>
    <w:rsid w:val="00891CB6"/>
    <w:rsid w:val="0089503C"/>
    <w:rsid w:val="00895561"/>
    <w:rsid w:val="0089797B"/>
    <w:rsid w:val="008A18D0"/>
    <w:rsid w:val="008A1BD2"/>
    <w:rsid w:val="008A54AF"/>
    <w:rsid w:val="008A5AFC"/>
    <w:rsid w:val="008B16CB"/>
    <w:rsid w:val="008B4742"/>
    <w:rsid w:val="008B4AFC"/>
    <w:rsid w:val="008B7DFF"/>
    <w:rsid w:val="008C096B"/>
    <w:rsid w:val="008C2D1E"/>
    <w:rsid w:val="008D7668"/>
    <w:rsid w:val="008E2753"/>
    <w:rsid w:val="008E3D7D"/>
    <w:rsid w:val="008E50C2"/>
    <w:rsid w:val="008E5646"/>
    <w:rsid w:val="008E58C0"/>
    <w:rsid w:val="008F2039"/>
    <w:rsid w:val="008F64F7"/>
    <w:rsid w:val="008F6EB8"/>
    <w:rsid w:val="008F763F"/>
    <w:rsid w:val="009006D4"/>
    <w:rsid w:val="009048FA"/>
    <w:rsid w:val="0092038C"/>
    <w:rsid w:val="009265B3"/>
    <w:rsid w:val="00926D20"/>
    <w:rsid w:val="00927F69"/>
    <w:rsid w:val="00942A81"/>
    <w:rsid w:val="00951268"/>
    <w:rsid w:val="00957A36"/>
    <w:rsid w:val="0096039B"/>
    <w:rsid w:val="009608D3"/>
    <w:rsid w:val="0096231F"/>
    <w:rsid w:val="009639AC"/>
    <w:rsid w:val="00965F07"/>
    <w:rsid w:val="00966DD7"/>
    <w:rsid w:val="00970C65"/>
    <w:rsid w:val="0097249A"/>
    <w:rsid w:val="00977442"/>
    <w:rsid w:val="00984601"/>
    <w:rsid w:val="0099030D"/>
    <w:rsid w:val="00993C83"/>
    <w:rsid w:val="00995397"/>
    <w:rsid w:val="00997017"/>
    <w:rsid w:val="00997727"/>
    <w:rsid w:val="009A0D43"/>
    <w:rsid w:val="009A4EDF"/>
    <w:rsid w:val="009A5906"/>
    <w:rsid w:val="009A7E47"/>
    <w:rsid w:val="009B30A3"/>
    <w:rsid w:val="009C6CA4"/>
    <w:rsid w:val="009C7339"/>
    <w:rsid w:val="009D257D"/>
    <w:rsid w:val="009E454F"/>
    <w:rsid w:val="009E6F3A"/>
    <w:rsid w:val="009F00DB"/>
    <w:rsid w:val="009F0A0A"/>
    <w:rsid w:val="009F0D71"/>
    <w:rsid w:val="009F1CC5"/>
    <w:rsid w:val="009F26AB"/>
    <w:rsid w:val="00A01AA9"/>
    <w:rsid w:val="00A042F6"/>
    <w:rsid w:val="00A1082A"/>
    <w:rsid w:val="00A11D9F"/>
    <w:rsid w:val="00A1648A"/>
    <w:rsid w:val="00A23CA8"/>
    <w:rsid w:val="00A25F33"/>
    <w:rsid w:val="00A27E2D"/>
    <w:rsid w:val="00A27F4B"/>
    <w:rsid w:val="00A41B9B"/>
    <w:rsid w:val="00A4568B"/>
    <w:rsid w:val="00A4791C"/>
    <w:rsid w:val="00A550AA"/>
    <w:rsid w:val="00A55C85"/>
    <w:rsid w:val="00A56F16"/>
    <w:rsid w:val="00A61813"/>
    <w:rsid w:val="00A6325A"/>
    <w:rsid w:val="00A65A3C"/>
    <w:rsid w:val="00A678E3"/>
    <w:rsid w:val="00A70002"/>
    <w:rsid w:val="00A7118C"/>
    <w:rsid w:val="00A8764A"/>
    <w:rsid w:val="00A92723"/>
    <w:rsid w:val="00A95D2A"/>
    <w:rsid w:val="00AB06CA"/>
    <w:rsid w:val="00AB08CF"/>
    <w:rsid w:val="00AB49D2"/>
    <w:rsid w:val="00AB74B2"/>
    <w:rsid w:val="00AC25AF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17F5B"/>
    <w:rsid w:val="00B26693"/>
    <w:rsid w:val="00B3071D"/>
    <w:rsid w:val="00B31D2A"/>
    <w:rsid w:val="00B32F90"/>
    <w:rsid w:val="00B33EC9"/>
    <w:rsid w:val="00B4760C"/>
    <w:rsid w:val="00B55B4D"/>
    <w:rsid w:val="00B63B88"/>
    <w:rsid w:val="00B63DF9"/>
    <w:rsid w:val="00B6581E"/>
    <w:rsid w:val="00B760DD"/>
    <w:rsid w:val="00B82D20"/>
    <w:rsid w:val="00B87A40"/>
    <w:rsid w:val="00B95FEA"/>
    <w:rsid w:val="00B9743F"/>
    <w:rsid w:val="00BA377C"/>
    <w:rsid w:val="00BA4AA7"/>
    <w:rsid w:val="00BA5E4B"/>
    <w:rsid w:val="00BA6641"/>
    <w:rsid w:val="00BA68B6"/>
    <w:rsid w:val="00BB29E0"/>
    <w:rsid w:val="00BB3565"/>
    <w:rsid w:val="00BB53F5"/>
    <w:rsid w:val="00BC0C77"/>
    <w:rsid w:val="00BC10A7"/>
    <w:rsid w:val="00BC2520"/>
    <w:rsid w:val="00BC558F"/>
    <w:rsid w:val="00BD1617"/>
    <w:rsid w:val="00BD2BB2"/>
    <w:rsid w:val="00BD4050"/>
    <w:rsid w:val="00BD73EF"/>
    <w:rsid w:val="00BE6F6D"/>
    <w:rsid w:val="00BF37E2"/>
    <w:rsid w:val="00C04DB6"/>
    <w:rsid w:val="00C07527"/>
    <w:rsid w:val="00C07CC9"/>
    <w:rsid w:val="00C1091E"/>
    <w:rsid w:val="00C12B09"/>
    <w:rsid w:val="00C15883"/>
    <w:rsid w:val="00C22ABD"/>
    <w:rsid w:val="00C233CF"/>
    <w:rsid w:val="00C30612"/>
    <w:rsid w:val="00C34536"/>
    <w:rsid w:val="00C36D21"/>
    <w:rsid w:val="00C442F7"/>
    <w:rsid w:val="00C460F6"/>
    <w:rsid w:val="00C4744F"/>
    <w:rsid w:val="00C53C96"/>
    <w:rsid w:val="00C6206D"/>
    <w:rsid w:val="00C66723"/>
    <w:rsid w:val="00C705DF"/>
    <w:rsid w:val="00C707DE"/>
    <w:rsid w:val="00C70B68"/>
    <w:rsid w:val="00C737AB"/>
    <w:rsid w:val="00C7400C"/>
    <w:rsid w:val="00C74B6F"/>
    <w:rsid w:val="00C753B3"/>
    <w:rsid w:val="00C8049E"/>
    <w:rsid w:val="00C844E9"/>
    <w:rsid w:val="00C932E8"/>
    <w:rsid w:val="00C94A53"/>
    <w:rsid w:val="00C95072"/>
    <w:rsid w:val="00C95A9F"/>
    <w:rsid w:val="00C969D4"/>
    <w:rsid w:val="00CA59BE"/>
    <w:rsid w:val="00CB3781"/>
    <w:rsid w:val="00CB51F9"/>
    <w:rsid w:val="00CB57D0"/>
    <w:rsid w:val="00CD1FDA"/>
    <w:rsid w:val="00CE7011"/>
    <w:rsid w:val="00CE73F2"/>
    <w:rsid w:val="00CF394F"/>
    <w:rsid w:val="00CF3FB7"/>
    <w:rsid w:val="00CF632B"/>
    <w:rsid w:val="00D04E8F"/>
    <w:rsid w:val="00D0597C"/>
    <w:rsid w:val="00D060D3"/>
    <w:rsid w:val="00D10E40"/>
    <w:rsid w:val="00D12191"/>
    <w:rsid w:val="00D12F27"/>
    <w:rsid w:val="00D2262F"/>
    <w:rsid w:val="00D244E0"/>
    <w:rsid w:val="00D278B2"/>
    <w:rsid w:val="00D33052"/>
    <w:rsid w:val="00D434FA"/>
    <w:rsid w:val="00D47276"/>
    <w:rsid w:val="00D47FD3"/>
    <w:rsid w:val="00D55C9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A11D3"/>
    <w:rsid w:val="00DA16CC"/>
    <w:rsid w:val="00DA795A"/>
    <w:rsid w:val="00DB3B52"/>
    <w:rsid w:val="00DB532F"/>
    <w:rsid w:val="00DC130A"/>
    <w:rsid w:val="00DC39F0"/>
    <w:rsid w:val="00DC4D0E"/>
    <w:rsid w:val="00DC6D86"/>
    <w:rsid w:val="00DD08BC"/>
    <w:rsid w:val="00DD0E86"/>
    <w:rsid w:val="00DD220E"/>
    <w:rsid w:val="00DD5EED"/>
    <w:rsid w:val="00DD615C"/>
    <w:rsid w:val="00DE1DFC"/>
    <w:rsid w:val="00DE4546"/>
    <w:rsid w:val="00DF1793"/>
    <w:rsid w:val="00DF511E"/>
    <w:rsid w:val="00E038D8"/>
    <w:rsid w:val="00E07359"/>
    <w:rsid w:val="00E17261"/>
    <w:rsid w:val="00E1753E"/>
    <w:rsid w:val="00E21262"/>
    <w:rsid w:val="00E23C32"/>
    <w:rsid w:val="00E2445B"/>
    <w:rsid w:val="00E255E1"/>
    <w:rsid w:val="00E3377D"/>
    <w:rsid w:val="00E35605"/>
    <w:rsid w:val="00E36FD6"/>
    <w:rsid w:val="00E46281"/>
    <w:rsid w:val="00E605E1"/>
    <w:rsid w:val="00E610A5"/>
    <w:rsid w:val="00E61E31"/>
    <w:rsid w:val="00E62B9F"/>
    <w:rsid w:val="00E652ED"/>
    <w:rsid w:val="00E67D58"/>
    <w:rsid w:val="00E70FBD"/>
    <w:rsid w:val="00E711B4"/>
    <w:rsid w:val="00E71CDF"/>
    <w:rsid w:val="00E75AA7"/>
    <w:rsid w:val="00E7712D"/>
    <w:rsid w:val="00E80FD5"/>
    <w:rsid w:val="00E83BBD"/>
    <w:rsid w:val="00E85C2E"/>
    <w:rsid w:val="00E902FF"/>
    <w:rsid w:val="00E97934"/>
    <w:rsid w:val="00EA37CB"/>
    <w:rsid w:val="00EB3C07"/>
    <w:rsid w:val="00EB7FEE"/>
    <w:rsid w:val="00EC32CC"/>
    <w:rsid w:val="00ED2242"/>
    <w:rsid w:val="00ED2AAF"/>
    <w:rsid w:val="00ED335F"/>
    <w:rsid w:val="00ED35B9"/>
    <w:rsid w:val="00EE17DC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953"/>
    <w:rsid w:val="00F305D4"/>
    <w:rsid w:val="00F329F3"/>
    <w:rsid w:val="00F45F4D"/>
    <w:rsid w:val="00F538E5"/>
    <w:rsid w:val="00F53F3C"/>
    <w:rsid w:val="00F54CFE"/>
    <w:rsid w:val="00F617D4"/>
    <w:rsid w:val="00F62C25"/>
    <w:rsid w:val="00F64BFE"/>
    <w:rsid w:val="00F658A2"/>
    <w:rsid w:val="00F67C03"/>
    <w:rsid w:val="00F70A7C"/>
    <w:rsid w:val="00F80C31"/>
    <w:rsid w:val="00F83DFE"/>
    <w:rsid w:val="00F85319"/>
    <w:rsid w:val="00F91386"/>
    <w:rsid w:val="00F96917"/>
    <w:rsid w:val="00FA13CC"/>
    <w:rsid w:val="00FA3DF7"/>
    <w:rsid w:val="00FA6B58"/>
    <w:rsid w:val="00FA6C6D"/>
    <w:rsid w:val="00FA750C"/>
    <w:rsid w:val="00FC04D3"/>
    <w:rsid w:val="00FC0FCA"/>
    <w:rsid w:val="00FC5E62"/>
    <w:rsid w:val="00FC72F7"/>
    <w:rsid w:val="00FD2BE9"/>
    <w:rsid w:val="00FE046E"/>
    <w:rsid w:val="00FE4D6A"/>
    <w:rsid w:val="00FE6F19"/>
    <w:rsid w:val="00FE7DB9"/>
    <w:rsid w:val="00FF0320"/>
    <w:rsid w:val="00FF114D"/>
    <w:rsid w:val="00FF68E2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14F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6614F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16614F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16614F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16614F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61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6614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14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16614F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16614F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66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4F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166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4F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1661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614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614F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614F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16614F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16614F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6614F"/>
  </w:style>
  <w:style w:type="paragraph" w:styleId="TOCHeading">
    <w:name w:val="TOC Heading"/>
    <w:basedOn w:val="Heading1"/>
    <w:next w:val="Normal"/>
    <w:uiPriority w:val="39"/>
    <w:unhideWhenUsed/>
    <w:qFormat/>
    <w:rsid w:val="0016614F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6614F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6614F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6614F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6614F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16614F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16614F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16614F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16614F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16614F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16614F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16614F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16614F"/>
    <w:pPr>
      <w:numPr>
        <w:numId w:val="21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16614F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16614F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16614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16614F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6614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16614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166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16614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16614F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16614F"/>
    <w:rPr>
      <w:b/>
      <w:bCs/>
      <w:color w:val="002060"/>
      <w:sz w:val="24"/>
    </w:rPr>
  </w:style>
  <w:style w:type="table" w:styleId="TableGridLight">
    <w:name w:val="Grid Table Light"/>
    <w:basedOn w:val="TableNormal"/>
    <w:uiPriority w:val="40"/>
    <w:rsid w:val="001661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16614F"/>
    <w:rPr>
      <w:b/>
      <w:bCs/>
    </w:rPr>
  </w:style>
  <w:style w:type="character" w:styleId="Emphasis">
    <w:name w:val="Emphasis"/>
    <w:basedOn w:val="DefaultParagraphFont"/>
    <w:uiPriority w:val="20"/>
    <w:qFormat/>
    <w:rsid w:val="0016614F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16614F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16614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6614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6EB2B8-3481-4096-9AD5-A1B569020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9</TotalTime>
  <Pages>4</Pages>
  <Words>290</Words>
  <Characters>2107</Characters>
  <Application>Microsoft Office Word</Application>
  <DocSecurity>0</DocSecurity>
  <Lines>105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Facilities Maintenance Equipment List</vt:lpstr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Facilities Maintenance Equipment List</dc:title>
  <dc:subject>JULY 2024</dc:subject>
  <dc:creator>DESE</dc:creator>
  <cp:keywords/>
  <dc:description/>
  <cp:lastModifiedBy>Zou, Dong (EOE)</cp:lastModifiedBy>
  <cp:revision>12</cp:revision>
  <cp:lastPrinted>2024-01-25T17:55:00Z</cp:lastPrinted>
  <dcterms:created xsi:type="dcterms:W3CDTF">2025-05-19T16:53:00Z</dcterms:created>
  <dcterms:modified xsi:type="dcterms:W3CDTF">2025-07-08T15:59:00Z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8 2025 12:00AM</vt:lpwstr>
  </property>
</Properties>
</file>