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3CBD10F0" w:rsidR="00F1063F" w:rsidRDefault="00F1063F"/>
        <w:p w14:paraId="2EF925FB" w14:textId="7093436C" w:rsidR="00F1063F" w:rsidRDefault="0073274F"/>
      </w:sdtContent>
    </w:sdt>
    <w:p w14:paraId="5F52F044" w14:textId="34C19030" w:rsidR="00874F43" w:rsidRDefault="00874F43" w:rsidP="00874F43">
      <w:pPr>
        <w:ind w:left="-900"/>
        <w:rPr>
          <w:rFonts w:eastAsiaTheme="majorEastAsia" w:cstheme="minorHAnsi"/>
          <w:b/>
          <w:bCs/>
          <w:color w:val="002F3B"/>
          <w:sz w:val="40"/>
          <w:szCs w:val="40"/>
        </w:rPr>
      </w:pPr>
      <w:r>
        <w:rPr>
          <w:rFonts w:eastAsiaTheme="majorEastAsia" w:cstheme="minorHAnsi"/>
          <w:b/>
          <w:bCs/>
          <w:noProof/>
          <w:color w:val="002F3B"/>
          <w:sz w:val="40"/>
          <w:szCs w:val="40"/>
        </w:rPr>
        <w:drawing>
          <wp:inline distT="0" distB="0" distL="0" distR="0" wp14:anchorId="00C548B3" wp14:editId="461AC0A4">
            <wp:extent cx="7401895" cy="4937760"/>
            <wp:effectExtent l="0" t="0" r="2540" b="2540"/>
            <wp:docPr id="1446458244" name="Picture 9" descr="A greenhouse with plants growing in i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58244" name="Picture 9" descr="A greenhouse with plants growing in it&#10;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749" cy="49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DCDC" w14:textId="3C3FADC4" w:rsidR="00874F43" w:rsidRDefault="00874F43">
      <w:pPr>
        <w:rPr>
          <w:rFonts w:eastAsiaTheme="majorEastAsia" w:cstheme="minorHAnsi"/>
          <w:b/>
          <w:bCs/>
          <w:color w:val="002F3B"/>
          <w:sz w:val="40"/>
          <w:szCs w:val="4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82880" distR="182880" simplePos="0" relativeHeight="251658240" behindDoc="0" locked="0" layoutInCell="1" allowOverlap="1" wp14:anchorId="5C26C729" wp14:editId="2A0ED1DF">
                <wp:simplePos x="0" y="0"/>
                <wp:positionH relativeFrom="margin">
                  <wp:posOffset>-230505</wp:posOffset>
                </wp:positionH>
                <wp:positionV relativeFrom="page">
                  <wp:posOffset>7105954</wp:posOffset>
                </wp:positionV>
                <wp:extent cx="6443345" cy="6720840"/>
                <wp:effectExtent l="0" t="0" r="8255" b="381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A776D" w14:textId="7BDA7316" w:rsidR="00F1063F" w:rsidRPr="004654D4" w:rsidRDefault="0073274F" w:rsidP="0069339C">
                            <w:pPr>
                              <w:pStyle w:val="NoSpacing"/>
                              <w:rPr>
                                <w:rStyle w:val="Heading1Char"/>
                              </w:rPr>
                            </w:pPr>
                            <w:sdt>
                              <w:sdtPr>
                                <w:rPr>
                                  <w:rStyle w:val="Heading1Char"/>
                                </w:r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Heading1Char"/>
                                </w:rPr>
                              </w:sdtEndPr>
                              <w:sdtContent>
                                <w:r w:rsidR="0007770D" w:rsidRPr="004654D4">
                                  <w:rPr>
                                    <w:rStyle w:val="Heading1Char"/>
                                  </w:rPr>
                                  <w:t>Agricultu</w:t>
                                </w:r>
                                <w:r w:rsidR="00874F43" w:rsidRPr="004654D4">
                                  <w:rPr>
                                    <w:rStyle w:val="Heading1Char"/>
                                  </w:rPr>
                                  <w:t>re Horticulture</w:t>
                                </w:r>
                                <w:r w:rsidR="00002567" w:rsidRPr="004654D4">
                                  <w:rPr>
                                    <w:rStyle w:val="Heading1Char"/>
                                  </w:rPr>
                                  <w:t xml:space="preserve"> </w:t>
                                </w:r>
                                <w:r w:rsidR="0069339C" w:rsidRPr="004654D4">
                                  <w:rPr>
                                    <w:rStyle w:val="Heading1Char"/>
                                  </w:rPr>
                                  <w:t>Equipment List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Subtitle"/>
                              <w:tag w:val=""/>
                              <w:id w:val="-209015168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0847E85" w14:textId="5CE23E5E" w:rsidR="00F1063F" w:rsidRPr="0007770D" w:rsidRDefault="00A927DC" w:rsidP="0069339C">
                                <w:pPr>
                                  <w:pStyle w:val="NoSpacing"/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type w14:anchorId="5C26C729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-18.15pt;margin-top:559.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" filled="f" stroked="f" strokeweight=".5pt">
                <v:textbox style="mso-fit-shape-to-text:t" inset="0,0,0,0">
                  <w:txbxContent>
                    <w:p w14:paraId="54BA776D" w14:textId="7BDA7316" w:rsidR="00F1063F" w:rsidRPr="004654D4" w:rsidRDefault="0073274F" w:rsidP="0069339C">
                      <w:pPr>
                        <w:pStyle w:val="NoSpacing"/>
                        <w:rPr>
                          <w:rStyle w:val="Heading1Char"/>
                        </w:rPr>
                      </w:pPr>
                      <w:sdt>
                        <w:sdtPr>
                          <w:rPr>
                            <w:rStyle w:val="Heading1Char"/>
                          </w:r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Heading1Char"/>
                          </w:rPr>
                        </w:sdtEndPr>
                        <w:sdtContent>
                          <w:r w:rsidR="0007770D" w:rsidRPr="004654D4">
                            <w:rPr>
                              <w:rStyle w:val="Heading1Char"/>
                            </w:rPr>
                            <w:t>Agricultu</w:t>
                          </w:r>
                          <w:r w:rsidR="00874F43" w:rsidRPr="004654D4">
                            <w:rPr>
                              <w:rStyle w:val="Heading1Char"/>
                            </w:rPr>
                            <w:t>re Horticulture</w:t>
                          </w:r>
                          <w:r w:rsidR="00002567" w:rsidRPr="004654D4">
                            <w:rPr>
                              <w:rStyle w:val="Heading1Char"/>
                            </w:rPr>
                            <w:t xml:space="preserve"> </w:t>
                          </w:r>
                          <w:r w:rsidR="0069339C" w:rsidRPr="004654D4">
                            <w:rPr>
                              <w:rStyle w:val="Heading1Char"/>
                            </w:rPr>
                            <w:t>Equipment List</w:t>
                          </w:r>
                        </w:sdtContent>
                      </w:sdt>
                    </w:p>
                    <w:sdt>
                      <w:sdtPr>
                        <w:alias w:val="Subtitle"/>
                        <w:tag w:val=""/>
                        <w:id w:val="-2090151685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10847E85" w14:textId="5CE23E5E" w:rsidR="00F1063F" w:rsidRPr="0007770D" w:rsidRDefault="00A927DC" w:rsidP="0069339C">
                          <w:pPr>
                            <w:pStyle w:val="NoSpacing"/>
                          </w:pPr>
                          <w: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r>
        <w:br w:type="page"/>
      </w:r>
    </w:p>
    <w:p w14:paraId="2478529D" w14:textId="18A43F8E" w:rsidR="00793328" w:rsidRPr="00874F43" w:rsidRDefault="0069339C" w:rsidP="004654D4">
      <w:pPr>
        <w:pStyle w:val="Heading2"/>
      </w:pPr>
      <w:r w:rsidRPr="00874F43">
        <w:lastRenderedPageBreak/>
        <w:t>Suggested Equipment List</w:t>
      </w:r>
      <w:bookmarkEnd w:id="1"/>
      <w:bookmarkEnd w:id="0"/>
    </w:p>
    <w:p w14:paraId="5632104A" w14:textId="77777777" w:rsidR="00874F43" w:rsidRPr="00874F43" w:rsidRDefault="00874F43" w:rsidP="004654D4">
      <w:pPr>
        <w:pStyle w:val="Heading3"/>
      </w:pPr>
      <w:r w:rsidRPr="00874F43">
        <w:t xml:space="preserve">Health and Safety </w:t>
      </w:r>
    </w:p>
    <w:p w14:paraId="59A7CCDC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First Aid Kits</w:t>
      </w:r>
    </w:p>
    <w:p w14:paraId="156AF5EE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Fire Extinguisher</w:t>
      </w:r>
    </w:p>
    <w:p w14:paraId="4369756A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Hard Hats</w:t>
      </w:r>
    </w:p>
    <w:p w14:paraId="3FCA4810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</w:rPr>
      </w:pPr>
      <w:r w:rsidRPr="00035564">
        <w:rPr>
          <w:rFonts w:cstheme="minorHAnsi"/>
          <w:sz w:val="24"/>
        </w:rPr>
        <w:t>Work Gloves</w:t>
      </w:r>
    </w:p>
    <w:p w14:paraId="4E3B5E82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Safety Boots</w:t>
      </w:r>
    </w:p>
    <w:p w14:paraId="56A5931E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Safety Goggles/Face Shields</w:t>
      </w:r>
    </w:p>
    <w:p w14:paraId="2909C356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Hearing Protection</w:t>
      </w:r>
    </w:p>
    <w:p w14:paraId="7697811F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Respirators or Face Masks</w:t>
      </w:r>
    </w:p>
    <w:p w14:paraId="2D417C06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Knee Pads</w:t>
      </w:r>
    </w:p>
    <w:p w14:paraId="443FAC19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Protective clothing, e.g., Long-sleeved shirts, long pants, high visibility clothing, and chemical-resistant aprons or suits to prevent skin exposure</w:t>
      </w:r>
    </w:p>
    <w:p w14:paraId="59BA2494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Safety harnesses for tree climbing</w:t>
      </w:r>
    </w:p>
    <w:p w14:paraId="551A3860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Chemical Spill Kits</w:t>
      </w:r>
    </w:p>
    <w:p w14:paraId="69F1A951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Safety Signs &amp; Labels</w:t>
      </w:r>
    </w:p>
    <w:p w14:paraId="76F97E96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Eye Wash Station</w:t>
      </w:r>
    </w:p>
    <w:p w14:paraId="5C7A2B7D" w14:textId="77777777" w:rsidR="00874F43" w:rsidRPr="00035564" w:rsidRDefault="00874F43" w:rsidP="00A927DC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Sun Protection</w:t>
      </w:r>
    </w:p>
    <w:p w14:paraId="55E342EF" w14:textId="77777777" w:rsidR="00874F43" w:rsidRPr="00874F43" w:rsidRDefault="00874F43" w:rsidP="00874F43">
      <w:pPr>
        <w:rPr>
          <w:rFonts w:cstheme="minorHAnsi"/>
          <w:sz w:val="24"/>
        </w:rPr>
      </w:pPr>
    </w:p>
    <w:p w14:paraId="7DE7F5EC" w14:textId="77777777" w:rsidR="00035564" w:rsidRDefault="00035564" w:rsidP="00874F43">
      <w:pPr>
        <w:rPr>
          <w:rFonts w:cstheme="minorHAnsi"/>
          <w:b/>
          <w:bCs/>
          <w:sz w:val="24"/>
        </w:rPr>
        <w:sectPr w:rsidR="00035564" w:rsidSect="0069339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0A8BB394" w14:textId="77777777" w:rsidR="00874F43" w:rsidRPr="00874F43" w:rsidRDefault="00874F43" w:rsidP="004654D4">
      <w:pPr>
        <w:pStyle w:val="Heading3"/>
      </w:pPr>
      <w:r w:rsidRPr="00874F43">
        <w:t>Classroom Technology and Instructional Tools</w:t>
      </w:r>
    </w:p>
    <w:p w14:paraId="2C74E5B2" w14:textId="77777777" w:rsidR="00874F43" w:rsidRPr="00035564" w:rsidRDefault="00874F43" w:rsidP="00A927DC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Projector or Interactive Whiteboard</w:t>
      </w:r>
    </w:p>
    <w:p w14:paraId="1B9CA898" w14:textId="77777777" w:rsidR="00874F43" w:rsidRPr="00035564" w:rsidRDefault="00874F43" w:rsidP="00A927DC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Computers or Tablets</w:t>
      </w:r>
    </w:p>
    <w:p w14:paraId="63FC9B45" w14:textId="77777777" w:rsidR="00874F43" w:rsidRPr="00035564" w:rsidRDefault="00874F43" w:rsidP="00A927DC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Document Camera</w:t>
      </w:r>
    </w:p>
    <w:p w14:paraId="6CDD8DEA" w14:textId="77777777" w:rsidR="00874F43" w:rsidRPr="00035564" w:rsidRDefault="00874F43" w:rsidP="00A927DC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Diagrams and Posters</w:t>
      </w:r>
    </w:p>
    <w:p w14:paraId="0A9A40C6" w14:textId="77777777" w:rsidR="00874F43" w:rsidRPr="00874F43" w:rsidRDefault="00874F43" w:rsidP="00874F43">
      <w:pPr>
        <w:rPr>
          <w:rFonts w:cstheme="minorHAnsi"/>
          <w:sz w:val="24"/>
        </w:rPr>
      </w:pPr>
    </w:p>
    <w:p w14:paraId="2CC0590F" w14:textId="77777777" w:rsidR="00874F43" w:rsidRDefault="00874F43">
      <w:pPr>
        <w:rPr>
          <w:rFonts w:cstheme="minorHAnsi"/>
          <w:b/>
          <w:bCs/>
          <w:sz w:val="24"/>
        </w:rPr>
      </w:pPr>
      <w:r>
        <w:rPr>
          <w:rFonts w:cstheme="minorHAnsi"/>
          <w:b/>
          <w:bCs/>
          <w:sz w:val="24"/>
        </w:rPr>
        <w:br w:type="page"/>
      </w:r>
    </w:p>
    <w:p w14:paraId="070B9122" w14:textId="77777777" w:rsidR="00874F43" w:rsidRDefault="00874F43" w:rsidP="00874F43">
      <w:pPr>
        <w:rPr>
          <w:rFonts w:cstheme="minorHAnsi"/>
          <w:b/>
          <w:bCs/>
          <w:sz w:val="24"/>
        </w:rPr>
        <w:sectPr w:rsidR="00874F43" w:rsidSect="00035564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5AB39BA8" w14:textId="2074A06F" w:rsidR="00874F43" w:rsidRPr="00874F43" w:rsidRDefault="00874F43" w:rsidP="004654D4">
      <w:pPr>
        <w:pStyle w:val="Heading3"/>
      </w:pPr>
      <w:r w:rsidRPr="00874F43">
        <w:lastRenderedPageBreak/>
        <w:t>General Hand Tools</w:t>
      </w:r>
    </w:p>
    <w:p w14:paraId="376770EC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Measuring tape, ruler</w:t>
      </w:r>
    </w:p>
    <w:p w14:paraId="1663CF00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Pliers, wire cutters</w:t>
      </w:r>
    </w:p>
    <w:p w14:paraId="0E08EE7F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Trowels</w:t>
      </w:r>
    </w:p>
    <w:p w14:paraId="07B23A28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Hand Forks or Weeders</w:t>
      </w:r>
    </w:p>
    <w:p w14:paraId="5B6DD6F6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Hand Pruners/Shears</w:t>
      </w:r>
    </w:p>
    <w:p w14:paraId="1FDC91AE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Pole Pruners</w:t>
      </w:r>
    </w:p>
    <w:p w14:paraId="6BCD92C8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Hand Hedge Trimmers</w:t>
      </w:r>
    </w:p>
    <w:p w14:paraId="4884E2F0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Garden Scissors</w:t>
      </w:r>
    </w:p>
    <w:p w14:paraId="2D02FAC3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Loppers</w:t>
      </w:r>
    </w:p>
    <w:p w14:paraId="665AE20E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Garden Rakes</w:t>
      </w:r>
    </w:p>
    <w:p w14:paraId="479F1D69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Spades and Shovels</w:t>
      </w:r>
    </w:p>
    <w:p w14:paraId="3E381551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Axe, or Hand Axe</w:t>
      </w:r>
    </w:p>
    <w:p w14:paraId="0896ABE8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Mattocks</w:t>
      </w:r>
    </w:p>
    <w:p w14:paraId="174D90D7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Hoe</w:t>
      </w:r>
    </w:p>
    <w:p w14:paraId="15BA4C5E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Digging Forks</w:t>
      </w:r>
    </w:p>
    <w:p w14:paraId="271077D5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Wheelbarrow</w:t>
      </w:r>
    </w:p>
    <w:p w14:paraId="3DD1FD5F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Seed Spreaders</w:t>
      </w:r>
    </w:p>
    <w:p w14:paraId="3BF1FAEE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Markers</w:t>
      </w:r>
    </w:p>
    <w:p w14:paraId="4D3458FF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Garden Kneeler</w:t>
      </w:r>
    </w:p>
    <w:p w14:paraId="6C4714FD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Harvesting Baskets/Containers</w:t>
      </w:r>
    </w:p>
    <w:p w14:paraId="7DFD0C64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Pruning Saw, Hand Saw</w:t>
      </w:r>
    </w:p>
    <w:p w14:paraId="6FD15A7A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Stakes and Ties</w:t>
      </w:r>
    </w:p>
    <w:p w14:paraId="4D88E7CA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Sprayers</w:t>
      </w:r>
    </w:p>
    <w:p w14:paraId="183118C3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Fertilizer Spreaders</w:t>
      </w:r>
    </w:p>
    <w:p w14:paraId="2E8FA54B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Plastic Mulch and Row Covers</w:t>
      </w:r>
    </w:p>
    <w:p w14:paraId="57C4E76A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Spike Aerator</w:t>
      </w:r>
    </w:p>
    <w:p w14:paraId="37EEBE0D" w14:textId="77777777" w:rsidR="00874F43" w:rsidRPr="00035564" w:rsidRDefault="00874F43" w:rsidP="00A927DC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Lawn Roller</w:t>
      </w:r>
    </w:p>
    <w:p w14:paraId="5CFDCBD1" w14:textId="77777777" w:rsidR="00874F43" w:rsidRPr="00874F43" w:rsidRDefault="00874F43" w:rsidP="00874F43">
      <w:pPr>
        <w:rPr>
          <w:rFonts w:cstheme="minorHAnsi"/>
          <w:sz w:val="24"/>
        </w:rPr>
      </w:pPr>
    </w:p>
    <w:p w14:paraId="23F8DBC2" w14:textId="77777777" w:rsidR="00874F43" w:rsidRDefault="00874F43">
      <w:pPr>
        <w:rPr>
          <w:rFonts w:cstheme="minorHAnsi"/>
          <w:b/>
          <w:bCs/>
          <w:sz w:val="24"/>
        </w:rPr>
      </w:pPr>
      <w:r>
        <w:rPr>
          <w:rFonts w:cstheme="minorHAnsi"/>
          <w:b/>
          <w:bCs/>
          <w:sz w:val="24"/>
        </w:rPr>
        <w:br w:type="page"/>
      </w:r>
    </w:p>
    <w:p w14:paraId="741F5607" w14:textId="77777777" w:rsidR="00035564" w:rsidRDefault="00035564" w:rsidP="00874F43">
      <w:pPr>
        <w:rPr>
          <w:rFonts w:eastAsiaTheme="majorEastAsia" w:cstheme="minorHAnsi"/>
          <w:b/>
          <w:bCs/>
          <w:sz w:val="24"/>
        </w:rPr>
        <w:sectPr w:rsidR="00035564" w:rsidSect="00035564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4D04F786" w14:textId="4A25A90B" w:rsidR="00874F43" w:rsidRPr="00874F43" w:rsidRDefault="00874F43" w:rsidP="004654D4">
      <w:pPr>
        <w:pStyle w:val="Heading3"/>
      </w:pPr>
      <w:r w:rsidRPr="00874F43">
        <w:lastRenderedPageBreak/>
        <w:t>Floral Design Tools</w:t>
      </w:r>
    </w:p>
    <w:p w14:paraId="5298B3EF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Shears (Floral Scissors)</w:t>
      </w:r>
    </w:p>
    <w:p w14:paraId="473BB303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Pruning Shears</w:t>
      </w:r>
    </w:p>
    <w:p w14:paraId="584F561A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Knives</w:t>
      </w:r>
    </w:p>
    <w:p w14:paraId="76A6FF61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Wire Cutters</w:t>
      </w:r>
    </w:p>
    <w:p w14:paraId="7FA02791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Stem Cutters</w:t>
      </w:r>
    </w:p>
    <w:p w14:paraId="3E1AE521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Foam (Oasis</w:t>
      </w:r>
    </w:p>
    <w:p w14:paraId="28D4FBC8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Tape</w:t>
      </w:r>
    </w:p>
    <w:p w14:paraId="0DCBE480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Greening Pins</w:t>
      </w:r>
    </w:p>
    <w:p w14:paraId="6209C8DB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Flower Frogs</w:t>
      </w:r>
    </w:p>
    <w:p w14:paraId="2C6B68E7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Wire</w:t>
      </w:r>
    </w:p>
    <w:p w14:paraId="2FA43C9C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Wiring Needles</w:t>
      </w:r>
    </w:p>
    <w:p w14:paraId="4AB60C94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U-pins (Floral U-pins)</w:t>
      </w:r>
    </w:p>
    <w:p w14:paraId="450D76C9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Vases and Containers</w:t>
      </w:r>
    </w:p>
    <w:p w14:paraId="3092E1E0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Picks</w:t>
      </w:r>
    </w:p>
    <w:p w14:paraId="0DF01496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Water Tubes</w:t>
      </w:r>
    </w:p>
    <w:p w14:paraId="4E527989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Curling Iron</w:t>
      </w:r>
    </w:p>
    <w:p w14:paraId="4D0D5BB4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Flower Presses</w:t>
      </w:r>
    </w:p>
    <w:p w14:paraId="1483E78D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Petal Shapers</w:t>
      </w:r>
    </w:p>
    <w:p w14:paraId="2356D9ED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Ribbon Scissors</w:t>
      </w:r>
    </w:p>
    <w:p w14:paraId="55F31A6F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Decorative Picks</w:t>
      </w:r>
    </w:p>
    <w:p w14:paraId="6A49FD26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Adhesive (Floral Glue</w:t>
      </w:r>
    </w:p>
    <w:p w14:paraId="33817911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Spray Bottles or Misters</w:t>
      </w:r>
    </w:p>
    <w:p w14:paraId="090E47FD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Cage or Netting</w:t>
      </w:r>
    </w:p>
    <w:p w14:paraId="03EC5AFA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Corsage Pins</w:t>
      </w:r>
    </w:p>
    <w:p w14:paraId="1D6AE6CA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Coolers or Refrigerators</w:t>
      </w:r>
    </w:p>
    <w:p w14:paraId="29248F2D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Hydration Chambers</w:t>
      </w:r>
    </w:p>
    <w:p w14:paraId="7A95893C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Floral Cleaner</w:t>
      </w:r>
    </w:p>
    <w:p w14:paraId="55BEC579" w14:textId="77777777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Paper Towels and Rags</w:t>
      </w:r>
    </w:p>
    <w:p w14:paraId="32A64E44" w14:textId="1D13607E" w:rsidR="00874F43" w:rsidRPr="00035564" w:rsidRDefault="00874F43" w:rsidP="00A927DC">
      <w:pPr>
        <w:pStyle w:val="ListParagraph"/>
        <w:numPr>
          <w:ilvl w:val="0"/>
          <w:numId w:val="4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Tool Sharpening Kit</w:t>
      </w:r>
    </w:p>
    <w:p w14:paraId="7FC2A52C" w14:textId="77777777" w:rsidR="00874F43" w:rsidRPr="00874F43" w:rsidRDefault="00874F43" w:rsidP="004654D4">
      <w:pPr>
        <w:pStyle w:val="Heading3"/>
      </w:pPr>
      <w:r w:rsidRPr="00874F43">
        <w:t>Power Tools</w:t>
      </w:r>
    </w:p>
    <w:p w14:paraId="69477F85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Lawn Mowers, Powered, Push Lawn Mowers (Reel or Rotary), Riding Lawn Mowers, Zero-Turn Mowers</w:t>
      </w:r>
    </w:p>
    <w:p w14:paraId="76F3F8CA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Mulching Mowers</w:t>
      </w:r>
    </w:p>
    <w:p w14:paraId="089C57AB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Lawn Dethatches (powered or manual)</w:t>
      </w:r>
    </w:p>
    <w:p w14:paraId="70DBFF61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String Trimmer/Weed Eater</w:t>
      </w:r>
    </w:p>
    <w:p w14:paraId="42E11849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Hedge Trimmers</w:t>
      </w:r>
    </w:p>
    <w:p w14:paraId="506D7F83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Chainsaws with proper PPE</w:t>
      </w:r>
    </w:p>
    <w:p w14:paraId="13C19A03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Blowers</w:t>
      </w:r>
    </w:p>
    <w:p w14:paraId="053E1B44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Chipper</w:t>
      </w:r>
    </w:p>
    <w:p w14:paraId="3AA8BFB1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lastRenderedPageBreak/>
        <w:t>Brush Cutter</w:t>
      </w:r>
    </w:p>
    <w:p w14:paraId="76CEC7C8" w14:textId="77777777" w:rsidR="00874F43" w:rsidRPr="00035564" w:rsidRDefault="00874F43" w:rsidP="00A927DC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Stump grinder</w:t>
      </w:r>
    </w:p>
    <w:p w14:paraId="75D345BB" w14:textId="77777777" w:rsidR="00874F43" w:rsidRPr="00874F43" w:rsidRDefault="00874F43" w:rsidP="00874F43">
      <w:pPr>
        <w:rPr>
          <w:rFonts w:cstheme="minorHAnsi"/>
          <w:sz w:val="24"/>
        </w:rPr>
      </w:pPr>
    </w:p>
    <w:p w14:paraId="479510D8" w14:textId="77777777" w:rsidR="002F331E" w:rsidRPr="00874F43" w:rsidRDefault="002F331E" w:rsidP="004654D4">
      <w:pPr>
        <w:pStyle w:val="Heading3"/>
      </w:pPr>
      <w:r w:rsidRPr="00874F43">
        <w:t>Hoisting and Rigging Tools</w:t>
      </w:r>
    </w:p>
    <w:p w14:paraId="3CB3FA86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Hoists: Mechanical or Electric (e.g., chain hoists, electric hoists, and manual hoists)</w:t>
      </w:r>
    </w:p>
    <w:p w14:paraId="5F9EA82A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Jacks</w:t>
      </w:r>
    </w:p>
    <w:p w14:paraId="64A64A04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Trolley Jack or Hand Truck</w:t>
      </w:r>
    </w:p>
    <w:p w14:paraId="5A7277D5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Chains</w:t>
      </w:r>
    </w:p>
    <w:p w14:paraId="746C144C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Rope and Wire Rope</w:t>
      </w:r>
    </w:p>
    <w:p w14:paraId="7153935B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Slings (Synthetic and Steel)</w:t>
      </w:r>
    </w:p>
    <w:p w14:paraId="2E48EB8B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Shackles</w:t>
      </w:r>
    </w:p>
    <w:p w14:paraId="3E80F31C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Hooks</w:t>
      </w:r>
    </w:p>
    <w:p w14:paraId="73FB5B2D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Pulleys and Blocks</w:t>
      </w:r>
    </w:p>
    <w:p w14:paraId="0CE5BDAB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Load Binders and Turnbuckles, Swivels</w:t>
      </w:r>
    </w:p>
    <w:p w14:paraId="64AA0762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Load measurement tools</w:t>
      </w:r>
    </w:p>
    <w:p w14:paraId="69EA38A1" w14:textId="77777777" w:rsidR="002F331E" w:rsidRPr="00874F43" w:rsidRDefault="002F331E" w:rsidP="002F331E">
      <w:pPr>
        <w:rPr>
          <w:rFonts w:cstheme="minorHAnsi"/>
          <w:sz w:val="24"/>
        </w:rPr>
      </w:pPr>
    </w:p>
    <w:p w14:paraId="53DECFC9" w14:textId="77777777" w:rsidR="002F331E" w:rsidRPr="00035564" w:rsidRDefault="002F331E" w:rsidP="00A927DC">
      <w:pPr>
        <w:pStyle w:val="ListParagraph"/>
        <w:numPr>
          <w:ilvl w:val="0"/>
          <w:numId w:val="6"/>
        </w:numPr>
        <w:rPr>
          <w:rFonts w:cstheme="minorHAnsi"/>
          <w:b/>
          <w:bCs/>
          <w:sz w:val="24"/>
        </w:rPr>
      </w:pPr>
      <w:r w:rsidRPr="00035564">
        <w:rPr>
          <w:rFonts w:cstheme="minorHAnsi"/>
          <w:b/>
          <w:bCs/>
          <w:sz w:val="24"/>
        </w:rPr>
        <w:br w:type="page"/>
      </w:r>
    </w:p>
    <w:p w14:paraId="3115614B" w14:textId="77777777" w:rsidR="00874F43" w:rsidRPr="00874F43" w:rsidRDefault="00874F43" w:rsidP="004654D4">
      <w:pPr>
        <w:pStyle w:val="Heading3"/>
      </w:pPr>
      <w:r w:rsidRPr="00874F43">
        <w:lastRenderedPageBreak/>
        <w:t>Greenhouse Tools and Equipment</w:t>
      </w:r>
    </w:p>
    <w:p w14:paraId="1C4244E1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Seed Trays and Flats</w:t>
      </w:r>
    </w:p>
    <w:p w14:paraId="35591BEB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Labels</w:t>
      </w:r>
    </w:p>
    <w:p w14:paraId="3690D858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Scoops and Seeders</w:t>
      </w:r>
    </w:p>
    <w:p w14:paraId="6DC876DE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Potting Benches</w:t>
      </w:r>
    </w:p>
    <w:p w14:paraId="3E8506C1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Ties and Twine</w:t>
      </w:r>
    </w:p>
    <w:p w14:paraId="1060E75E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Clips</w:t>
      </w:r>
    </w:p>
    <w:p w14:paraId="7098BF09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Cages</w:t>
      </w:r>
    </w:p>
    <w:p w14:paraId="2EE5BDD2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Propagation Domes</w:t>
      </w:r>
    </w:p>
    <w:p w14:paraId="3EAFFD60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Trellis Systems</w:t>
      </w:r>
    </w:p>
    <w:p w14:paraId="00982EC9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Bamboo Stakes</w:t>
      </w:r>
    </w:p>
    <w:p w14:paraId="69477F80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Mixers</w:t>
      </w:r>
    </w:p>
    <w:p w14:paraId="76F35153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Test Kits</w:t>
      </w:r>
    </w:p>
    <w:p w14:paraId="6F83E42C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Compost Bins</w:t>
      </w:r>
    </w:p>
    <w:p w14:paraId="31D551F7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Watering Cans</w:t>
      </w:r>
    </w:p>
    <w:p w14:paraId="5FB62C72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Misting Systems</w:t>
      </w:r>
    </w:p>
    <w:p w14:paraId="6AD408B3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Greenhouse Irrigation System</w:t>
      </w:r>
    </w:p>
    <w:p w14:paraId="635E9B75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Walter Filtration System</w:t>
      </w:r>
    </w:p>
    <w:p w14:paraId="3F7ECF04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Sprayers (Handheld or Backpack)</w:t>
      </w:r>
    </w:p>
    <w:p w14:paraId="7ED89B6D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Neem Oil Sprayers</w:t>
      </w:r>
    </w:p>
    <w:p w14:paraId="56CF8FAB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Pipette or Syringe</w:t>
      </w:r>
    </w:p>
    <w:p w14:paraId="73C782B0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Fungicide and Drenching Tools</w:t>
      </w:r>
    </w:p>
    <w:p w14:paraId="47ED8589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Thermometers/Hygrometers</w:t>
      </w:r>
    </w:p>
    <w:p w14:paraId="7E28AC50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Fans and Exhaust Fans</w:t>
      </w:r>
    </w:p>
    <w:p w14:paraId="79676734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Shade Nets/Cloth</w:t>
      </w:r>
    </w:p>
    <w:p w14:paraId="0EEF368C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Heaters</w:t>
      </w:r>
    </w:p>
    <w:p w14:paraId="0A0C47B1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CO₂ Injectors</w:t>
      </w:r>
    </w:p>
    <w:p w14:paraId="142718EF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Fertilizer Spreaders</w:t>
      </w:r>
    </w:p>
    <w:p w14:paraId="3AF4552D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Liquid Fertilizer Applicators</w:t>
      </w:r>
    </w:p>
    <w:p w14:paraId="4A747CB5" w14:textId="77777777" w:rsidR="00874F43" w:rsidRPr="00035564" w:rsidRDefault="00874F43" w:rsidP="00A927DC">
      <w:pPr>
        <w:pStyle w:val="ListParagraph"/>
        <w:numPr>
          <w:ilvl w:val="0"/>
          <w:numId w:val="7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Vacuum or Dust Blower</w:t>
      </w:r>
    </w:p>
    <w:p w14:paraId="23962045" w14:textId="46921F34" w:rsidR="00874F43" w:rsidRPr="00874F43" w:rsidRDefault="00874F43" w:rsidP="004654D4">
      <w:pPr>
        <w:pStyle w:val="Heading3"/>
      </w:pPr>
      <w:r w:rsidRPr="00874F43">
        <w:t>Greenhouse Tools and Equipment</w:t>
      </w:r>
      <w:r>
        <w:t xml:space="preserve"> (cont.)</w:t>
      </w:r>
    </w:p>
    <w:p w14:paraId="71E11207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Brooms and Dust Pans</w:t>
      </w:r>
    </w:p>
    <w:p w14:paraId="627D946C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Power Washer</w:t>
      </w:r>
    </w:p>
    <w:p w14:paraId="06B3D312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Cleaning Brushes</w:t>
      </w:r>
    </w:p>
    <w:p w14:paraId="3BB5193B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Storage Bins and Racks</w:t>
      </w:r>
    </w:p>
    <w:p w14:paraId="2D95AF0C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Plant Lifting tools</w:t>
      </w:r>
    </w:p>
    <w:p w14:paraId="62692531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Grow Lights</w:t>
      </w:r>
    </w:p>
    <w:p w14:paraId="76C4ADBA" w14:textId="77777777" w:rsidR="00874F43" w:rsidRPr="00035564" w:rsidRDefault="00874F43" w:rsidP="00A927DC">
      <w:pPr>
        <w:pStyle w:val="ListParagraph"/>
        <w:numPr>
          <w:ilvl w:val="0"/>
          <w:numId w:val="8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Hydroponic System</w:t>
      </w:r>
    </w:p>
    <w:p w14:paraId="7249AC1B" w14:textId="77777777" w:rsidR="00874F43" w:rsidRPr="00874F43" w:rsidRDefault="00874F43" w:rsidP="00874F43">
      <w:pPr>
        <w:rPr>
          <w:rFonts w:eastAsiaTheme="majorEastAsia" w:cstheme="minorHAnsi"/>
          <w:sz w:val="24"/>
        </w:rPr>
      </w:pPr>
    </w:p>
    <w:p w14:paraId="649024FA" w14:textId="77777777" w:rsidR="002F331E" w:rsidRPr="00874F43" w:rsidRDefault="002F331E" w:rsidP="004654D4">
      <w:pPr>
        <w:pStyle w:val="Heading3"/>
      </w:pPr>
      <w:r w:rsidRPr="00874F43">
        <w:lastRenderedPageBreak/>
        <w:t>Arboriculture Tools, Climbing Tools</w:t>
      </w:r>
    </w:p>
    <w:p w14:paraId="08E783FC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Crown Reduction Tools (Specialized tools used to reduce the canopy of a tree safely)</w:t>
      </w:r>
    </w:p>
    <w:p w14:paraId="34BF0302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Tree Bracing and Cabling Tools</w:t>
      </w:r>
    </w:p>
    <w:p w14:paraId="1EE340DD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Tool belts, or gear bags</w:t>
      </w:r>
    </w:p>
    <w:p w14:paraId="0F3C2FA9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Saddles (Climbing Harness)</w:t>
      </w:r>
    </w:p>
    <w:p w14:paraId="12FD23EA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Climbing Ropes, Rope Bags for organization of ropes</w:t>
      </w:r>
    </w:p>
    <w:p w14:paraId="1457805B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Rope Wrench</w:t>
      </w:r>
    </w:p>
    <w:p w14:paraId="7BE3ED4F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Carabiners</w:t>
      </w:r>
    </w:p>
    <w:p w14:paraId="7213F020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Ascenders</w:t>
      </w:r>
    </w:p>
    <w:p w14:paraId="01EFE235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Foot Ascender</w:t>
      </w:r>
    </w:p>
    <w:p w14:paraId="6AC5B1FD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Lanyard</w:t>
      </w:r>
    </w:p>
    <w:p w14:paraId="3D4A3398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Friction Hitch or Mechanical Descender</w:t>
      </w:r>
    </w:p>
    <w:p w14:paraId="62AA2236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Rigging Rope</w:t>
      </w:r>
    </w:p>
    <w:p w14:paraId="33EF6336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Rigging Blocks</w:t>
      </w:r>
    </w:p>
    <w:p w14:paraId="01BDD02F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Slings</w:t>
      </w:r>
    </w:p>
    <w:p w14:paraId="69E84C13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Throwline</w:t>
      </w:r>
    </w:p>
    <w:p w14:paraId="0FBB6D2B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eastAsiaTheme="majorEastAsia" w:cstheme="minorHAnsi"/>
          <w:sz w:val="24"/>
        </w:rPr>
      </w:pPr>
      <w:r w:rsidRPr="00035564">
        <w:rPr>
          <w:rFonts w:eastAsiaTheme="majorEastAsia" w:cstheme="minorHAnsi"/>
          <w:sz w:val="24"/>
        </w:rPr>
        <w:t>Tree climbing spikes (optional)</w:t>
      </w:r>
    </w:p>
    <w:p w14:paraId="55E80DF5" w14:textId="77777777" w:rsidR="002F331E" w:rsidRPr="00035564" w:rsidRDefault="002F331E" w:rsidP="00A927DC">
      <w:pPr>
        <w:pStyle w:val="ListParagraph"/>
        <w:numPr>
          <w:ilvl w:val="0"/>
          <w:numId w:val="9"/>
        </w:numPr>
        <w:rPr>
          <w:rFonts w:cstheme="minorHAnsi"/>
          <w:b/>
          <w:bCs/>
          <w:sz w:val="24"/>
        </w:rPr>
      </w:pPr>
      <w:r w:rsidRPr="00035564">
        <w:rPr>
          <w:rFonts w:cstheme="minorHAnsi"/>
          <w:b/>
          <w:bCs/>
          <w:sz w:val="24"/>
        </w:rPr>
        <w:br w:type="page"/>
      </w:r>
    </w:p>
    <w:p w14:paraId="04171EF4" w14:textId="2457C332" w:rsidR="00874F43" w:rsidRPr="00874F43" w:rsidRDefault="00874F43" w:rsidP="004654D4">
      <w:pPr>
        <w:pStyle w:val="Heading3"/>
      </w:pPr>
      <w:r w:rsidRPr="00874F43">
        <w:lastRenderedPageBreak/>
        <w:t>Irrigation System Tools, Design, Installation, and Maintenance</w:t>
      </w:r>
    </w:p>
    <w:p w14:paraId="060B1717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Measuring Tape</w:t>
      </w:r>
    </w:p>
    <w:p w14:paraId="7281736B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Landscape Design Software (e.g., AutoCAD, Irricad, or similar)</w:t>
      </w:r>
    </w:p>
    <w:p w14:paraId="6B35B433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Testing Kit</w:t>
      </w:r>
    </w:p>
    <w:p w14:paraId="064EEAC3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Pressure Gauge</w:t>
      </w:r>
    </w:p>
    <w:p w14:paraId="1C90F36A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Flow Meter</w:t>
      </w:r>
    </w:p>
    <w:p w14:paraId="7FD6E24D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Shovel, Post Hole Digger</w:t>
      </w:r>
    </w:p>
    <w:p w14:paraId="71B49809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Pipe Cutter/Tube Cutter</w:t>
      </w:r>
    </w:p>
    <w:p w14:paraId="3839790C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PVC Pipe Bender (if needed)</w:t>
      </w:r>
    </w:p>
    <w:p w14:paraId="0FE58ADE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Pipe Glue/Cement</w:t>
      </w:r>
    </w:p>
    <w:p w14:paraId="740D2164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Drill with Bits</w:t>
      </w:r>
    </w:p>
    <w:p w14:paraId="36C6E2C1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Sprinkler Head Adjuster/Tool</w:t>
      </w:r>
    </w:p>
    <w:p w14:paraId="06F5CF79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Pipe Wrench Set</w:t>
      </w:r>
    </w:p>
    <w:p w14:paraId="1F2501C4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Valve Locator</w:t>
      </w:r>
    </w:p>
    <w:p w14:paraId="69C18781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Water Flow Tester</w:t>
      </w:r>
    </w:p>
    <w:p w14:paraId="40784EC2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Wire Strippers/Crimping tools</w:t>
      </w:r>
    </w:p>
    <w:p w14:paraId="62723BB8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Clog Remover (e.g., Needle or Pin for Drip Emitters)</w:t>
      </w:r>
    </w:p>
    <w:p w14:paraId="5369FA7A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Pressure Regulator Testing Tool</w:t>
      </w:r>
    </w:p>
    <w:p w14:paraId="23BB0518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Backflow Prevention Tester</w:t>
      </w:r>
    </w:p>
    <w:p w14:paraId="58BF3D56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Socket Set/Adjustable Wrenches</w:t>
      </w:r>
    </w:p>
    <w:p w14:paraId="3BA1015B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Bucket/Toolbox</w:t>
      </w:r>
    </w:p>
    <w:p w14:paraId="2ABDD63A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Teflon Tape</w:t>
      </w:r>
    </w:p>
    <w:p w14:paraId="4FD04490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Lubricant (e.g., Silicone Spray)</w:t>
      </w:r>
    </w:p>
    <w:p w14:paraId="03E32BD2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Flagging Tape</w:t>
      </w:r>
    </w:p>
    <w:p w14:paraId="3D14D328" w14:textId="77777777" w:rsidR="00874F43" w:rsidRPr="00035564" w:rsidRDefault="00874F43" w:rsidP="00A927DC">
      <w:pPr>
        <w:pStyle w:val="ListParagraph"/>
        <w:numPr>
          <w:ilvl w:val="0"/>
          <w:numId w:val="10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Optional: Trenching Machine (optional for larger installations)</w:t>
      </w:r>
    </w:p>
    <w:p w14:paraId="62F58463" w14:textId="77777777" w:rsidR="00874F43" w:rsidRPr="00874F43" w:rsidRDefault="00874F43" w:rsidP="00874F43">
      <w:pPr>
        <w:rPr>
          <w:rFonts w:cstheme="minorHAnsi"/>
          <w:sz w:val="24"/>
        </w:rPr>
      </w:pPr>
    </w:p>
    <w:p w14:paraId="7FE4C884" w14:textId="77777777" w:rsidR="00874F43" w:rsidRPr="00874F43" w:rsidRDefault="00874F43" w:rsidP="00874F43">
      <w:pPr>
        <w:rPr>
          <w:rFonts w:cstheme="minorHAnsi"/>
          <w:b/>
          <w:bCs/>
          <w:sz w:val="24"/>
        </w:rPr>
      </w:pPr>
      <w:r w:rsidRPr="004654D4">
        <w:rPr>
          <w:rStyle w:val="Heading3Char"/>
          <w:rFonts w:eastAsiaTheme="minorHAnsi"/>
        </w:rPr>
        <w:t>Landscape Design and Hardscape Tools</w:t>
      </w:r>
      <w:r w:rsidRPr="00874F43">
        <w:rPr>
          <w:rFonts w:cstheme="minorHAnsi"/>
          <w:b/>
          <w:bCs/>
          <w:sz w:val="24"/>
        </w:rPr>
        <w:t xml:space="preserve"> </w:t>
      </w:r>
      <w:r w:rsidRPr="00874F43">
        <w:rPr>
          <w:rFonts w:cstheme="minorHAnsi"/>
          <w:sz w:val="24"/>
        </w:rPr>
        <w:t>(Tools not mentioned in previous sections)</w:t>
      </w:r>
    </w:p>
    <w:p w14:paraId="06ED6824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Drafting tools: Landscape Design Paper, Scale Ruler, Pencils, Colored Pencils, Erasers, and Fine-tip Markers, Protractor and Compass, Triangle or Set Square</w:t>
      </w:r>
    </w:p>
    <w:p w14:paraId="5CC0EE0A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Computer Software: Landscape Design Software: Programs like SketchUp, AutoCAD, or PRO Landscape Plant Identification Apps</w:t>
      </w:r>
    </w:p>
    <w:p w14:paraId="7078E1FA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Laser Level, Level</w:t>
      </w:r>
    </w:p>
    <w:p w14:paraId="688226AF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String Line and Stakes</w:t>
      </w:r>
    </w:p>
    <w:p w14:paraId="6412F2F2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Tamper (Manual or Powered)</w:t>
      </w:r>
    </w:p>
    <w:p w14:paraId="45FF12EB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Masonry Tools (e.g., Trowels, Mortar Mixers, Finishing Tools)</w:t>
      </w:r>
    </w:p>
    <w:p w14:paraId="65859583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Sledge Hammer, Masonry Hammer</w:t>
      </w:r>
    </w:p>
    <w:p w14:paraId="50C5C21E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Rubber Mallet</w:t>
      </w:r>
    </w:p>
    <w:p w14:paraId="4DB4D895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Brick or Stone Splitter</w:t>
      </w:r>
    </w:p>
    <w:p w14:paraId="2DE5A43F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Tile Cutter</w:t>
      </w:r>
    </w:p>
    <w:p w14:paraId="5DDACFBD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Edge Trimmers</w:t>
      </w:r>
    </w:p>
    <w:p w14:paraId="2E60711C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Post hole diggers (manual or powered)</w:t>
      </w:r>
    </w:p>
    <w:p w14:paraId="44E004C8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Measuring Wheel</w:t>
      </w:r>
    </w:p>
    <w:p w14:paraId="61243CAE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Cement Mixer</w:t>
      </w:r>
    </w:p>
    <w:p w14:paraId="4638B8C0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Power Saw</w:t>
      </w:r>
    </w:p>
    <w:p w14:paraId="091479EA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Lawn Graders</w:t>
      </w:r>
    </w:p>
    <w:p w14:paraId="7195C984" w14:textId="77777777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Hydroseeder</w:t>
      </w:r>
    </w:p>
    <w:p w14:paraId="1A60C00C" w14:textId="5347C7E0" w:rsidR="00874F43" w:rsidRPr="00035564" w:rsidRDefault="00874F43" w:rsidP="00A927DC">
      <w:pPr>
        <w:pStyle w:val="ListParagraph"/>
        <w:numPr>
          <w:ilvl w:val="0"/>
          <w:numId w:val="11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 xml:space="preserve">Turf </w:t>
      </w:r>
      <w:r w:rsidR="002F331E" w:rsidRPr="00035564">
        <w:rPr>
          <w:rFonts w:cstheme="minorHAnsi"/>
          <w:sz w:val="24"/>
        </w:rPr>
        <w:t>Aerators</w:t>
      </w:r>
    </w:p>
    <w:p w14:paraId="0CB43FD7" w14:textId="77777777" w:rsidR="00874F43" w:rsidRPr="00874F43" w:rsidRDefault="00874F43" w:rsidP="00874F43">
      <w:pPr>
        <w:rPr>
          <w:rFonts w:cstheme="minorHAnsi"/>
          <w:sz w:val="24"/>
        </w:rPr>
      </w:pPr>
    </w:p>
    <w:p w14:paraId="7A01C669" w14:textId="03CBC534" w:rsidR="00874F43" w:rsidRPr="00874F43" w:rsidRDefault="00874F43" w:rsidP="004654D4">
      <w:pPr>
        <w:pStyle w:val="Heading3"/>
      </w:pPr>
      <w:r w:rsidRPr="00874F43">
        <w:t>Pesticide Application Equipment</w:t>
      </w:r>
    </w:p>
    <w:p w14:paraId="3125A9E6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Sprayers (Handheld, Backpack, or Tank Sprayers, Powered or Tractor-Mounted Sprayers)</w:t>
      </w:r>
    </w:p>
    <w:p w14:paraId="0CF3AADC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Granular Spreaders</w:t>
      </w:r>
    </w:p>
    <w:p w14:paraId="7AEE6647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Pesticide Injection Systems (pesticides are injected directly into irrigation systems)</w:t>
      </w:r>
    </w:p>
    <w:p w14:paraId="26D6A004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Dust Applicators (For applying powdered pesticides to plants or soil)</w:t>
      </w:r>
    </w:p>
    <w:p w14:paraId="12C5746D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Pesticide Storage Containers: Secure, locked storage areas. (Ensure storage meets Massachusetts Department of Agricultural Resources (MDAR) guidelines.)</w:t>
      </w:r>
    </w:p>
    <w:p w14:paraId="3C102B33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Labeling Systems: Properly labeling pesticide containers, storage areas, and equipment for safety and compliance with state and federal regulations.</w:t>
      </w:r>
    </w:p>
    <w:p w14:paraId="535626CE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Spill Containment Kits: Kits should include absorbent materials, containment barriers, and proper disposal bags.</w:t>
      </w:r>
    </w:p>
    <w:p w14:paraId="2B1BA087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Pesticide Application Record Book: Massachusetts regulations require detailed records of pesticide usage to ensure compliance with safety and reporting guidelines, MDAR's regulations.</w:t>
      </w:r>
    </w:p>
    <w:p w14:paraId="5DEA1FE7" w14:textId="77777777" w:rsidR="00874F43" w:rsidRPr="00035564" w:rsidRDefault="00874F43" w:rsidP="00A927DC">
      <w:pPr>
        <w:pStyle w:val="ListParagraph"/>
        <w:numPr>
          <w:ilvl w:val="0"/>
          <w:numId w:val="12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Weather Monitoring Equipment: Recording temperature, humidity, and wind speed before and during pesticide application, as conditions impact the effectiveness and safety of pesticide use.</w:t>
      </w:r>
    </w:p>
    <w:p w14:paraId="79D6B7FB" w14:textId="77777777" w:rsidR="00874F43" w:rsidRPr="00874F43" w:rsidRDefault="00874F43" w:rsidP="00874F43">
      <w:pPr>
        <w:rPr>
          <w:rFonts w:cstheme="minorHAnsi"/>
          <w:sz w:val="24"/>
        </w:rPr>
      </w:pPr>
    </w:p>
    <w:p w14:paraId="3D5D1AEF" w14:textId="3D1BB49D" w:rsidR="00874F43" w:rsidRPr="00874F43" w:rsidRDefault="00874F43" w:rsidP="004654D4">
      <w:pPr>
        <w:pStyle w:val="Heading3"/>
      </w:pPr>
      <w:r w:rsidRPr="00874F43">
        <w:t>Soil Preparation Tools</w:t>
      </w:r>
    </w:p>
    <w:p w14:paraId="37DF1B51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Test Kit</w:t>
      </w:r>
    </w:p>
    <w:p w14:paraId="0527B9C3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Tensiometer</w:t>
      </w:r>
    </w:p>
    <w:p w14:paraId="600E1E51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Penetrometer</w:t>
      </w:r>
    </w:p>
    <w:p w14:paraId="18ADF746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Thermometer</w:t>
      </w:r>
    </w:p>
    <w:p w14:paraId="64F3F6D8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Tiller/Cultivator, Motorized or manual tool</w:t>
      </w:r>
    </w:p>
    <w:p w14:paraId="7E51A211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Soil Aerator</w:t>
      </w:r>
    </w:p>
    <w:p w14:paraId="1CC37212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Garden Leveling Rake</w:t>
      </w:r>
    </w:p>
    <w:p w14:paraId="10FBD4D0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Compost Bins</w:t>
      </w:r>
    </w:p>
    <w:p w14:paraId="281FF2DA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 xml:space="preserve">Soil Mixers or Blenders </w:t>
      </w:r>
    </w:p>
    <w:p w14:paraId="6CB44D04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Compost Spreader</w:t>
      </w:r>
    </w:p>
    <w:p w14:paraId="5BFB78A7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Fertilizer Spreader (Broadcast or Drop Spreader</w:t>
      </w:r>
    </w:p>
    <w:p w14:paraId="59509594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Mulch Spreader</w:t>
      </w:r>
    </w:p>
    <w:p w14:paraId="038732B9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Lime Spreader</w:t>
      </w:r>
    </w:p>
    <w:p w14:paraId="74B1A285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Land Leveler</w:t>
      </w:r>
    </w:p>
    <w:p w14:paraId="5DB4B4D0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Drag Mat/Soil Drag</w:t>
      </w:r>
    </w:p>
    <w:p w14:paraId="788969FF" w14:textId="77777777" w:rsidR="00874F43" w:rsidRPr="00035564" w:rsidRDefault="00874F43" w:rsidP="00A927DC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Hand Tampers</w:t>
      </w:r>
    </w:p>
    <w:p w14:paraId="4AB4650E" w14:textId="77777777" w:rsidR="00874F43" w:rsidRPr="00874F43" w:rsidRDefault="00874F43" w:rsidP="00874F43">
      <w:pPr>
        <w:rPr>
          <w:rFonts w:cstheme="minorHAnsi"/>
          <w:sz w:val="24"/>
        </w:rPr>
      </w:pPr>
    </w:p>
    <w:p w14:paraId="0595A8E0" w14:textId="77777777" w:rsidR="00874F43" w:rsidRPr="00874F43" w:rsidRDefault="00874F43" w:rsidP="00874F43">
      <w:pPr>
        <w:rPr>
          <w:rFonts w:cstheme="minorHAnsi"/>
          <w:sz w:val="24"/>
        </w:rPr>
      </w:pPr>
      <w:r w:rsidRPr="004654D4">
        <w:rPr>
          <w:rStyle w:val="Heading3Char"/>
          <w:rFonts w:eastAsiaTheme="minorHAnsi"/>
        </w:rPr>
        <w:t>Turfgrass Management Tools</w:t>
      </w:r>
      <w:r w:rsidRPr="00874F43">
        <w:rPr>
          <w:rFonts w:cstheme="minorHAnsi"/>
          <w:b/>
          <w:bCs/>
          <w:sz w:val="24"/>
        </w:rPr>
        <w:t xml:space="preserve"> </w:t>
      </w:r>
      <w:r w:rsidRPr="00874F43">
        <w:rPr>
          <w:rFonts w:cstheme="minorHAnsi"/>
          <w:sz w:val="24"/>
        </w:rPr>
        <w:t>(Tools not mentioned previously)</w:t>
      </w:r>
    </w:p>
    <w:p w14:paraId="597C443C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Moisture Meter</w:t>
      </w:r>
    </w:p>
    <w:p w14:paraId="0F5287BE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Turfgrass Quality Assessors</w:t>
      </w:r>
    </w:p>
    <w:p w14:paraId="6C2E449C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Turfgrass Compaction Testers</w:t>
      </w:r>
    </w:p>
    <w:p w14:paraId="460B048A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Grooming Rakes</w:t>
      </w:r>
    </w:p>
    <w:p w14:paraId="2FBA0351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Mulch Mowers</w:t>
      </w:r>
    </w:p>
    <w:p w14:paraId="0E1E0475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Mulch Blowers</w:t>
      </w:r>
    </w:p>
    <w:p w14:paraId="309DC1AA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Core Aerators</w:t>
      </w:r>
    </w:p>
    <w:p w14:paraId="2F1B6356" w14:textId="77777777" w:rsidR="00874F43" w:rsidRPr="00035564" w:rsidRDefault="00874F43" w:rsidP="00A927DC">
      <w:pPr>
        <w:pStyle w:val="ListParagraph"/>
        <w:numPr>
          <w:ilvl w:val="0"/>
          <w:numId w:val="14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Field Marking Equipment</w:t>
      </w:r>
    </w:p>
    <w:p w14:paraId="48BEA625" w14:textId="77777777" w:rsidR="00874F43" w:rsidRPr="00874F43" w:rsidRDefault="00874F43" w:rsidP="00874F43">
      <w:pPr>
        <w:rPr>
          <w:rFonts w:cstheme="minorHAnsi"/>
          <w:sz w:val="24"/>
        </w:rPr>
      </w:pPr>
    </w:p>
    <w:p w14:paraId="54F8B35B" w14:textId="77777777" w:rsidR="00874F43" w:rsidRPr="00874F43" w:rsidRDefault="00874F43" w:rsidP="004654D4">
      <w:pPr>
        <w:pStyle w:val="Heading3"/>
      </w:pPr>
      <w:r w:rsidRPr="00874F43">
        <w:t>Watering Equipment</w:t>
      </w:r>
    </w:p>
    <w:p w14:paraId="640582B2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Watering Cans</w:t>
      </w:r>
    </w:p>
    <w:p w14:paraId="4273E24C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Watering Wands or Extension Wands</w:t>
      </w:r>
    </w:p>
    <w:p w14:paraId="72BD4C35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Garden Hoses</w:t>
      </w:r>
    </w:p>
    <w:p w14:paraId="63217BD9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Soaker Hoses</w:t>
      </w:r>
    </w:p>
    <w:p w14:paraId="16991192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Sprinklers</w:t>
      </w:r>
    </w:p>
    <w:p w14:paraId="0943CA6F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Drip Irrigation System</w:t>
      </w:r>
    </w:p>
    <w:p w14:paraId="08B9C73D" w14:textId="77777777" w:rsidR="00874F43" w:rsidRPr="00035564" w:rsidRDefault="00874F43" w:rsidP="00A927DC">
      <w:pPr>
        <w:pStyle w:val="ListParagraph"/>
        <w:numPr>
          <w:ilvl w:val="0"/>
          <w:numId w:val="15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Irrigation Valves and Timers</w:t>
      </w:r>
    </w:p>
    <w:p w14:paraId="5A1D2A81" w14:textId="77777777" w:rsidR="00874F43" w:rsidRPr="00874F43" w:rsidRDefault="00874F43" w:rsidP="00874F43">
      <w:pPr>
        <w:rPr>
          <w:rFonts w:cstheme="minorHAnsi"/>
          <w:sz w:val="24"/>
        </w:rPr>
      </w:pPr>
    </w:p>
    <w:p w14:paraId="2BF46B4F" w14:textId="77777777" w:rsidR="00874F43" w:rsidRPr="00874F43" w:rsidRDefault="00874F43" w:rsidP="004654D4">
      <w:pPr>
        <w:pStyle w:val="Heading3"/>
      </w:pPr>
      <w:r w:rsidRPr="00874F43">
        <w:t>Outdoor Storage</w:t>
      </w:r>
      <w:r w:rsidRPr="00874F43">
        <w:tab/>
      </w:r>
    </w:p>
    <w:p w14:paraId="5AC5845F" w14:textId="77777777" w:rsidR="00874F43" w:rsidRPr="00035564" w:rsidRDefault="00874F43" w:rsidP="00A927DC">
      <w:pPr>
        <w:pStyle w:val="ListParagraph"/>
        <w:numPr>
          <w:ilvl w:val="0"/>
          <w:numId w:val="16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Tool Shed</w:t>
      </w:r>
    </w:p>
    <w:p w14:paraId="66742612" w14:textId="77777777" w:rsidR="00874F43" w:rsidRPr="00035564" w:rsidRDefault="00874F43" w:rsidP="00A927DC">
      <w:pPr>
        <w:pStyle w:val="ListParagraph"/>
        <w:numPr>
          <w:ilvl w:val="0"/>
          <w:numId w:val="16"/>
        </w:numPr>
        <w:rPr>
          <w:rFonts w:cstheme="minorHAnsi"/>
          <w:sz w:val="24"/>
        </w:rPr>
      </w:pPr>
      <w:r w:rsidRPr="00035564">
        <w:rPr>
          <w:rFonts w:cstheme="minorHAnsi"/>
          <w:sz w:val="24"/>
        </w:rPr>
        <w:t>Storage Containers</w:t>
      </w:r>
    </w:p>
    <w:p w14:paraId="10E58085" w14:textId="77777777" w:rsidR="00874F43" w:rsidRPr="00874F43" w:rsidRDefault="00874F43" w:rsidP="00874F43">
      <w:pPr>
        <w:rPr>
          <w:rFonts w:cstheme="minorHAnsi"/>
          <w:b/>
          <w:bCs/>
          <w:sz w:val="24"/>
        </w:rPr>
      </w:pPr>
    </w:p>
    <w:p w14:paraId="19A700EA" w14:textId="2D27A498" w:rsidR="00B838D8" w:rsidRPr="0069339C" w:rsidRDefault="00B838D8" w:rsidP="00B838D8">
      <w:pPr>
        <w:rPr>
          <w:rFonts w:ascii="Calibri" w:hAnsi="Calibri" w:cs="Calibri"/>
          <w:b/>
          <w:bCs/>
        </w:rPr>
      </w:pPr>
    </w:p>
    <w:sectPr w:rsidR="00B838D8" w:rsidRPr="0069339C" w:rsidSect="00035564">
      <w:type w:val="continuous"/>
      <w:pgSz w:w="12240" w:h="15840"/>
      <w:pgMar w:top="2026" w:right="1440" w:bottom="1484" w:left="1440" w:header="720" w:footer="45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5754E" w14:textId="77777777" w:rsidR="00CD74F8" w:rsidRDefault="00CD74F8" w:rsidP="005C730B">
      <w:r>
        <w:separator/>
      </w:r>
    </w:p>
  </w:endnote>
  <w:endnote w:type="continuationSeparator" w:id="0">
    <w:p w14:paraId="19E95317" w14:textId="77777777" w:rsidR="00CD74F8" w:rsidRDefault="00CD74F8" w:rsidP="005C730B">
      <w:r>
        <w:continuationSeparator/>
      </w:r>
    </w:p>
  </w:endnote>
  <w:endnote w:type="continuationNotice" w:id="1">
    <w:p w14:paraId="5EE16374" w14:textId="77777777" w:rsidR="00CD74F8" w:rsidRDefault="00CD74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AF42F" w14:textId="6E939FAF" w:rsidR="00793328" w:rsidRDefault="00793328" w:rsidP="00C15F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auto"/>
      </w:rPr>
      <w:id w:val="1001007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107DD" w14:textId="3281AD7E" w:rsidR="00793328" w:rsidRPr="002F331E" w:rsidRDefault="00793328" w:rsidP="00C15F1B">
        <w:pPr>
          <w:pStyle w:val="Footer"/>
          <w:framePr w:wrap="none" w:vAnchor="text" w:hAnchor="margin" w:xAlign="right" w:y="1"/>
          <w:rPr>
            <w:rStyle w:val="PageNumber"/>
            <w:color w:val="auto"/>
          </w:rPr>
        </w:pPr>
        <w:r w:rsidRPr="002F331E">
          <w:rPr>
            <w:rStyle w:val="PageNumber"/>
            <w:color w:val="auto"/>
          </w:rPr>
          <w:fldChar w:fldCharType="begin"/>
        </w:r>
        <w:r w:rsidRPr="002F331E">
          <w:rPr>
            <w:rStyle w:val="PageNumber"/>
            <w:color w:val="auto"/>
          </w:rPr>
          <w:instrText xml:space="preserve"> PAGE </w:instrText>
        </w:r>
        <w:r w:rsidRPr="002F331E">
          <w:rPr>
            <w:rStyle w:val="PageNumber"/>
            <w:color w:val="auto"/>
          </w:rPr>
          <w:fldChar w:fldCharType="separate"/>
        </w:r>
        <w:r w:rsidRPr="002F331E">
          <w:rPr>
            <w:rStyle w:val="PageNumber"/>
            <w:noProof/>
            <w:color w:val="auto"/>
          </w:rPr>
          <w:t>1</w:t>
        </w:r>
        <w:r w:rsidRPr="002F331E">
          <w:rPr>
            <w:rStyle w:val="PageNumber"/>
            <w:color w:val="auto"/>
          </w:rPr>
          <w:fldChar w:fldCharType="end"/>
        </w:r>
      </w:p>
    </w:sdtContent>
  </w:sdt>
  <w:p w14:paraId="6ED1BD11" w14:textId="2F260627" w:rsidR="00E1753E" w:rsidRPr="0069339C" w:rsidRDefault="007100C5" w:rsidP="0069339C">
    <w:pPr>
      <w:pStyle w:val="NoSpacing"/>
    </w:pPr>
    <w:r w:rsidRPr="0069339C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4F5349" wp14:editId="04B97F3D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alt="&quot;&quot;" style="position:absolute;margin-left:286.25pt;margin-top:-3.15pt;width:256.65pt;height: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874F43">
          <w:t>Agriculture Horticulture Equipment List</w:t>
        </w:r>
      </w:sdtContent>
    </w:sdt>
    <w:r w:rsidRPr="0069339C">
      <w:tab/>
    </w:r>
    <w:r w:rsidR="00793328" w:rsidRPr="0069339C">
      <w:tab/>
    </w:r>
    <w:r w:rsidR="00793328" w:rsidRPr="0069339C">
      <w:tab/>
    </w:r>
    <w:r w:rsidR="00793328" w:rsidRPr="0069339C">
      <w:tab/>
    </w:r>
    <w:r w:rsidR="00793328" w:rsidRPr="0069339C">
      <w:tab/>
    </w:r>
    <w:r w:rsidR="00793328" w:rsidRPr="0069339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625BB321" wp14:editId="4B750505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911828024" name="Picture 911828024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828024" name="Picture 911828024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A6029A1" wp14:editId="634E5EBD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alt="&quot;&quot;" style="position:absolute;margin-left:290.25pt;margin-top:-17.4pt;width:256.65pt;height:10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C943" w14:textId="77777777" w:rsidR="00CD74F8" w:rsidRDefault="00CD74F8" w:rsidP="005C730B">
      <w:r>
        <w:separator/>
      </w:r>
    </w:p>
  </w:footnote>
  <w:footnote w:type="continuationSeparator" w:id="0">
    <w:p w14:paraId="5365959F" w14:textId="77777777" w:rsidR="00CD74F8" w:rsidRDefault="00CD74F8" w:rsidP="005C730B">
      <w:r>
        <w:continuationSeparator/>
      </w:r>
    </w:p>
  </w:footnote>
  <w:footnote w:type="continuationNotice" w:id="1">
    <w:p w14:paraId="0ED650E3" w14:textId="77777777" w:rsidR="00CD74F8" w:rsidRDefault="00CD74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33059254" name="Picture 33059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37FAC6EF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EBD661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2AAE888E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899FDF" id="Rectangle 1831247439" o:spid="_x0000_s1026" alt="&quot;&quot;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6C889A17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561909955" name="Picture 561909955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909955" name="Picture 561909955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4CA13D56" w:rsidR="006047D2" w:rsidRDefault="003C4B87" w:rsidP="00874F43">
    <w:pPr>
      <w:pStyle w:val="Header"/>
    </w:pPr>
    <w:r>
      <w:rPr>
        <w:noProof/>
      </w:rPr>
      <w:drawing>
        <wp:anchor distT="0" distB="0" distL="114300" distR="114300" simplePos="0" relativeHeight="251658248" behindDoc="0" locked="0" layoutInCell="1" allowOverlap="1" wp14:anchorId="79012A07" wp14:editId="01767728">
          <wp:simplePos x="0" y="0"/>
          <wp:positionH relativeFrom="column">
            <wp:posOffset>0</wp:posOffset>
          </wp:positionH>
          <wp:positionV relativeFrom="paragraph">
            <wp:posOffset>-215789</wp:posOffset>
          </wp:positionV>
          <wp:extent cx="1704340" cy="1018540"/>
          <wp:effectExtent l="0" t="0" r="0" b="0"/>
          <wp:wrapSquare wrapText="bothSides"/>
          <wp:docPr id="242415162" name="Picture 242415162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415162" name="Picture 242415162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38C5F181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94D3F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1B20"/>
    <w:multiLevelType w:val="hybridMultilevel"/>
    <w:tmpl w:val="8D64E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E1C39"/>
    <w:multiLevelType w:val="hybridMultilevel"/>
    <w:tmpl w:val="B770D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7AF5"/>
    <w:multiLevelType w:val="hybridMultilevel"/>
    <w:tmpl w:val="9DFC3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3918"/>
    <w:multiLevelType w:val="hybridMultilevel"/>
    <w:tmpl w:val="0BD42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5FA"/>
    <w:multiLevelType w:val="hybridMultilevel"/>
    <w:tmpl w:val="207E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91CCF"/>
    <w:multiLevelType w:val="hybridMultilevel"/>
    <w:tmpl w:val="C2B40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66D22"/>
    <w:multiLevelType w:val="hybridMultilevel"/>
    <w:tmpl w:val="12B28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F0232"/>
    <w:multiLevelType w:val="hybridMultilevel"/>
    <w:tmpl w:val="33747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344B7"/>
    <w:multiLevelType w:val="hybridMultilevel"/>
    <w:tmpl w:val="B7B6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C17E0"/>
    <w:multiLevelType w:val="hybridMultilevel"/>
    <w:tmpl w:val="2A52F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B5CC6"/>
    <w:multiLevelType w:val="hybridMultilevel"/>
    <w:tmpl w:val="D156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E6DE7"/>
    <w:multiLevelType w:val="hybridMultilevel"/>
    <w:tmpl w:val="16C03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132BF"/>
    <w:multiLevelType w:val="hybridMultilevel"/>
    <w:tmpl w:val="EFE01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7193F"/>
    <w:multiLevelType w:val="hybridMultilevel"/>
    <w:tmpl w:val="8D7AE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249D4"/>
    <w:multiLevelType w:val="hybridMultilevel"/>
    <w:tmpl w:val="00008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260BD"/>
    <w:multiLevelType w:val="hybridMultilevel"/>
    <w:tmpl w:val="EF645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1347529">
    <w:abstractNumId w:val="11"/>
  </w:num>
  <w:num w:numId="2" w16cid:durableId="1104882488">
    <w:abstractNumId w:val="7"/>
  </w:num>
  <w:num w:numId="3" w16cid:durableId="258677805">
    <w:abstractNumId w:val="6"/>
  </w:num>
  <w:num w:numId="4" w16cid:durableId="708263542">
    <w:abstractNumId w:val="13"/>
  </w:num>
  <w:num w:numId="5" w16cid:durableId="823935642">
    <w:abstractNumId w:val="10"/>
  </w:num>
  <w:num w:numId="6" w16cid:durableId="1242833510">
    <w:abstractNumId w:val="12"/>
  </w:num>
  <w:num w:numId="7" w16cid:durableId="997880038">
    <w:abstractNumId w:val="14"/>
  </w:num>
  <w:num w:numId="8" w16cid:durableId="341712051">
    <w:abstractNumId w:val="5"/>
  </w:num>
  <w:num w:numId="9" w16cid:durableId="836270715">
    <w:abstractNumId w:val="0"/>
  </w:num>
  <w:num w:numId="10" w16cid:durableId="947663467">
    <w:abstractNumId w:val="16"/>
  </w:num>
  <w:num w:numId="11" w16cid:durableId="353769240">
    <w:abstractNumId w:val="8"/>
  </w:num>
  <w:num w:numId="12" w16cid:durableId="963316379">
    <w:abstractNumId w:val="1"/>
  </w:num>
  <w:num w:numId="13" w16cid:durableId="1700162539">
    <w:abstractNumId w:val="15"/>
  </w:num>
  <w:num w:numId="14" w16cid:durableId="1225604821">
    <w:abstractNumId w:val="9"/>
  </w:num>
  <w:num w:numId="15" w16cid:durableId="2056349329">
    <w:abstractNumId w:val="3"/>
  </w:num>
  <w:num w:numId="16" w16cid:durableId="2041776775">
    <w:abstractNumId w:val="4"/>
  </w:num>
  <w:num w:numId="17" w16cid:durableId="2009944005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296"/>
    <w:rsid w:val="0001550B"/>
    <w:rsid w:val="00023069"/>
    <w:rsid w:val="00024496"/>
    <w:rsid w:val="00024C4D"/>
    <w:rsid w:val="00035564"/>
    <w:rsid w:val="000418AC"/>
    <w:rsid w:val="00042DE0"/>
    <w:rsid w:val="00045754"/>
    <w:rsid w:val="00047B25"/>
    <w:rsid w:val="00051D71"/>
    <w:rsid w:val="0005324C"/>
    <w:rsid w:val="00054F85"/>
    <w:rsid w:val="000553AB"/>
    <w:rsid w:val="00060086"/>
    <w:rsid w:val="0006139F"/>
    <w:rsid w:val="00071ACC"/>
    <w:rsid w:val="00072E96"/>
    <w:rsid w:val="00075CB7"/>
    <w:rsid w:val="00076FB1"/>
    <w:rsid w:val="0007770D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F9E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6EB5"/>
    <w:rsid w:val="001174F5"/>
    <w:rsid w:val="00120B62"/>
    <w:rsid w:val="00123693"/>
    <w:rsid w:val="00127466"/>
    <w:rsid w:val="0013031D"/>
    <w:rsid w:val="001311A5"/>
    <w:rsid w:val="001311DE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C4901"/>
    <w:rsid w:val="001D40F1"/>
    <w:rsid w:val="001D512D"/>
    <w:rsid w:val="001E3607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15EC"/>
    <w:rsid w:val="002A245C"/>
    <w:rsid w:val="002B24E2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31E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670AC"/>
    <w:rsid w:val="00370B94"/>
    <w:rsid w:val="00371AF4"/>
    <w:rsid w:val="00372F8D"/>
    <w:rsid w:val="00375DD1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63F"/>
    <w:rsid w:val="003C4B87"/>
    <w:rsid w:val="003C68FA"/>
    <w:rsid w:val="003D6BC3"/>
    <w:rsid w:val="003E303C"/>
    <w:rsid w:val="003E3913"/>
    <w:rsid w:val="003E480E"/>
    <w:rsid w:val="003E748D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654D4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7179"/>
    <w:rsid w:val="005407DD"/>
    <w:rsid w:val="005411B9"/>
    <w:rsid w:val="0054166A"/>
    <w:rsid w:val="00542005"/>
    <w:rsid w:val="00542670"/>
    <w:rsid w:val="0054278A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289B"/>
    <w:rsid w:val="00596BD7"/>
    <w:rsid w:val="00596EBC"/>
    <w:rsid w:val="00597477"/>
    <w:rsid w:val="00597705"/>
    <w:rsid w:val="005A13D7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E1583"/>
    <w:rsid w:val="005E4F9C"/>
    <w:rsid w:val="005F1833"/>
    <w:rsid w:val="005F34A1"/>
    <w:rsid w:val="005F6B1B"/>
    <w:rsid w:val="0060086F"/>
    <w:rsid w:val="00601099"/>
    <w:rsid w:val="00601873"/>
    <w:rsid w:val="00603E68"/>
    <w:rsid w:val="006041A0"/>
    <w:rsid w:val="006047D2"/>
    <w:rsid w:val="00611190"/>
    <w:rsid w:val="00612827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1F1"/>
    <w:rsid w:val="00643669"/>
    <w:rsid w:val="006440C9"/>
    <w:rsid w:val="006465B4"/>
    <w:rsid w:val="006470CA"/>
    <w:rsid w:val="00647EF9"/>
    <w:rsid w:val="006503EF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339C"/>
    <w:rsid w:val="006949BC"/>
    <w:rsid w:val="006957DA"/>
    <w:rsid w:val="00695D28"/>
    <w:rsid w:val="006A4820"/>
    <w:rsid w:val="006A54DF"/>
    <w:rsid w:val="006A677F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3274F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7B0"/>
    <w:rsid w:val="00787ABA"/>
    <w:rsid w:val="00793167"/>
    <w:rsid w:val="00793328"/>
    <w:rsid w:val="007940BD"/>
    <w:rsid w:val="007A2551"/>
    <w:rsid w:val="007A4BC8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7E6451"/>
    <w:rsid w:val="007F40C2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4EDC"/>
    <w:rsid w:val="0084542C"/>
    <w:rsid w:val="00845D62"/>
    <w:rsid w:val="00846CB9"/>
    <w:rsid w:val="00851EAF"/>
    <w:rsid w:val="00852F3F"/>
    <w:rsid w:val="00854DCF"/>
    <w:rsid w:val="00855A1F"/>
    <w:rsid w:val="00855E87"/>
    <w:rsid w:val="00860077"/>
    <w:rsid w:val="008612E5"/>
    <w:rsid w:val="00864F29"/>
    <w:rsid w:val="00866130"/>
    <w:rsid w:val="00874F43"/>
    <w:rsid w:val="008757CB"/>
    <w:rsid w:val="008772AA"/>
    <w:rsid w:val="00877F7D"/>
    <w:rsid w:val="00880E77"/>
    <w:rsid w:val="00883047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42CC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C65"/>
    <w:rsid w:val="0097249A"/>
    <w:rsid w:val="00977442"/>
    <w:rsid w:val="0098339D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7DC"/>
    <w:rsid w:val="00A92D89"/>
    <w:rsid w:val="00A95D2A"/>
    <w:rsid w:val="00AA0322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838D8"/>
    <w:rsid w:val="00B945DB"/>
    <w:rsid w:val="00B95FEA"/>
    <w:rsid w:val="00B9743F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58B3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0F84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6407"/>
    <w:rsid w:val="00CD0641"/>
    <w:rsid w:val="00CD1FDA"/>
    <w:rsid w:val="00CD36E1"/>
    <w:rsid w:val="00CD74F8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0210"/>
    <w:rsid w:val="00D434FA"/>
    <w:rsid w:val="00D47276"/>
    <w:rsid w:val="00D4784B"/>
    <w:rsid w:val="00D47B97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3C6D"/>
    <w:rsid w:val="00DD5EED"/>
    <w:rsid w:val="00DD615C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6281"/>
    <w:rsid w:val="00E605E1"/>
    <w:rsid w:val="00E610A5"/>
    <w:rsid w:val="00E62B9F"/>
    <w:rsid w:val="00E64879"/>
    <w:rsid w:val="00E652ED"/>
    <w:rsid w:val="00E67D58"/>
    <w:rsid w:val="00E70229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367A6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2CC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42CC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8C42CC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8C42CC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8C42CC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42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42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2C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C42CC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C42CC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C4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2CC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8C4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2CC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8C42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2C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42C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C42CC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2CC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8C42CC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8C42CC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8C42CC"/>
  </w:style>
  <w:style w:type="paragraph" w:styleId="TOCHeading">
    <w:name w:val="TOC Heading"/>
    <w:basedOn w:val="Heading1"/>
    <w:next w:val="Normal"/>
    <w:uiPriority w:val="39"/>
    <w:unhideWhenUsed/>
    <w:qFormat/>
    <w:rsid w:val="008C42CC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C42CC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C42CC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C42CC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C42CC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8C42CC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8C42CC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8C42CC"/>
    <w:pPr>
      <w:numPr>
        <w:numId w:val="1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8C42CC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8C42CC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8C42C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8C42CC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C42CC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8C42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8C4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8C42CC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8C42CC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8C42CC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8C4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8C42CC"/>
    <w:rPr>
      <w:b/>
      <w:bCs/>
    </w:rPr>
  </w:style>
  <w:style w:type="character" w:styleId="Emphasis">
    <w:name w:val="Emphasis"/>
    <w:basedOn w:val="DefaultParagraphFont"/>
    <w:uiPriority w:val="20"/>
    <w:qFormat/>
    <w:rsid w:val="008C42CC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8C42CC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8C42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C42CC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D8E8BE-7E45-4674-8411-51AA1CA26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9a28d2e1-924e-4715-9bdb-0bef845c549c"/>
    <ds:schemaRef ds:uri="http://schemas.microsoft.com/sharepoint/v3"/>
    <ds:schemaRef ds:uri="http://schemas.openxmlformats.org/package/2006/metadata/core-properties"/>
    <ds:schemaRef ds:uri="b9b8280f-533f-4ab1-999e-21e84614c56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7</TotalTime>
  <Pages>8</Pages>
  <Words>860</Words>
  <Characters>5698</Characters>
  <Application>Microsoft Office Word</Application>
  <DocSecurity>0</DocSecurity>
  <Lines>284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Agriculture Horticulture Equipment List</vt:lpstr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Agriculture Horticulture Equipment List</dc:title>
  <dc:subject/>
  <dc:creator>DESE</dc:creator>
  <cp:keywords/>
  <dc:description/>
  <cp:lastModifiedBy>Zou, Dong (EOE)</cp:lastModifiedBy>
  <cp:revision>8</cp:revision>
  <cp:lastPrinted>2024-06-14T16:04:00Z</cp:lastPrinted>
  <dcterms:created xsi:type="dcterms:W3CDTF">2025-05-19T16:46:00Z</dcterms:created>
  <dcterms:modified xsi:type="dcterms:W3CDTF">2025-07-07T19:49:00Z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