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CBDDD" w14:textId="43098B89" w:rsidR="00A62D0B" w:rsidRDefault="00A62D0B" w:rsidP="000C7CB0">
      <w:pPr>
        <w:tabs>
          <w:tab w:val="left" w:pos="6660"/>
        </w:tabs>
      </w:pPr>
    </w:p>
    <w:sdt>
      <w:sdtPr>
        <w:id w:val="968559845"/>
        <w:docPartObj>
          <w:docPartGallery w:val="Cover Pages"/>
          <w:docPartUnique/>
        </w:docPartObj>
      </w:sdtPr>
      <w:sdtEndPr/>
      <w:sdtContent>
        <w:p w14:paraId="25BAACCA" w14:textId="2F928359" w:rsidR="00F1063F" w:rsidRDefault="00F1063F" w:rsidP="00CD18C4"/>
        <w:p w14:paraId="2026D555" w14:textId="6A45113A" w:rsidR="00A62D0B" w:rsidRDefault="00005834" w:rsidP="00CD18C4"/>
      </w:sdtContent>
    </w:sdt>
    <w:p w14:paraId="47117496" w14:textId="77777777" w:rsidR="000E1B70" w:rsidRDefault="000E1B70" w:rsidP="00E85852">
      <w:pPr>
        <w:pStyle w:val="TOC1"/>
      </w:pPr>
      <w:bookmarkStart w:id="0" w:name="_Toc147323781"/>
    </w:p>
    <w:p w14:paraId="6E3583C7" w14:textId="77777777" w:rsidR="000E1B70" w:rsidRDefault="000E1B70" w:rsidP="00E85852">
      <w:pPr>
        <w:pStyle w:val="TOC1"/>
      </w:pPr>
    </w:p>
    <w:p w14:paraId="6C2DE592" w14:textId="504E4FE6" w:rsidR="000E1B70" w:rsidRPr="00AF5588" w:rsidRDefault="005E2C47" w:rsidP="00AF5588">
      <w:pPr>
        <w:pStyle w:val="Heading1"/>
      </w:pPr>
      <w:r w:rsidRPr="00AF5588">
        <w:t>Public Safety</w:t>
      </w:r>
      <w:r w:rsidR="006E44C3" w:rsidRPr="00AF5588">
        <w:t xml:space="preserve"> </w:t>
      </w:r>
      <w:r w:rsidR="00596862" w:rsidRPr="00AF5588">
        <w:t>Equipment List</w:t>
      </w:r>
    </w:p>
    <w:p w14:paraId="169C0E3D" w14:textId="603AEC98" w:rsidR="00596862" w:rsidRDefault="005E2C47" w:rsidP="00596862">
      <w:pPr>
        <w:rPr>
          <w:b/>
          <w:bCs/>
          <w:caps/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6999319" wp14:editId="7043F1D8">
            <wp:simplePos x="0" y="0"/>
            <wp:positionH relativeFrom="column">
              <wp:posOffset>4330700</wp:posOffset>
            </wp:positionH>
            <wp:positionV relativeFrom="paragraph">
              <wp:posOffset>1327785</wp:posOffset>
            </wp:positionV>
            <wp:extent cx="2035175" cy="396875"/>
            <wp:effectExtent l="0" t="0" r="0" b="0"/>
            <wp:wrapTight wrapText="bothSides">
              <wp:wrapPolygon edited="0">
                <wp:start x="2157" y="0"/>
                <wp:lineTo x="270" y="2765"/>
                <wp:lineTo x="0" y="4147"/>
                <wp:lineTo x="0" y="20736"/>
                <wp:lineTo x="674" y="20736"/>
                <wp:lineTo x="6335" y="20045"/>
                <wp:lineTo x="21432" y="13824"/>
                <wp:lineTo x="21432" y="6912"/>
                <wp:lineTo x="19814" y="5530"/>
                <wp:lineTo x="2965" y="0"/>
                <wp:lineTo x="2157" y="0"/>
              </wp:wrapPolygon>
            </wp:wrapTight>
            <wp:docPr id="544410190" name="Picture 5444101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10190" name="Picture 5444101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sz w:val="24"/>
        </w:rPr>
        <w:t>April</w:t>
      </w:r>
      <w:r w:rsidR="005B44A3">
        <w:rPr>
          <w:rFonts w:ascii="Calibri" w:hAnsi="Calibri" w:cs="Calibri"/>
          <w:b/>
          <w:bCs/>
          <w:sz w:val="24"/>
        </w:rPr>
        <w:t xml:space="preserve"> </w:t>
      </w:r>
      <w:r w:rsidR="000E1B70" w:rsidRPr="000E1B70">
        <w:rPr>
          <w:rFonts w:ascii="Calibri" w:hAnsi="Calibri" w:cs="Calibri"/>
          <w:b/>
          <w:bCs/>
          <w:sz w:val="24"/>
        </w:rPr>
        <w:t>202</w:t>
      </w:r>
      <w:r w:rsidR="005B44A3">
        <w:rPr>
          <w:rFonts w:ascii="Calibri" w:hAnsi="Calibri" w:cs="Calibri"/>
          <w:b/>
          <w:bCs/>
          <w:sz w:val="24"/>
        </w:rPr>
        <w:t>5</w:t>
      </w:r>
      <w:r w:rsidR="000E1B70" w:rsidRPr="000E1B70">
        <w:rPr>
          <w:b/>
          <w:bCs/>
          <w:caps/>
          <w:sz w:val="24"/>
        </w:rPr>
        <w:br w:type="page"/>
      </w:r>
    </w:p>
    <w:p w14:paraId="45F4953C" w14:textId="1AF8602C" w:rsidR="00596862" w:rsidRPr="00AF5588" w:rsidRDefault="00596862" w:rsidP="00AF5588">
      <w:pPr>
        <w:pStyle w:val="Heading2"/>
      </w:pPr>
      <w:r w:rsidRPr="00AF5588">
        <w:lastRenderedPageBreak/>
        <w:t>Recommended Equipment List</w:t>
      </w:r>
    </w:p>
    <w:p w14:paraId="5902C2A7" w14:textId="77777777" w:rsidR="00596862" w:rsidRDefault="00596862" w:rsidP="00596862">
      <w:pPr>
        <w:rPr>
          <w:rFonts w:ascii="Calibri" w:hAnsi="Calibri" w:cs="Calibri"/>
          <w:b/>
          <w:bCs/>
          <w:szCs w:val="22"/>
        </w:rPr>
      </w:pPr>
    </w:p>
    <w:bookmarkEnd w:id="0"/>
    <w:p w14:paraId="3BF9A301" w14:textId="77777777" w:rsidR="005E2C47" w:rsidRPr="00AF5588" w:rsidRDefault="005E2C47" w:rsidP="00AF5588">
      <w:pPr>
        <w:pStyle w:val="Heading3"/>
      </w:pPr>
      <w:r w:rsidRPr="00AF5588">
        <w:t>Safety</w:t>
      </w:r>
    </w:p>
    <w:p w14:paraId="72EF2152" w14:textId="77777777" w:rsidR="005E2C47" w:rsidRPr="00A37C8F" w:rsidRDefault="005E2C47" w:rsidP="00D13129">
      <w:pPr>
        <w:pStyle w:val="ListParagraph"/>
        <w:numPr>
          <w:ilvl w:val="0"/>
          <w:numId w:val="1"/>
        </w:numPr>
      </w:pPr>
      <w:r w:rsidRPr="00A37C8F">
        <w:t>First Aid Kit</w:t>
      </w:r>
    </w:p>
    <w:p w14:paraId="5ADE3D53" w14:textId="77777777" w:rsidR="005E2C47" w:rsidRPr="00A37C8F" w:rsidRDefault="005E2C47" w:rsidP="00D13129">
      <w:pPr>
        <w:pStyle w:val="ListParagraph"/>
        <w:numPr>
          <w:ilvl w:val="0"/>
          <w:numId w:val="1"/>
        </w:numPr>
      </w:pPr>
      <w:r w:rsidRPr="00A37C8F">
        <w:t>Fire Extinguisher</w:t>
      </w:r>
    </w:p>
    <w:p w14:paraId="1AE380A2" w14:textId="77777777" w:rsidR="005E2C47" w:rsidRPr="00A37C8F" w:rsidRDefault="005E2C47" w:rsidP="00D13129">
      <w:pPr>
        <w:pStyle w:val="ListParagraph"/>
        <w:numPr>
          <w:ilvl w:val="0"/>
          <w:numId w:val="1"/>
        </w:numPr>
      </w:pPr>
      <w:r w:rsidRPr="00A37C8F">
        <w:t>Gloves</w:t>
      </w:r>
    </w:p>
    <w:p w14:paraId="24CA7469" w14:textId="77777777" w:rsidR="005E2C47" w:rsidRPr="00A37C8F" w:rsidRDefault="005E2C47" w:rsidP="00D13129">
      <w:pPr>
        <w:pStyle w:val="ListParagraph"/>
        <w:numPr>
          <w:ilvl w:val="0"/>
          <w:numId w:val="1"/>
        </w:numPr>
      </w:pPr>
      <w:r w:rsidRPr="00A37C8F">
        <w:t>Facemasks</w:t>
      </w:r>
    </w:p>
    <w:p w14:paraId="05E0A468" w14:textId="77777777" w:rsidR="005E2C47" w:rsidRPr="00A37C8F" w:rsidRDefault="005E2C47" w:rsidP="00D13129">
      <w:pPr>
        <w:pStyle w:val="ListParagraph"/>
        <w:numPr>
          <w:ilvl w:val="0"/>
          <w:numId w:val="1"/>
        </w:numPr>
      </w:pPr>
      <w:r w:rsidRPr="00A37C8F">
        <w:t>Eye protection</w:t>
      </w:r>
    </w:p>
    <w:p w14:paraId="160FEF78" w14:textId="77777777" w:rsidR="005E2C47" w:rsidRPr="00A37C8F" w:rsidRDefault="005E2C47" w:rsidP="00D13129">
      <w:pPr>
        <w:pStyle w:val="ListParagraph"/>
        <w:numPr>
          <w:ilvl w:val="0"/>
          <w:numId w:val="1"/>
        </w:numPr>
      </w:pPr>
      <w:r w:rsidRPr="00A37C8F">
        <w:t>Respiratory protection</w:t>
      </w:r>
    </w:p>
    <w:p w14:paraId="69B78320" w14:textId="77777777" w:rsidR="005E2C47" w:rsidRPr="00F415E1" w:rsidRDefault="005E2C47" w:rsidP="00AF5588">
      <w:pPr>
        <w:pStyle w:val="Heading3"/>
      </w:pPr>
      <w:r w:rsidRPr="00F415E1">
        <w:t>Classroom Instruction</w:t>
      </w:r>
    </w:p>
    <w:p w14:paraId="402E3F29" w14:textId="77777777" w:rsidR="005E2C47" w:rsidRPr="00A37C8F" w:rsidRDefault="005E2C47" w:rsidP="00D13129">
      <w:pPr>
        <w:pStyle w:val="ListParagraph"/>
        <w:numPr>
          <w:ilvl w:val="0"/>
          <w:numId w:val="2"/>
        </w:numPr>
      </w:pPr>
      <w:r w:rsidRPr="00A37C8F">
        <w:t>Whiteboard or smartboard for scenario building</w:t>
      </w:r>
    </w:p>
    <w:p w14:paraId="4939EE3F" w14:textId="77777777" w:rsidR="005E2C47" w:rsidRPr="00A37C8F" w:rsidRDefault="005E2C47" w:rsidP="00D13129">
      <w:pPr>
        <w:pStyle w:val="ListParagraph"/>
        <w:numPr>
          <w:ilvl w:val="0"/>
          <w:numId w:val="2"/>
        </w:numPr>
      </w:pPr>
      <w:r w:rsidRPr="00A37C8F">
        <w:t>Computer workstations, laptops, or iPads</w:t>
      </w:r>
    </w:p>
    <w:p w14:paraId="4E75C55F" w14:textId="77777777" w:rsidR="005E2C47" w:rsidRPr="00A37C8F" w:rsidRDefault="005E2C47" w:rsidP="00D13129">
      <w:pPr>
        <w:pStyle w:val="ListParagraph"/>
        <w:numPr>
          <w:ilvl w:val="0"/>
          <w:numId w:val="2"/>
        </w:numPr>
      </w:pPr>
      <w:r w:rsidRPr="00A37C8F">
        <w:t>Printer</w:t>
      </w:r>
    </w:p>
    <w:p w14:paraId="1721A93A" w14:textId="77777777" w:rsidR="005E2C47" w:rsidRPr="00A37C8F" w:rsidRDefault="005E2C47" w:rsidP="00D13129">
      <w:pPr>
        <w:pStyle w:val="ListParagraph"/>
        <w:numPr>
          <w:ilvl w:val="0"/>
          <w:numId w:val="2"/>
        </w:numPr>
      </w:pPr>
      <w:r w:rsidRPr="00A37C8F">
        <w:t>Digital Cameras</w:t>
      </w:r>
    </w:p>
    <w:p w14:paraId="0165D623" w14:textId="77777777" w:rsidR="005E2C47" w:rsidRPr="00A37C8F" w:rsidRDefault="005E2C47" w:rsidP="00D13129">
      <w:pPr>
        <w:pStyle w:val="ListParagraph"/>
        <w:numPr>
          <w:ilvl w:val="0"/>
          <w:numId w:val="2"/>
        </w:numPr>
      </w:pPr>
      <w:r w:rsidRPr="00A37C8F">
        <w:t>Video Camera</w:t>
      </w:r>
    </w:p>
    <w:p w14:paraId="3AD4BBCE" w14:textId="77777777" w:rsidR="005E2C47" w:rsidRPr="00A37C8F" w:rsidRDefault="005E2C47" w:rsidP="00D13129">
      <w:pPr>
        <w:pStyle w:val="ListParagraph"/>
        <w:numPr>
          <w:ilvl w:val="0"/>
          <w:numId w:val="2"/>
        </w:numPr>
      </w:pPr>
      <w:r w:rsidRPr="00A37C8F">
        <w:t>Headsets with microphones for voice simulation</w:t>
      </w:r>
    </w:p>
    <w:p w14:paraId="0E35A56F" w14:textId="77777777" w:rsidR="005E2C47" w:rsidRPr="00A37C8F" w:rsidRDefault="005E2C47" w:rsidP="00D13129">
      <w:pPr>
        <w:pStyle w:val="ListParagraph"/>
        <w:numPr>
          <w:ilvl w:val="0"/>
          <w:numId w:val="2"/>
        </w:numPr>
      </w:pPr>
      <w:r w:rsidRPr="00A37C8F">
        <w:t>Dual monitors if possible (one for CAD, one for maps or protocols)</w:t>
      </w:r>
    </w:p>
    <w:p w14:paraId="3B1838DD" w14:textId="77777777" w:rsidR="005E2C47" w:rsidRPr="00A37C8F" w:rsidRDefault="005E2C47" w:rsidP="00D13129">
      <w:pPr>
        <w:pStyle w:val="ListParagraph"/>
        <w:numPr>
          <w:ilvl w:val="0"/>
          <w:numId w:val="2"/>
        </w:numPr>
      </w:pPr>
      <w:r w:rsidRPr="00A37C8F">
        <w:t>APCO course materials and testing modules</w:t>
      </w:r>
    </w:p>
    <w:p w14:paraId="2B4A5033" w14:textId="77777777" w:rsidR="005E2C47" w:rsidRPr="00A37C8F" w:rsidRDefault="005E2C47" w:rsidP="00D13129">
      <w:pPr>
        <w:pStyle w:val="ListParagraph"/>
        <w:numPr>
          <w:ilvl w:val="0"/>
          <w:numId w:val="2"/>
        </w:numPr>
      </w:pPr>
      <w:r w:rsidRPr="00A37C8F">
        <w:t>Digital clock/timer (for dispatch pacing drills)</w:t>
      </w:r>
    </w:p>
    <w:p w14:paraId="5CF38D2B" w14:textId="77777777" w:rsidR="005E2C47" w:rsidRPr="00A37C8F" w:rsidRDefault="005E2C47" w:rsidP="00D13129">
      <w:pPr>
        <w:pStyle w:val="ListParagraph"/>
        <w:numPr>
          <w:ilvl w:val="0"/>
          <w:numId w:val="2"/>
        </w:numPr>
      </w:pPr>
      <w:r w:rsidRPr="00A37C8F">
        <w:t>Virtual Reality (VR) or AR Tools for simulations (optional)</w:t>
      </w:r>
    </w:p>
    <w:p w14:paraId="067B7FE5" w14:textId="77777777" w:rsidR="005E2C47" w:rsidRPr="00BF1A54" w:rsidRDefault="005E2C47" w:rsidP="005E2C47">
      <w:pPr>
        <w:rPr>
          <w:rFonts w:ascii="Calibri" w:hAnsi="Calibri" w:cs="Calibri"/>
          <w:szCs w:val="22"/>
        </w:rPr>
      </w:pPr>
    </w:p>
    <w:p w14:paraId="4AE61C6D" w14:textId="77777777" w:rsidR="005E2C47" w:rsidRPr="00647383" w:rsidRDefault="005E2C47" w:rsidP="00AF5588">
      <w:pPr>
        <w:pStyle w:val="Heading3"/>
      </w:pPr>
      <w:r w:rsidRPr="00647383">
        <w:t>CPR Certification Equipment List</w:t>
      </w:r>
    </w:p>
    <w:p w14:paraId="78DD7030" w14:textId="77777777" w:rsidR="005E2C47" w:rsidRPr="00A37C8F" w:rsidRDefault="005E2C47" w:rsidP="00D13129">
      <w:pPr>
        <w:pStyle w:val="ListParagraph"/>
        <w:numPr>
          <w:ilvl w:val="0"/>
          <w:numId w:val="3"/>
        </w:numPr>
      </w:pPr>
      <w:r w:rsidRPr="00A37C8F">
        <w:t>Manikins, Adult CPR Manikins (With feedback devices (rate, depth, chest recoil) – required by AHA as of 2019), Quantity: 1 per 2-3 students recommended</w:t>
      </w:r>
    </w:p>
    <w:p w14:paraId="6225E589" w14:textId="77777777" w:rsidR="005E2C47" w:rsidRPr="00A37C8F" w:rsidRDefault="005E2C47" w:rsidP="00D13129">
      <w:pPr>
        <w:pStyle w:val="ListParagraph"/>
        <w:numPr>
          <w:ilvl w:val="0"/>
          <w:numId w:val="3"/>
        </w:numPr>
      </w:pPr>
      <w:r w:rsidRPr="00A37C8F">
        <w:t>Child CPR Manikins (Optional but recommended), Smaller torso and airway, Quantity: 1 per 4-6 students</w:t>
      </w:r>
    </w:p>
    <w:p w14:paraId="62E39B99" w14:textId="77777777" w:rsidR="005E2C47" w:rsidRPr="00A37C8F" w:rsidRDefault="005E2C47" w:rsidP="00D13129">
      <w:pPr>
        <w:pStyle w:val="ListParagraph"/>
        <w:numPr>
          <w:ilvl w:val="0"/>
          <w:numId w:val="3"/>
        </w:numPr>
      </w:pPr>
      <w:r w:rsidRPr="00A37C8F">
        <w:t>Infant CPR Manikins, with head-tilt and realistic chest compression resistance, Quantity: 1 per 3-4 students</w:t>
      </w:r>
    </w:p>
    <w:p w14:paraId="0316F027" w14:textId="77777777" w:rsidR="005E2C47" w:rsidRDefault="005E2C47" w:rsidP="005E2C47">
      <w:pPr>
        <w:rPr>
          <w:rFonts w:ascii="Calibri" w:hAnsi="Calibri" w:cs="Calibri"/>
          <w:b/>
          <w:bCs/>
          <w:szCs w:val="22"/>
        </w:rPr>
      </w:pPr>
    </w:p>
    <w:p w14:paraId="0B939C38" w14:textId="77777777" w:rsidR="005E2C47" w:rsidRPr="00A66D69" w:rsidRDefault="005E2C47" w:rsidP="00AF5588">
      <w:pPr>
        <w:pStyle w:val="Heading3"/>
      </w:pPr>
      <w:r w:rsidRPr="00A66D69">
        <w:t>AED Training Equipment</w:t>
      </w:r>
    </w:p>
    <w:p w14:paraId="38DCD953" w14:textId="77777777" w:rsidR="005E2C47" w:rsidRPr="00A37C8F" w:rsidRDefault="005E2C47" w:rsidP="00D13129">
      <w:pPr>
        <w:pStyle w:val="ListParagraph"/>
        <w:numPr>
          <w:ilvl w:val="0"/>
          <w:numId w:val="5"/>
        </w:numPr>
      </w:pPr>
      <w:r w:rsidRPr="00A37C8F">
        <w:t>AED Trainer Units, (</w:t>
      </w:r>
      <w:r w:rsidRPr="00A37C8F">
        <w:rPr>
          <w:rFonts w:ascii="Segoe UI Emoji" w:hAnsi="Segoe UI Emoji" w:cs="Segoe UI Emoji"/>
        </w:rPr>
        <w:t>*</w:t>
      </w:r>
      <w:r w:rsidRPr="00A37C8F">
        <w:t>Must NOT deliver real shocks—trainer only), Simulated automated external defibrillators with pads, should include both adult and pediatric pads, with wireless remotes help instructors change scenarios</w:t>
      </w:r>
    </w:p>
    <w:p w14:paraId="0B8A1BD9" w14:textId="77777777" w:rsidR="005E2C47" w:rsidRDefault="005E2C47" w:rsidP="005E2C47">
      <w:pPr>
        <w:rPr>
          <w:rFonts w:ascii="Calibri" w:hAnsi="Calibri" w:cs="Calibri"/>
          <w:b/>
          <w:bCs/>
          <w:szCs w:val="22"/>
        </w:rPr>
      </w:pPr>
    </w:p>
    <w:p w14:paraId="50D52CD3" w14:textId="14E09E25" w:rsidR="005E2C47" w:rsidRPr="00A66D69" w:rsidRDefault="005E2C47" w:rsidP="00D13129">
      <w:pPr>
        <w:pStyle w:val="Heading3"/>
        <w:numPr>
          <w:ilvl w:val="0"/>
          <w:numId w:val="5"/>
        </w:numPr>
      </w:pPr>
      <w:r w:rsidRPr="00A66D69">
        <w:t>Airway &amp; Breathing Supplies</w:t>
      </w:r>
    </w:p>
    <w:p w14:paraId="1D25783D" w14:textId="77777777" w:rsidR="005E2C47" w:rsidRPr="00647383" w:rsidRDefault="005E2C47" w:rsidP="00D13129">
      <w:pPr>
        <w:pStyle w:val="ListParagraph"/>
        <w:numPr>
          <w:ilvl w:val="0"/>
          <w:numId w:val="5"/>
        </w:numPr>
      </w:pPr>
      <w:r w:rsidRPr="00647383">
        <w:t>Lung Bags for Manikins</w:t>
      </w:r>
      <w:r>
        <w:t>, d</w:t>
      </w:r>
      <w:r w:rsidRPr="00647383">
        <w:t>isposable lungs, or airways for each student</w:t>
      </w:r>
    </w:p>
    <w:p w14:paraId="418290FB" w14:textId="77777777" w:rsidR="005E2C47" w:rsidRPr="00647383" w:rsidRDefault="005E2C47" w:rsidP="00D13129">
      <w:pPr>
        <w:pStyle w:val="ListParagraph"/>
        <w:numPr>
          <w:ilvl w:val="0"/>
          <w:numId w:val="5"/>
        </w:numPr>
      </w:pPr>
      <w:r w:rsidRPr="00647383">
        <w:t>CPR Pocket Masks (Adult and Infant)</w:t>
      </w:r>
      <w:r>
        <w:t>, w</w:t>
      </w:r>
      <w:r w:rsidRPr="00647383">
        <w:t>ith one-way valves</w:t>
      </w:r>
      <w:r>
        <w:t>, r</w:t>
      </w:r>
      <w:r w:rsidRPr="00647383">
        <w:t>eusable with disposable filters</w:t>
      </w:r>
    </w:p>
    <w:p w14:paraId="4900B856" w14:textId="77777777" w:rsidR="005E2C47" w:rsidRPr="00647383" w:rsidRDefault="005E2C47" w:rsidP="00D13129">
      <w:pPr>
        <w:pStyle w:val="ListParagraph"/>
        <w:numPr>
          <w:ilvl w:val="0"/>
          <w:numId w:val="5"/>
        </w:numPr>
      </w:pPr>
      <w:r w:rsidRPr="00647383">
        <w:t>Bag Valve Masks (BVMs)</w:t>
      </w:r>
      <w:r>
        <w:t>, a</w:t>
      </w:r>
      <w:r w:rsidRPr="00647383">
        <w:t>dult, child, and infant sizes (with face masks)</w:t>
      </w:r>
      <w:r>
        <w:t xml:space="preserve"> </w:t>
      </w:r>
    </w:p>
    <w:p w14:paraId="3BAC9C33" w14:textId="77777777" w:rsidR="005E2C47" w:rsidRPr="00647383" w:rsidRDefault="005E2C47" w:rsidP="00D13129">
      <w:pPr>
        <w:pStyle w:val="ListParagraph"/>
        <w:numPr>
          <w:ilvl w:val="0"/>
          <w:numId w:val="5"/>
        </w:numPr>
      </w:pPr>
      <w:r w:rsidRPr="00647383">
        <w:t>Face Shields or CPR Barriers</w:t>
      </w:r>
      <w:r>
        <w:t>, l</w:t>
      </w:r>
      <w:r w:rsidRPr="00647383">
        <w:t>ow-cost, single use, for mouth-to-mouth practice</w:t>
      </w:r>
    </w:p>
    <w:p w14:paraId="1D93FC2C" w14:textId="77777777" w:rsidR="005E2C47" w:rsidRDefault="005E2C47" w:rsidP="005E2C47">
      <w:pPr>
        <w:rPr>
          <w:rFonts w:ascii="Calibri" w:hAnsi="Calibri" w:cs="Calibri"/>
          <w:b/>
          <w:bCs/>
          <w:szCs w:val="22"/>
        </w:rPr>
      </w:pPr>
    </w:p>
    <w:p w14:paraId="6AA55045" w14:textId="513DD2BD" w:rsidR="005E2C47" w:rsidRPr="00A66D69" w:rsidRDefault="005E2C47" w:rsidP="00D13129">
      <w:pPr>
        <w:pStyle w:val="Heading3"/>
        <w:numPr>
          <w:ilvl w:val="0"/>
          <w:numId w:val="5"/>
        </w:numPr>
      </w:pPr>
      <w:r w:rsidRPr="00A66D69">
        <w:t>Instructor &amp; Classroom Supplies</w:t>
      </w:r>
    </w:p>
    <w:p w14:paraId="630563E5" w14:textId="77777777" w:rsidR="005E2C47" w:rsidRPr="00647383" w:rsidRDefault="005E2C47" w:rsidP="00D13129">
      <w:pPr>
        <w:pStyle w:val="ListParagraph"/>
        <w:numPr>
          <w:ilvl w:val="0"/>
          <w:numId w:val="5"/>
        </w:numPr>
      </w:pPr>
      <w:r w:rsidRPr="00647383">
        <w:t>CPR Feedback Monitor (if not built-in)</w:t>
      </w:r>
      <w:r>
        <w:t>, s</w:t>
      </w:r>
      <w:r w:rsidRPr="00647383">
        <w:t>ome manikins come with real-time compression feedback; others may need an external device</w:t>
      </w:r>
    </w:p>
    <w:p w14:paraId="60D6398E" w14:textId="77777777" w:rsidR="005E2C47" w:rsidRPr="00647383" w:rsidRDefault="005E2C47" w:rsidP="00D13129">
      <w:pPr>
        <w:pStyle w:val="ListParagraph"/>
        <w:numPr>
          <w:ilvl w:val="0"/>
          <w:numId w:val="5"/>
        </w:numPr>
      </w:pPr>
      <w:r w:rsidRPr="00647383">
        <w:t>Manikin wipes or disinfectant spray</w:t>
      </w:r>
    </w:p>
    <w:p w14:paraId="156AF5F9" w14:textId="77777777" w:rsidR="005E2C47" w:rsidRPr="00647383" w:rsidRDefault="005E2C47" w:rsidP="00D13129">
      <w:pPr>
        <w:pStyle w:val="ListParagraph"/>
        <w:numPr>
          <w:ilvl w:val="0"/>
          <w:numId w:val="5"/>
        </w:numPr>
      </w:pPr>
      <w:r w:rsidRPr="00647383">
        <w:t>Gloves (non-latex for allergies)</w:t>
      </w:r>
    </w:p>
    <w:p w14:paraId="436B0ED3" w14:textId="77777777" w:rsidR="005E2C47" w:rsidRPr="00647383" w:rsidRDefault="005E2C47" w:rsidP="00D13129">
      <w:pPr>
        <w:pStyle w:val="ListParagraph"/>
        <w:numPr>
          <w:ilvl w:val="0"/>
          <w:numId w:val="5"/>
        </w:numPr>
      </w:pPr>
      <w:r w:rsidRPr="00647383">
        <w:t>Paper towels and hand sanitizer</w:t>
      </w:r>
    </w:p>
    <w:p w14:paraId="67AE2043" w14:textId="77777777" w:rsidR="008B1E6D" w:rsidRDefault="008B1E6D" w:rsidP="008B1E6D">
      <w:pPr>
        <w:pStyle w:val="ListParagraph"/>
        <w:numPr>
          <w:ilvl w:val="0"/>
          <w:numId w:val="0"/>
        </w:numPr>
        <w:ind w:left="720"/>
      </w:pPr>
    </w:p>
    <w:p w14:paraId="320BB6EA" w14:textId="77777777" w:rsidR="008B1E6D" w:rsidRDefault="008B1E6D" w:rsidP="008B1E6D">
      <w:pPr>
        <w:pStyle w:val="ListParagraph"/>
        <w:numPr>
          <w:ilvl w:val="0"/>
          <w:numId w:val="0"/>
        </w:numPr>
        <w:ind w:left="720"/>
      </w:pPr>
    </w:p>
    <w:p w14:paraId="7D24856C" w14:textId="1E18A201" w:rsidR="005E2C47" w:rsidRPr="00647383" w:rsidRDefault="005E2C47" w:rsidP="00D13129">
      <w:pPr>
        <w:pStyle w:val="ListParagraph"/>
        <w:numPr>
          <w:ilvl w:val="0"/>
          <w:numId w:val="5"/>
        </w:numPr>
      </w:pPr>
      <w:r w:rsidRPr="00647383">
        <w:t>Skills check-off sheets</w:t>
      </w:r>
    </w:p>
    <w:p w14:paraId="7D1F7917" w14:textId="77777777" w:rsidR="005E2C47" w:rsidRPr="00647383" w:rsidRDefault="005E2C47" w:rsidP="00D13129">
      <w:pPr>
        <w:pStyle w:val="ListParagraph"/>
        <w:numPr>
          <w:ilvl w:val="0"/>
          <w:numId w:val="5"/>
        </w:numPr>
      </w:pPr>
      <w:r w:rsidRPr="00647383">
        <w:t>Written test and answer keys</w:t>
      </w:r>
    </w:p>
    <w:p w14:paraId="22016B79" w14:textId="332AC769" w:rsidR="005E2C47" w:rsidRDefault="005E2C47" w:rsidP="00D13129">
      <w:pPr>
        <w:pStyle w:val="ListParagraph"/>
        <w:numPr>
          <w:ilvl w:val="0"/>
          <w:numId w:val="5"/>
        </w:numPr>
      </w:pPr>
      <w:r w:rsidRPr="00647383">
        <w:t>Projector or TV Monitor</w:t>
      </w:r>
      <w:r>
        <w:t>, f</w:t>
      </w:r>
      <w:r w:rsidRPr="00647383">
        <w:t>or showing AHA or Red Cross instructional videos</w:t>
      </w:r>
    </w:p>
    <w:p w14:paraId="6DACAFC9" w14:textId="77777777" w:rsidR="005E2C47" w:rsidRPr="00647383" w:rsidRDefault="005E2C47" w:rsidP="005E2C47">
      <w:pPr>
        <w:rPr>
          <w:rFonts w:ascii="Calibri" w:hAnsi="Calibri" w:cs="Calibri"/>
          <w:szCs w:val="22"/>
        </w:rPr>
      </w:pPr>
    </w:p>
    <w:p w14:paraId="2B84D3AE" w14:textId="77777777" w:rsidR="005E2C47" w:rsidRPr="00647383" w:rsidRDefault="005E2C47" w:rsidP="00AF5588">
      <w:pPr>
        <w:pStyle w:val="Heading3"/>
      </w:pPr>
      <w:r w:rsidRPr="00647383">
        <w:t>First Aid Certification Equipment List</w:t>
      </w:r>
    </w:p>
    <w:p w14:paraId="21B98212" w14:textId="77777777" w:rsidR="005E2C47" w:rsidRDefault="005E2C47" w:rsidP="00D13129">
      <w:pPr>
        <w:pStyle w:val="ListParagraph"/>
        <w:numPr>
          <w:ilvl w:val="0"/>
          <w:numId w:val="6"/>
        </w:numPr>
      </w:pPr>
      <w:r w:rsidRPr="00647383">
        <w:t>First Aid Training Kits</w:t>
      </w:r>
      <w:r>
        <w:t>, c</w:t>
      </w:r>
      <w:r w:rsidRPr="00647383">
        <w:t>an be pre-made or assembled</w:t>
      </w:r>
      <w:r>
        <w:t xml:space="preserve"> to include: </w:t>
      </w:r>
      <w:r w:rsidRPr="00647383">
        <w:t>Triangular bandages (sling and splint practice</w:t>
      </w:r>
      <w:r>
        <w:t>), r</w:t>
      </w:r>
      <w:r w:rsidRPr="00647383">
        <w:t>oller gauze and elastic bandages</w:t>
      </w:r>
      <w:r>
        <w:t>, s</w:t>
      </w:r>
      <w:r w:rsidRPr="00647383">
        <w:t>terile gauze pads and dressings</w:t>
      </w:r>
      <w:r>
        <w:t>, a</w:t>
      </w:r>
      <w:r w:rsidRPr="00647383">
        <w:t>dhesive bandages (Band-Aids)</w:t>
      </w:r>
      <w:r>
        <w:t>, s</w:t>
      </w:r>
      <w:r w:rsidRPr="00647383">
        <w:t>plints (SAM splints or cardboard)</w:t>
      </w:r>
      <w:r>
        <w:t>, m</w:t>
      </w:r>
      <w:r w:rsidRPr="00647383">
        <w:t>edical tape</w:t>
      </w:r>
      <w:r>
        <w:t>, g</w:t>
      </w:r>
      <w:r w:rsidRPr="00647383">
        <w:t>loves (non-latex)</w:t>
      </w:r>
      <w:r>
        <w:t>, i</w:t>
      </w:r>
      <w:r w:rsidRPr="00647383">
        <w:t>nstant cold packs</w:t>
      </w:r>
      <w:r>
        <w:t>, b</w:t>
      </w:r>
      <w:r w:rsidRPr="00647383">
        <w:t>urn dressings (simulated)</w:t>
      </w:r>
      <w:r>
        <w:t xml:space="preserve">, </w:t>
      </w:r>
      <w:r w:rsidRPr="00647383">
        <w:t>CPR mask (shared with CPR practice)</w:t>
      </w:r>
      <w:r>
        <w:t>, e</w:t>
      </w:r>
      <w:r w:rsidRPr="00647383">
        <w:t>ye wash bottles</w:t>
      </w:r>
    </w:p>
    <w:p w14:paraId="64BFA76E" w14:textId="77777777" w:rsidR="005E2C47" w:rsidRDefault="005E2C47" w:rsidP="00D13129">
      <w:pPr>
        <w:pStyle w:val="ListParagraph"/>
        <w:numPr>
          <w:ilvl w:val="0"/>
          <w:numId w:val="6"/>
        </w:numPr>
      </w:pPr>
      <w:r w:rsidRPr="00F86ADA">
        <w:t>Pulse Oximeter, Glucometer (demo only)</w:t>
      </w:r>
      <w:r w:rsidRPr="00647383">
        <w:t xml:space="preserve"> </w:t>
      </w:r>
    </w:p>
    <w:p w14:paraId="27871E53" w14:textId="77777777" w:rsidR="005E2C47" w:rsidRPr="00647383" w:rsidRDefault="005E2C47" w:rsidP="00D13129">
      <w:pPr>
        <w:pStyle w:val="ListParagraph"/>
        <w:numPr>
          <w:ilvl w:val="0"/>
          <w:numId w:val="6"/>
        </w:numPr>
      </w:pPr>
      <w:r w:rsidRPr="00E41CAB">
        <w:t>Inhaler Trainer Device (Spacer + MDI)</w:t>
      </w:r>
    </w:p>
    <w:p w14:paraId="05A31732" w14:textId="77777777" w:rsidR="005E2C47" w:rsidRPr="00647383" w:rsidRDefault="005E2C47" w:rsidP="00D13129">
      <w:pPr>
        <w:pStyle w:val="ListParagraph"/>
        <w:numPr>
          <w:ilvl w:val="0"/>
          <w:numId w:val="6"/>
        </w:numPr>
      </w:pPr>
      <w:r w:rsidRPr="00647383">
        <w:t>Anatomical Body Charts or Posters</w:t>
      </w:r>
      <w:r>
        <w:t xml:space="preserve"> f</w:t>
      </w:r>
      <w:r w:rsidRPr="00647383">
        <w:t>or teaching locations of injuries, burns, etc.</w:t>
      </w:r>
    </w:p>
    <w:p w14:paraId="5CBD7FC0" w14:textId="77777777" w:rsidR="005E2C47" w:rsidRPr="00647383" w:rsidRDefault="005E2C47" w:rsidP="00D13129">
      <w:pPr>
        <w:pStyle w:val="ListParagraph"/>
        <w:numPr>
          <w:ilvl w:val="0"/>
          <w:numId w:val="6"/>
        </w:numPr>
      </w:pPr>
      <w:r w:rsidRPr="00647383">
        <w:t>Scenario Cards for First Aid</w:t>
      </w:r>
      <w:r>
        <w:t>, e.g.,</w:t>
      </w:r>
      <w:r w:rsidRPr="00647383">
        <w:t xml:space="preserve"> bleeding control, seizures, choking, heat stroke, fractures, etc.</w:t>
      </w:r>
    </w:p>
    <w:p w14:paraId="6CDAD77E" w14:textId="77777777" w:rsidR="005E2C47" w:rsidRPr="00647383" w:rsidRDefault="005E2C47" w:rsidP="005E2C47">
      <w:pPr>
        <w:rPr>
          <w:rFonts w:ascii="Calibri" w:hAnsi="Calibri" w:cs="Calibri"/>
          <w:szCs w:val="22"/>
        </w:rPr>
      </w:pPr>
    </w:p>
    <w:p w14:paraId="2289E873" w14:textId="77777777" w:rsidR="005E2C47" w:rsidRPr="00647383" w:rsidRDefault="005E2C47" w:rsidP="00AF5588">
      <w:pPr>
        <w:pStyle w:val="Heading3"/>
      </w:pPr>
      <w:r w:rsidRPr="00647383">
        <w:t xml:space="preserve">Optional </w:t>
      </w:r>
      <w:r>
        <w:t>for CPR and First Aid Training</w:t>
      </w:r>
    </w:p>
    <w:p w14:paraId="1FA73801" w14:textId="77777777" w:rsidR="005E2C47" w:rsidRPr="00647383" w:rsidRDefault="005E2C47" w:rsidP="00D13129">
      <w:pPr>
        <w:pStyle w:val="ListParagraph"/>
        <w:numPr>
          <w:ilvl w:val="0"/>
          <w:numId w:val="7"/>
        </w:numPr>
      </w:pPr>
      <w:r w:rsidRPr="00647383">
        <w:t>Choking Trainer Vest (e.g. Act+Fast Trainer)</w:t>
      </w:r>
    </w:p>
    <w:p w14:paraId="6D1C48FD" w14:textId="77777777" w:rsidR="005E2C47" w:rsidRDefault="005E2C47" w:rsidP="00D13129">
      <w:pPr>
        <w:pStyle w:val="ListParagraph"/>
        <w:numPr>
          <w:ilvl w:val="0"/>
          <w:numId w:val="7"/>
        </w:numPr>
      </w:pPr>
      <w:r w:rsidRPr="00647383">
        <w:t>EpiPen Trainer (Demo model</w:t>
      </w:r>
      <w:r>
        <w:t xml:space="preserve"> n</w:t>
      </w:r>
      <w:r w:rsidRPr="00647383">
        <w:t>o needle, no medication</w:t>
      </w:r>
      <w:r>
        <w:t>)</w:t>
      </w:r>
    </w:p>
    <w:p w14:paraId="71290ED0" w14:textId="77777777" w:rsidR="005E2C47" w:rsidRPr="00647383" w:rsidRDefault="005E2C47" w:rsidP="00D13129">
      <w:pPr>
        <w:pStyle w:val="ListParagraph"/>
        <w:numPr>
          <w:ilvl w:val="0"/>
          <w:numId w:val="7"/>
        </w:numPr>
      </w:pPr>
      <w:r w:rsidRPr="00647383">
        <w:t>Naloxone (Narcan) Trainer Kits</w:t>
      </w:r>
    </w:p>
    <w:p w14:paraId="4F2A39F9" w14:textId="77777777" w:rsidR="005E2C47" w:rsidRPr="00647383" w:rsidRDefault="005E2C47" w:rsidP="00D13129">
      <w:pPr>
        <w:pStyle w:val="ListParagraph"/>
        <w:numPr>
          <w:ilvl w:val="0"/>
          <w:numId w:val="7"/>
        </w:numPr>
      </w:pPr>
      <w:r w:rsidRPr="00647383">
        <w:t>Nasal spray trainers for opioid overdose scenarios</w:t>
      </w:r>
    </w:p>
    <w:p w14:paraId="21FEDB67" w14:textId="77777777" w:rsidR="005E2C47" w:rsidRPr="00647383" w:rsidRDefault="005E2C47" w:rsidP="00D13129">
      <w:pPr>
        <w:pStyle w:val="ListParagraph"/>
        <w:numPr>
          <w:ilvl w:val="0"/>
          <w:numId w:val="7"/>
        </w:numPr>
      </w:pPr>
      <w:r w:rsidRPr="00647383">
        <w:t>Wound Simulation Kits</w:t>
      </w:r>
    </w:p>
    <w:p w14:paraId="4933BF02" w14:textId="28DA3416" w:rsidR="005E2C47" w:rsidRPr="00647383" w:rsidRDefault="005E2C47" w:rsidP="00D13129">
      <w:pPr>
        <w:pStyle w:val="ListParagraph"/>
        <w:numPr>
          <w:ilvl w:val="0"/>
          <w:numId w:val="7"/>
        </w:numPr>
      </w:pPr>
      <w:r w:rsidRPr="00647383">
        <w:t>Fake blood, moulage, mock wounds for trauma scenarios</w:t>
      </w:r>
    </w:p>
    <w:p w14:paraId="6133793B" w14:textId="77777777" w:rsidR="005E2C47" w:rsidRPr="00647383" w:rsidRDefault="005E2C47" w:rsidP="00D13129">
      <w:pPr>
        <w:pStyle w:val="ListParagraph"/>
        <w:numPr>
          <w:ilvl w:val="0"/>
          <w:numId w:val="7"/>
        </w:numPr>
      </w:pPr>
      <w:r w:rsidRPr="00647383">
        <w:t>Portable bins or rolling cabinets</w:t>
      </w:r>
    </w:p>
    <w:p w14:paraId="0EBEAD8B" w14:textId="77777777" w:rsidR="005E2C47" w:rsidRPr="00647383" w:rsidRDefault="005E2C47" w:rsidP="00D13129">
      <w:pPr>
        <w:pStyle w:val="ListParagraph"/>
        <w:numPr>
          <w:ilvl w:val="0"/>
          <w:numId w:val="7"/>
        </w:numPr>
      </w:pPr>
      <w:r w:rsidRPr="00647383">
        <w:t>Clearly labeled manikin storage</w:t>
      </w:r>
    </w:p>
    <w:p w14:paraId="4414708F" w14:textId="77777777" w:rsidR="005E2C47" w:rsidRDefault="005E2C47" w:rsidP="00D13129">
      <w:pPr>
        <w:pStyle w:val="ListParagraph"/>
        <w:numPr>
          <w:ilvl w:val="0"/>
          <w:numId w:val="7"/>
        </w:numPr>
      </w:pPr>
      <w:r w:rsidRPr="00647383">
        <w:t>Separate clean/used gear zones for infection control</w:t>
      </w:r>
    </w:p>
    <w:p w14:paraId="5F2EE73A" w14:textId="77777777" w:rsidR="005E2C47" w:rsidRPr="00BF1A54" w:rsidRDefault="005E2C47" w:rsidP="005E2C47">
      <w:pPr>
        <w:rPr>
          <w:rFonts w:ascii="Calibri" w:hAnsi="Calibri" w:cs="Calibri"/>
          <w:szCs w:val="22"/>
        </w:rPr>
      </w:pPr>
    </w:p>
    <w:p w14:paraId="25698EA3" w14:textId="77777777" w:rsidR="005E2C47" w:rsidRDefault="005E2C47" w:rsidP="00AF5588">
      <w:pPr>
        <w:pStyle w:val="Heading3"/>
      </w:pPr>
      <w:r w:rsidRPr="000D5755">
        <w:t>Law Enforcement</w:t>
      </w:r>
    </w:p>
    <w:p w14:paraId="5D91D2A3" w14:textId="77777777" w:rsidR="005E2C47" w:rsidRDefault="005E2C47" w:rsidP="00D13129">
      <w:pPr>
        <w:pStyle w:val="ListParagraph"/>
        <w:numPr>
          <w:ilvl w:val="0"/>
          <w:numId w:val="8"/>
        </w:numPr>
      </w:pPr>
      <w:r>
        <w:t>T</w:t>
      </w:r>
      <w:r w:rsidRPr="008E484D">
        <w:t>raffic safety gear (reflective vests)</w:t>
      </w:r>
    </w:p>
    <w:p w14:paraId="3E4AA5BC" w14:textId="77777777" w:rsidR="005E2C47" w:rsidRDefault="005E2C47" w:rsidP="00D13129">
      <w:pPr>
        <w:pStyle w:val="ListParagraph"/>
        <w:numPr>
          <w:ilvl w:val="0"/>
          <w:numId w:val="8"/>
        </w:numPr>
      </w:pPr>
      <w:r>
        <w:t>H</w:t>
      </w:r>
      <w:r w:rsidRPr="008E484D">
        <w:t>earing protection</w:t>
      </w:r>
    </w:p>
    <w:p w14:paraId="50C4F410" w14:textId="77777777" w:rsidR="005E2C47" w:rsidRDefault="005E2C47" w:rsidP="00D13129">
      <w:pPr>
        <w:pStyle w:val="ListParagraph"/>
        <w:numPr>
          <w:ilvl w:val="0"/>
          <w:numId w:val="8"/>
        </w:numPr>
      </w:pPr>
      <w:r w:rsidRPr="008032FC">
        <w:t>Duty belts with mock equipment (handcuffs, flashlight, training radio)</w:t>
      </w:r>
    </w:p>
    <w:p w14:paraId="2ED3F0B1" w14:textId="77777777" w:rsidR="005E2C47" w:rsidRPr="008032FC" w:rsidRDefault="005E2C47" w:rsidP="00D13129">
      <w:pPr>
        <w:pStyle w:val="ListParagraph"/>
        <w:numPr>
          <w:ilvl w:val="0"/>
          <w:numId w:val="8"/>
        </w:numPr>
      </w:pPr>
      <w:r>
        <w:t>Impairment Googles</w:t>
      </w:r>
    </w:p>
    <w:p w14:paraId="13C578D7" w14:textId="77777777" w:rsidR="005E2C47" w:rsidRPr="008032FC" w:rsidRDefault="005E2C47" w:rsidP="00D13129">
      <w:pPr>
        <w:pStyle w:val="ListParagraph"/>
        <w:numPr>
          <w:ilvl w:val="0"/>
          <w:numId w:val="8"/>
        </w:numPr>
      </w:pPr>
      <w:r w:rsidRPr="008032FC">
        <w:t>Fingerprint kits (ink, cards, or digital scanner for demos)</w:t>
      </w:r>
    </w:p>
    <w:p w14:paraId="19B98EF9" w14:textId="77777777" w:rsidR="005E2C47" w:rsidRDefault="005E2C47" w:rsidP="00D13129">
      <w:pPr>
        <w:pStyle w:val="ListParagraph"/>
        <w:numPr>
          <w:ilvl w:val="0"/>
          <w:numId w:val="8"/>
        </w:numPr>
      </w:pPr>
      <w:r w:rsidRPr="008032FC">
        <w:t>Crime scene investigation kits (tape, markers, evidence bags, measuring tools)</w:t>
      </w:r>
    </w:p>
    <w:p w14:paraId="7EAEA924" w14:textId="77777777" w:rsidR="005E2C47" w:rsidRDefault="005E2C47" w:rsidP="00D13129">
      <w:pPr>
        <w:pStyle w:val="ListParagraph"/>
        <w:numPr>
          <w:ilvl w:val="0"/>
          <w:numId w:val="8"/>
        </w:numPr>
      </w:pPr>
      <w:r>
        <w:t>Evidence collection kits (</w:t>
      </w:r>
      <w:r w:rsidRPr="00EB7B45">
        <w:t xml:space="preserve">Bags, gloves, tweezers, swabs, </w:t>
      </w:r>
      <w:r>
        <w:t xml:space="preserve">sterile containers, </w:t>
      </w:r>
      <w:r w:rsidRPr="00EB7B45">
        <w:t>labels</w:t>
      </w:r>
      <w:r>
        <w:t>)</w:t>
      </w:r>
    </w:p>
    <w:p w14:paraId="0D9BBD3F" w14:textId="77777777" w:rsidR="005E2C47" w:rsidRPr="00BF10EC" w:rsidRDefault="005E2C47" w:rsidP="00D13129">
      <w:pPr>
        <w:pStyle w:val="ListParagraph"/>
        <w:numPr>
          <w:ilvl w:val="0"/>
          <w:numId w:val="8"/>
        </w:numPr>
      </w:pPr>
      <w:r w:rsidRPr="00BF10EC">
        <w:t>Magnifying glasses</w:t>
      </w:r>
    </w:p>
    <w:p w14:paraId="2AB7D468" w14:textId="77777777" w:rsidR="005E2C47" w:rsidRPr="008032FC" w:rsidRDefault="005E2C47" w:rsidP="00D13129">
      <w:pPr>
        <w:pStyle w:val="ListParagraph"/>
        <w:numPr>
          <w:ilvl w:val="0"/>
          <w:numId w:val="8"/>
        </w:numPr>
      </w:pPr>
      <w:r w:rsidRPr="008032FC">
        <w:t>Traffic cones and signs (for mock traffic stops or DUI checkpoints)</w:t>
      </w:r>
    </w:p>
    <w:p w14:paraId="695C6E4C" w14:textId="77777777" w:rsidR="005E2C47" w:rsidRPr="008032FC" w:rsidRDefault="005E2C47" w:rsidP="00D13129">
      <w:pPr>
        <w:pStyle w:val="ListParagraph"/>
        <w:numPr>
          <w:ilvl w:val="0"/>
          <w:numId w:val="8"/>
        </w:numPr>
      </w:pPr>
      <w:r w:rsidRPr="008032FC">
        <w:t>Notebooks, citation pads, and report forms (practice paperwork)</w:t>
      </w:r>
    </w:p>
    <w:p w14:paraId="1A00559E" w14:textId="77777777" w:rsidR="005E2C47" w:rsidRPr="008032FC" w:rsidRDefault="005E2C47" w:rsidP="00D13129">
      <w:pPr>
        <w:pStyle w:val="ListParagraph"/>
        <w:numPr>
          <w:ilvl w:val="0"/>
          <w:numId w:val="8"/>
        </w:numPr>
      </w:pPr>
      <w:r w:rsidRPr="008032FC">
        <w:t>Body cameras (demo models or decommissioned units)</w:t>
      </w:r>
    </w:p>
    <w:p w14:paraId="19E1597B" w14:textId="77777777" w:rsidR="005E2C47" w:rsidRDefault="005E2C47" w:rsidP="00D13129">
      <w:pPr>
        <w:pStyle w:val="ListParagraph"/>
        <w:numPr>
          <w:ilvl w:val="0"/>
          <w:numId w:val="8"/>
        </w:numPr>
      </w:pPr>
      <w:r w:rsidRPr="008032FC">
        <w:t>Radios or communication headsets (can be real or simulation tool</w:t>
      </w:r>
      <w:r>
        <w:t>s)</w:t>
      </w:r>
    </w:p>
    <w:p w14:paraId="7532774E" w14:textId="77777777" w:rsidR="005E2C47" w:rsidRDefault="005E2C47" w:rsidP="00D13129">
      <w:pPr>
        <w:pStyle w:val="ListParagraph"/>
        <w:numPr>
          <w:ilvl w:val="0"/>
          <w:numId w:val="8"/>
        </w:numPr>
      </w:pPr>
      <w:r w:rsidRPr="004232BA">
        <w:t>Use of Force Continuum Chart</w:t>
      </w:r>
    </w:p>
    <w:p w14:paraId="2C17F14F" w14:textId="77777777" w:rsidR="005E2C47" w:rsidRDefault="005E2C47" w:rsidP="00D13129">
      <w:pPr>
        <w:pStyle w:val="ListParagraph"/>
        <w:numPr>
          <w:ilvl w:val="0"/>
          <w:numId w:val="8"/>
        </w:numPr>
      </w:pPr>
      <w:r w:rsidRPr="000B5BD8">
        <w:t>Vehicle Search Trainer or Mock Trunk Setup</w:t>
      </w:r>
    </w:p>
    <w:p w14:paraId="2D9134D9" w14:textId="77777777" w:rsidR="005E2C47" w:rsidRDefault="005E2C47" w:rsidP="00D13129">
      <w:pPr>
        <w:pStyle w:val="ListParagraph"/>
        <w:numPr>
          <w:ilvl w:val="0"/>
          <w:numId w:val="8"/>
        </w:numPr>
      </w:pPr>
      <w:r>
        <w:t xml:space="preserve">Demo </w:t>
      </w:r>
      <w:r w:rsidRPr="008E484D">
        <w:t>body armor, helmets</w:t>
      </w:r>
      <w:r>
        <w:t>, riot gear</w:t>
      </w:r>
    </w:p>
    <w:p w14:paraId="36A537CF" w14:textId="77777777" w:rsidR="005E2C47" w:rsidRPr="00BF1A54" w:rsidRDefault="005E2C47" w:rsidP="005E2C47">
      <w:pPr>
        <w:rPr>
          <w:rFonts w:ascii="Calibri" w:hAnsi="Calibri" w:cs="Calibri"/>
          <w:szCs w:val="22"/>
        </w:rPr>
      </w:pPr>
    </w:p>
    <w:p w14:paraId="7B5AC4E8" w14:textId="77777777" w:rsidR="005E2C47" w:rsidRPr="00724645" w:rsidRDefault="005E2C47" w:rsidP="00AF5588">
      <w:pPr>
        <w:pStyle w:val="Heading3"/>
      </w:pPr>
      <w:r w:rsidRPr="00724645">
        <w:t>Fire Fighting Equipment</w:t>
      </w:r>
    </w:p>
    <w:p w14:paraId="6440E7C6" w14:textId="77777777" w:rsidR="005E2C47" w:rsidRPr="005E7880" w:rsidRDefault="005E2C47" w:rsidP="00D13129">
      <w:pPr>
        <w:pStyle w:val="ListParagraph"/>
        <w:numPr>
          <w:ilvl w:val="0"/>
          <w:numId w:val="9"/>
        </w:numPr>
      </w:pPr>
      <w:r w:rsidRPr="005E7880">
        <w:t>Fire turnout gear (coats, pants, helmets, gloves, boots – use expired or demo sets)</w:t>
      </w:r>
    </w:p>
    <w:p w14:paraId="29087B8F" w14:textId="77777777" w:rsidR="005E2C47" w:rsidRDefault="005E2C47" w:rsidP="00D13129">
      <w:pPr>
        <w:pStyle w:val="ListParagraph"/>
        <w:numPr>
          <w:ilvl w:val="0"/>
          <w:numId w:val="9"/>
        </w:numPr>
      </w:pPr>
      <w:r w:rsidRPr="005E7880">
        <w:lastRenderedPageBreak/>
        <w:t>SCBA packs (can be expired units for training</w:t>
      </w:r>
      <w:r>
        <w:t xml:space="preserve"> or demo sets</w:t>
      </w:r>
      <w:r w:rsidRPr="005E7880">
        <w:t>)</w:t>
      </w:r>
    </w:p>
    <w:p w14:paraId="4578F49E" w14:textId="77777777" w:rsidR="005E2C47" w:rsidRPr="006D4628" w:rsidRDefault="005E2C47" w:rsidP="00D13129">
      <w:pPr>
        <w:pStyle w:val="ListParagraph"/>
        <w:numPr>
          <w:ilvl w:val="0"/>
          <w:numId w:val="9"/>
        </w:numPr>
      </w:pPr>
      <w:r w:rsidRPr="006D4628">
        <w:t>Miniature Fire Behavior Demo Kits</w:t>
      </w:r>
    </w:p>
    <w:p w14:paraId="4C4D18CE" w14:textId="77777777" w:rsidR="005E2C47" w:rsidRDefault="005E2C47" w:rsidP="00D13129">
      <w:pPr>
        <w:pStyle w:val="ListParagraph"/>
        <w:numPr>
          <w:ilvl w:val="0"/>
          <w:numId w:val="9"/>
        </w:numPr>
      </w:pPr>
      <w:r w:rsidRPr="005E7880">
        <w:t>Fire hoses (sectioned for use, not necessarily pressurized)</w:t>
      </w:r>
    </w:p>
    <w:p w14:paraId="44BD74A5" w14:textId="77777777" w:rsidR="005E2C47" w:rsidRPr="005E7880" w:rsidRDefault="005E2C47" w:rsidP="00D13129">
      <w:pPr>
        <w:pStyle w:val="ListParagraph"/>
        <w:numPr>
          <w:ilvl w:val="0"/>
          <w:numId w:val="9"/>
        </w:numPr>
      </w:pPr>
      <w:r w:rsidRPr="005E7880">
        <w:t>Hose nozzles, hydrant wrenches, and adapters</w:t>
      </w:r>
    </w:p>
    <w:p w14:paraId="3330C7AB" w14:textId="77777777" w:rsidR="005E2C47" w:rsidRDefault="005E2C47" w:rsidP="00D13129">
      <w:pPr>
        <w:pStyle w:val="ListParagraph"/>
        <w:numPr>
          <w:ilvl w:val="0"/>
          <w:numId w:val="9"/>
        </w:numPr>
      </w:pPr>
      <w:r w:rsidRPr="005E7880">
        <w:t>Fire extinguishers (real or simulator models for drills)</w:t>
      </w:r>
    </w:p>
    <w:p w14:paraId="7168A9E9" w14:textId="77777777" w:rsidR="005E2C47" w:rsidRPr="005E7880" w:rsidRDefault="005E2C47" w:rsidP="00D13129">
      <w:pPr>
        <w:pStyle w:val="ListParagraph"/>
        <w:numPr>
          <w:ilvl w:val="0"/>
          <w:numId w:val="9"/>
        </w:numPr>
      </w:pPr>
      <w:r>
        <w:t>Oxygen tank</w:t>
      </w:r>
    </w:p>
    <w:p w14:paraId="574B31B9" w14:textId="77777777" w:rsidR="005E2C47" w:rsidRPr="005E7880" w:rsidRDefault="005E2C47" w:rsidP="00D13129">
      <w:pPr>
        <w:pStyle w:val="ListParagraph"/>
        <w:numPr>
          <w:ilvl w:val="0"/>
          <w:numId w:val="9"/>
        </w:numPr>
      </w:pPr>
      <w:r w:rsidRPr="005E7880">
        <w:t>Smoke machine or fogger (for low-visibility training scenarios)</w:t>
      </w:r>
    </w:p>
    <w:p w14:paraId="7ABF7D91" w14:textId="77777777" w:rsidR="005E2C47" w:rsidRDefault="005E2C47" w:rsidP="00D13129">
      <w:pPr>
        <w:pStyle w:val="ListParagraph"/>
        <w:numPr>
          <w:ilvl w:val="0"/>
          <w:numId w:val="9"/>
        </w:numPr>
      </w:pPr>
      <w:r w:rsidRPr="005E7880">
        <w:t>Rescue dummies or manikins</w:t>
      </w:r>
    </w:p>
    <w:p w14:paraId="1F410B14" w14:textId="77777777" w:rsidR="005E2C47" w:rsidRPr="005E7880" w:rsidRDefault="005E2C47" w:rsidP="00D13129">
      <w:pPr>
        <w:pStyle w:val="ListParagraph"/>
        <w:numPr>
          <w:ilvl w:val="0"/>
          <w:numId w:val="9"/>
        </w:numPr>
      </w:pPr>
      <w:r>
        <w:t>Back Board, stretcher (EMS)</w:t>
      </w:r>
    </w:p>
    <w:p w14:paraId="1D52CB38" w14:textId="77777777" w:rsidR="005E2C47" w:rsidRDefault="005E2C47" w:rsidP="00D13129">
      <w:pPr>
        <w:pStyle w:val="ListParagraph"/>
        <w:numPr>
          <w:ilvl w:val="0"/>
          <w:numId w:val="9"/>
        </w:numPr>
      </w:pPr>
      <w:r w:rsidRPr="005E7880">
        <w:t>Ropes and pulleys for basic search &amp; rescue exercises</w:t>
      </w:r>
    </w:p>
    <w:p w14:paraId="0C4AEBBA" w14:textId="77777777" w:rsidR="005E2C47" w:rsidRPr="006D4628" w:rsidRDefault="005E2C47" w:rsidP="00D13129">
      <w:pPr>
        <w:pStyle w:val="ListParagraph"/>
        <w:numPr>
          <w:ilvl w:val="0"/>
          <w:numId w:val="9"/>
        </w:numPr>
      </w:pPr>
      <w:r w:rsidRPr="00833A5D">
        <w:t>Thermal Imaging Camera (TIC)</w:t>
      </w:r>
      <w:r>
        <w:t>,</w:t>
      </w:r>
      <w:r w:rsidRPr="006D4628">
        <w:t xml:space="preserve"> </w:t>
      </w:r>
      <w:r>
        <w:t>(</w:t>
      </w:r>
      <w:r w:rsidRPr="006D4628">
        <w:t>non-functioning or demo model for familiarity</w:t>
      </w:r>
      <w:r>
        <w:t>)</w:t>
      </w:r>
    </w:p>
    <w:p w14:paraId="314203E1" w14:textId="77777777" w:rsidR="005E2C47" w:rsidRDefault="005E2C47" w:rsidP="00D13129">
      <w:pPr>
        <w:pStyle w:val="ListParagraph"/>
        <w:numPr>
          <w:ilvl w:val="0"/>
          <w:numId w:val="9"/>
        </w:numPr>
      </w:pPr>
      <w:r w:rsidRPr="006D4628">
        <w:t>Halligan Tool / Pike Pole (training versions)</w:t>
      </w:r>
    </w:p>
    <w:p w14:paraId="4C9BA940" w14:textId="77777777" w:rsidR="005E2C47" w:rsidRDefault="005E2C47" w:rsidP="00D13129">
      <w:pPr>
        <w:pStyle w:val="ListParagraph"/>
        <w:numPr>
          <w:ilvl w:val="0"/>
          <w:numId w:val="9"/>
        </w:numPr>
      </w:pPr>
      <w:r>
        <w:t>Pry Bar</w:t>
      </w:r>
    </w:p>
    <w:p w14:paraId="0AB8E647" w14:textId="77777777" w:rsidR="005E2C47" w:rsidRDefault="005E2C47" w:rsidP="00D13129">
      <w:pPr>
        <w:pStyle w:val="ListParagraph"/>
        <w:numPr>
          <w:ilvl w:val="0"/>
          <w:numId w:val="9"/>
        </w:numPr>
      </w:pPr>
      <w:r>
        <w:t>Crowbar</w:t>
      </w:r>
    </w:p>
    <w:p w14:paraId="7266E617" w14:textId="77777777" w:rsidR="005E2C47" w:rsidRDefault="005E2C47" w:rsidP="00D13129">
      <w:pPr>
        <w:pStyle w:val="ListParagraph"/>
        <w:numPr>
          <w:ilvl w:val="0"/>
          <w:numId w:val="9"/>
        </w:numPr>
      </w:pPr>
      <w:r>
        <w:t>Sledgehammer</w:t>
      </w:r>
    </w:p>
    <w:p w14:paraId="7095F850" w14:textId="77777777" w:rsidR="005E2C47" w:rsidRDefault="005E2C47" w:rsidP="00D13129">
      <w:pPr>
        <w:pStyle w:val="ListParagraph"/>
        <w:numPr>
          <w:ilvl w:val="0"/>
          <w:numId w:val="9"/>
        </w:numPr>
      </w:pPr>
      <w:r>
        <w:t>Bolt Cutters</w:t>
      </w:r>
    </w:p>
    <w:p w14:paraId="44640DEC" w14:textId="77777777" w:rsidR="005E2C47" w:rsidRDefault="005E2C47" w:rsidP="00D13129">
      <w:pPr>
        <w:pStyle w:val="ListParagraph"/>
        <w:numPr>
          <w:ilvl w:val="0"/>
          <w:numId w:val="9"/>
        </w:numPr>
      </w:pPr>
      <w:r>
        <w:t>File set, flat</w:t>
      </w:r>
    </w:p>
    <w:p w14:paraId="4D76F020" w14:textId="77777777" w:rsidR="005E2C47" w:rsidRDefault="005E2C47" w:rsidP="00D13129">
      <w:pPr>
        <w:pStyle w:val="ListParagraph"/>
        <w:numPr>
          <w:ilvl w:val="0"/>
          <w:numId w:val="9"/>
        </w:numPr>
      </w:pPr>
      <w:r>
        <w:t xml:space="preserve">Saw, chain, Circular, </w:t>
      </w:r>
    </w:p>
    <w:p w14:paraId="66E6C9D9" w14:textId="77777777" w:rsidR="005E2C47" w:rsidRDefault="005E2C47" w:rsidP="00D13129">
      <w:pPr>
        <w:pStyle w:val="ListParagraph"/>
        <w:numPr>
          <w:ilvl w:val="0"/>
          <w:numId w:val="9"/>
        </w:numPr>
      </w:pPr>
      <w:r>
        <w:t>Saw, hacksaw and blades</w:t>
      </w:r>
    </w:p>
    <w:p w14:paraId="3EDA7BF3" w14:textId="77777777" w:rsidR="005E2C47" w:rsidRPr="006D4628" w:rsidRDefault="005E2C47" w:rsidP="00D13129">
      <w:pPr>
        <w:pStyle w:val="ListParagraph"/>
        <w:numPr>
          <w:ilvl w:val="0"/>
          <w:numId w:val="9"/>
        </w:numPr>
      </w:pPr>
      <w:r>
        <w:t>Toolbox with basic tools</w:t>
      </w:r>
    </w:p>
    <w:p w14:paraId="5ED1E541" w14:textId="77777777" w:rsidR="005E2C47" w:rsidRDefault="005E2C47" w:rsidP="00D13129">
      <w:pPr>
        <w:pStyle w:val="ListParagraph"/>
        <w:numPr>
          <w:ilvl w:val="0"/>
          <w:numId w:val="9"/>
        </w:numPr>
      </w:pPr>
      <w:r w:rsidRPr="005E7880">
        <w:t>Fire behavior model kits or virtual simulation software</w:t>
      </w:r>
      <w:r>
        <w:t xml:space="preserve"> (</w:t>
      </w:r>
      <w:r w:rsidRPr="00E406DC">
        <w:t>EDM FireSim</w:t>
      </w:r>
      <w:r>
        <w:t xml:space="preserve">, </w:t>
      </w:r>
      <w:r w:rsidRPr="00434048">
        <w:t>2D/3D simulation software for fireground command and fire behavior scenarios</w:t>
      </w:r>
      <w:r>
        <w:t>)</w:t>
      </w:r>
    </w:p>
    <w:p w14:paraId="3554CF7F" w14:textId="77777777" w:rsidR="005E2C47" w:rsidRDefault="005E2C47" w:rsidP="00D13129">
      <w:pPr>
        <w:pStyle w:val="ListParagraph"/>
        <w:numPr>
          <w:ilvl w:val="0"/>
          <w:numId w:val="9"/>
        </w:numPr>
      </w:pPr>
      <w:r>
        <w:t>Ladders, 10’, 24’ extension, 35’ extension</w:t>
      </w:r>
    </w:p>
    <w:p w14:paraId="11A90FA9" w14:textId="77777777" w:rsidR="005E2C47" w:rsidRDefault="005E2C47" w:rsidP="00D13129">
      <w:pPr>
        <w:pStyle w:val="ListParagraph"/>
        <w:numPr>
          <w:ilvl w:val="0"/>
          <w:numId w:val="9"/>
        </w:numPr>
      </w:pPr>
      <w:r>
        <w:t>Hydraulic Jack</w:t>
      </w:r>
    </w:p>
    <w:p w14:paraId="1DCA75AD" w14:textId="77777777" w:rsidR="005E2C47" w:rsidRDefault="005E2C47" w:rsidP="005E2C47">
      <w:pPr>
        <w:rPr>
          <w:rFonts w:ascii="Calibri" w:hAnsi="Calibri" w:cs="Calibri"/>
          <w:szCs w:val="22"/>
        </w:rPr>
      </w:pPr>
    </w:p>
    <w:p w14:paraId="7B1138EC" w14:textId="77777777" w:rsidR="005E2C47" w:rsidRPr="005E2C47" w:rsidRDefault="005E2C47" w:rsidP="00AF5588">
      <w:pPr>
        <w:pStyle w:val="Heading3"/>
      </w:pPr>
      <w:r w:rsidRPr="005E2C47">
        <w:t>Public Safety Telecommunicator Equipment</w:t>
      </w:r>
    </w:p>
    <w:p w14:paraId="5EC1B616" w14:textId="77777777" w:rsidR="005E2C47" w:rsidRPr="00DE3F6F" w:rsidRDefault="005E2C47" w:rsidP="00AF5588">
      <w:pPr>
        <w:pStyle w:val="Heading3"/>
        <w:rPr>
          <w:szCs w:val="22"/>
        </w:rPr>
      </w:pPr>
      <w:r w:rsidRPr="00DE3F6F">
        <w:rPr>
          <w:szCs w:val="22"/>
        </w:rPr>
        <w:t>Incident Data Systems &amp; CAD Software</w:t>
      </w:r>
    </w:p>
    <w:p w14:paraId="487349AD" w14:textId="77777777" w:rsidR="005E2C47" w:rsidRPr="00DE3F6F" w:rsidRDefault="005E2C47" w:rsidP="00D13129">
      <w:pPr>
        <w:pStyle w:val="ListParagraph"/>
        <w:numPr>
          <w:ilvl w:val="0"/>
          <w:numId w:val="10"/>
        </w:numPr>
      </w:pPr>
      <w:r w:rsidRPr="00DE3F6F">
        <w:t>CAD Simulation Software</w:t>
      </w:r>
      <w:r w:rsidRPr="00742450">
        <w:t>, e.g.,</w:t>
      </w:r>
      <w:r w:rsidRPr="00DE3F6F">
        <w:t xml:space="preserve"> Virtual Academy CAD Simulator</w:t>
      </w:r>
      <w:r w:rsidRPr="00C240FB">
        <w:t xml:space="preserve"> or partnership with APCO</w:t>
      </w:r>
      <w:r>
        <w:t xml:space="preserve">, </w:t>
      </w:r>
      <w:r w:rsidRPr="004D1715">
        <w:t>Use Google Sheets or Excel to Build a Simulated CAD/RMS</w:t>
      </w:r>
      <w:r>
        <w:t>, or Simulate Call Flow with Google Forms</w:t>
      </w:r>
    </w:p>
    <w:p w14:paraId="09DE49F8" w14:textId="77777777" w:rsidR="005E2C47" w:rsidRPr="00DE3F6F" w:rsidRDefault="005E2C47" w:rsidP="00D13129">
      <w:pPr>
        <w:pStyle w:val="ListParagraph"/>
        <w:numPr>
          <w:ilvl w:val="0"/>
          <w:numId w:val="10"/>
        </w:numPr>
      </w:pPr>
      <w:r w:rsidRPr="00DE3F6F">
        <w:t>Computer Workstations</w:t>
      </w:r>
      <w:r w:rsidRPr="00742450">
        <w:t xml:space="preserve"> with </w:t>
      </w:r>
      <w:r w:rsidRPr="00DE3F6F">
        <w:t>Dual monitors (CAD + mapping/phone interface)</w:t>
      </w:r>
      <w:r w:rsidRPr="00742450">
        <w:t xml:space="preserve">, </w:t>
      </w:r>
      <w:r w:rsidRPr="00DE3F6F">
        <w:t>Keyboard with numeric pad (to simulate data entry in real PSAPs)</w:t>
      </w:r>
    </w:p>
    <w:p w14:paraId="2FC85396" w14:textId="77777777" w:rsidR="005E2C47" w:rsidRPr="00DE3F6F" w:rsidRDefault="005E2C47" w:rsidP="00D13129">
      <w:pPr>
        <w:pStyle w:val="ListParagraph"/>
        <w:numPr>
          <w:ilvl w:val="0"/>
          <w:numId w:val="10"/>
        </w:numPr>
      </w:pPr>
      <w:r w:rsidRPr="00DE3F6F">
        <w:t>Mock RMS (Records Management System)</w:t>
      </w:r>
      <w:r w:rsidRPr="00742450">
        <w:t xml:space="preserve">, </w:t>
      </w:r>
      <w:r>
        <w:t>c</w:t>
      </w:r>
      <w:r w:rsidRPr="00DE3F6F">
        <w:t>an be built in Google Sheets/Excel if CAD does not include this</w:t>
      </w:r>
      <w:r w:rsidRPr="00742450">
        <w:t xml:space="preserve"> (</w:t>
      </w:r>
      <w:r w:rsidRPr="00DE3F6F">
        <w:t>Used for case log entries, notes, updates</w:t>
      </w:r>
      <w:r w:rsidRPr="00742450">
        <w:t>)</w:t>
      </w:r>
    </w:p>
    <w:p w14:paraId="333B6694" w14:textId="77777777" w:rsidR="005E2C47" w:rsidRDefault="005E2C47" w:rsidP="005E2C47">
      <w:pPr>
        <w:rPr>
          <w:rFonts w:ascii="Calibri" w:hAnsi="Calibri" w:cs="Calibri"/>
          <w:b/>
          <w:bCs/>
          <w:szCs w:val="22"/>
        </w:rPr>
      </w:pPr>
    </w:p>
    <w:p w14:paraId="08DB0161" w14:textId="77777777" w:rsidR="005E2C47" w:rsidRPr="00DE3F6F" w:rsidRDefault="005E2C47" w:rsidP="00AF5588">
      <w:pPr>
        <w:pStyle w:val="Heading3"/>
      </w:pPr>
      <w:r w:rsidRPr="00DE3F6F">
        <w:t>Mapping &amp; Situational Awareness Tools</w:t>
      </w:r>
    </w:p>
    <w:p w14:paraId="54D08FE6" w14:textId="77777777" w:rsidR="005E2C47" w:rsidRPr="00DE3F6F" w:rsidRDefault="005E2C47" w:rsidP="00D13129">
      <w:pPr>
        <w:pStyle w:val="ListParagraph"/>
        <w:numPr>
          <w:ilvl w:val="0"/>
          <w:numId w:val="11"/>
        </w:numPr>
      </w:pPr>
      <w:r w:rsidRPr="00DE3F6F">
        <w:t>GIS Mapping Software or Interactive Maps</w:t>
      </w:r>
      <w:r w:rsidRPr="004C052A">
        <w:t xml:space="preserve">, </w:t>
      </w:r>
      <w:r w:rsidRPr="00DE3F6F">
        <w:t>Free: Google Maps (with overlays), ArcGIS StoryMaps (education version)</w:t>
      </w:r>
      <w:r>
        <w:t xml:space="preserve"> or </w:t>
      </w:r>
      <w:r w:rsidRPr="00DE3F6F">
        <w:t>Printed maps of your mock jurisdiction with zones, sectors, units</w:t>
      </w:r>
    </w:p>
    <w:p w14:paraId="602D4418" w14:textId="77777777" w:rsidR="005E2C47" w:rsidRPr="00DE3F6F" w:rsidRDefault="005E2C47" w:rsidP="00D13129">
      <w:pPr>
        <w:pStyle w:val="ListParagraph"/>
        <w:numPr>
          <w:ilvl w:val="0"/>
          <w:numId w:val="11"/>
        </w:numPr>
      </w:pPr>
      <w:r w:rsidRPr="00DE3F6F">
        <w:t>Incident Simulation Kits</w:t>
      </w:r>
      <w:r>
        <w:t xml:space="preserve">, </w:t>
      </w:r>
      <w:r w:rsidRPr="00DE3F6F">
        <w:t>Scenarios with maps, units, incident types (paper or digital)</w:t>
      </w:r>
    </w:p>
    <w:p w14:paraId="439A28E1" w14:textId="77777777" w:rsidR="005E2C47" w:rsidRPr="00DE3F6F" w:rsidRDefault="005E2C47" w:rsidP="00D13129">
      <w:pPr>
        <w:pStyle w:val="ListParagraph"/>
        <w:numPr>
          <w:ilvl w:val="0"/>
          <w:numId w:val="11"/>
        </w:numPr>
        <w:rPr>
          <w:b/>
          <w:bCs/>
        </w:rPr>
      </w:pPr>
      <w:r w:rsidRPr="00DE3F6F">
        <w:t>Large Wall Maps or Projected Interactive Maps</w:t>
      </w:r>
    </w:p>
    <w:p w14:paraId="0C1F299E" w14:textId="77777777" w:rsidR="005E2C47" w:rsidRPr="00DE3F6F" w:rsidRDefault="005E2C47" w:rsidP="00AF5588">
      <w:pPr>
        <w:pStyle w:val="Heading3"/>
      </w:pPr>
      <w:r w:rsidRPr="00DE3F6F">
        <w:t>Communication Systems &amp; Radios</w:t>
      </w:r>
    </w:p>
    <w:p w14:paraId="228C38C4" w14:textId="77777777" w:rsidR="005E2C47" w:rsidRPr="00DE3F6F" w:rsidRDefault="005E2C47" w:rsidP="00D13129">
      <w:pPr>
        <w:pStyle w:val="ListParagraph"/>
        <w:numPr>
          <w:ilvl w:val="0"/>
          <w:numId w:val="12"/>
        </w:numPr>
      </w:pPr>
      <w:r w:rsidRPr="00DE3F6F">
        <w:t>2-Way Radio Consoles (Real or Simulated)</w:t>
      </w:r>
      <w:r w:rsidRPr="00893F52">
        <w:t xml:space="preserve">, e.g., </w:t>
      </w:r>
      <w:r w:rsidRPr="00DE3F6F">
        <w:t xml:space="preserve">handheld radios (Motorola/BAOFENG) Or VOIP-based simulators </w:t>
      </w:r>
      <w:r w:rsidRPr="00DE3F6F">
        <w:rPr>
          <w:i/>
          <w:iCs/>
        </w:rPr>
        <w:t>like Zetron, Avtec Scout</w:t>
      </w:r>
      <w:r w:rsidRPr="00DE3F6F">
        <w:t xml:space="preserve"> (if budget allows)</w:t>
      </w:r>
    </w:p>
    <w:p w14:paraId="786A6AAD" w14:textId="77777777" w:rsidR="005E2C47" w:rsidRPr="00DE3F6F" w:rsidRDefault="005E2C47" w:rsidP="00D13129">
      <w:pPr>
        <w:pStyle w:val="ListParagraph"/>
        <w:numPr>
          <w:ilvl w:val="0"/>
          <w:numId w:val="12"/>
        </w:numPr>
      </w:pPr>
      <w:r w:rsidRPr="00DE3F6F">
        <w:t>Radio Dispatch Console Simulator (software-based)</w:t>
      </w:r>
    </w:p>
    <w:p w14:paraId="258B66E2" w14:textId="77777777" w:rsidR="005E2C47" w:rsidRPr="00DE3F6F" w:rsidRDefault="005E2C47" w:rsidP="00D13129">
      <w:pPr>
        <w:pStyle w:val="ListParagraph"/>
        <w:numPr>
          <w:ilvl w:val="0"/>
          <w:numId w:val="12"/>
        </w:numPr>
      </w:pPr>
      <w:r w:rsidRPr="00DE3F6F">
        <w:t>Radio Scripts &amp; Transcripts</w:t>
      </w:r>
      <w:r w:rsidRPr="0011009C">
        <w:t>, (</w:t>
      </w:r>
      <w:r w:rsidRPr="00DE3F6F">
        <w:t>Practice proper radio etiquette, 10-codes, phonetic alphabet, unit IDs</w:t>
      </w:r>
      <w:r w:rsidRPr="0011009C">
        <w:t>)</w:t>
      </w:r>
    </w:p>
    <w:p w14:paraId="0D57A6C5" w14:textId="77777777" w:rsidR="008B1E6D" w:rsidRDefault="008B1E6D" w:rsidP="00CC4520">
      <w:pPr>
        <w:pStyle w:val="ListParagraph"/>
      </w:pPr>
    </w:p>
    <w:p w14:paraId="0339E2CD" w14:textId="77777777" w:rsidR="008B1E6D" w:rsidRDefault="008B1E6D" w:rsidP="008B1E6D">
      <w:pPr>
        <w:pStyle w:val="ListParagraph"/>
        <w:numPr>
          <w:ilvl w:val="0"/>
          <w:numId w:val="0"/>
        </w:numPr>
        <w:ind w:left="720"/>
      </w:pPr>
    </w:p>
    <w:p w14:paraId="749904AE" w14:textId="77777777" w:rsidR="008B1E6D" w:rsidRDefault="008B1E6D" w:rsidP="008B1E6D">
      <w:pPr>
        <w:pStyle w:val="ListParagraph"/>
        <w:numPr>
          <w:ilvl w:val="0"/>
          <w:numId w:val="0"/>
        </w:numPr>
        <w:ind w:left="720"/>
      </w:pPr>
    </w:p>
    <w:p w14:paraId="6FF6C57D" w14:textId="6C047CF0" w:rsidR="005E2C47" w:rsidRPr="00DE3F6F" w:rsidRDefault="005E2C47" w:rsidP="00D13129">
      <w:pPr>
        <w:pStyle w:val="ListParagraph"/>
        <w:numPr>
          <w:ilvl w:val="0"/>
          <w:numId w:val="13"/>
        </w:numPr>
      </w:pPr>
      <w:r w:rsidRPr="00DE3F6F">
        <w:t>Backup Communication Simulation</w:t>
      </w:r>
      <w:r w:rsidRPr="0011009C">
        <w:t xml:space="preserve">, </w:t>
      </w:r>
      <w:r>
        <w:t>u</w:t>
      </w:r>
      <w:r w:rsidRPr="00DE3F6F">
        <w:t>se walkie-talkies or smartphone radio apps to simulate comm failures &amp; backups</w:t>
      </w:r>
    </w:p>
    <w:p w14:paraId="713152B5" w14:textId="77777777" w:rsidR="005E2C47" w:rsidRDefault="005E2C47" w:rsidP="005E2C47">
      <w:pPr>
        <w:rPr>
          <w:rFonts w:ascii="Calibri" w:hAnsi="Calibri" w:cs="Calibri"/>
          <w:b/>
          <w:bCs/>
          <w:szCs w:val="22"/>
        </w:rPr>
      </w:pPr>
    </w:p>
    <w:p w14:paraId="690340FF" w14:textId="5F8E4D1E" w:rsidR="005E2C47" w:rsidRPr="00DE3F6F" w:rsidRDefault="005E2C47" w:rsidP="00AF5588">
      <w:pPr>
        <w:pStyle w:val="Heading3"/>
      </w:pPr>
      <w:r w:rsidRPr="00DE3F6F">
        <w:t>Telephone Systems</w:t>
      </w:r>
    </w:p>
    <w:p w14:paraId="3CE168C1" w14:textId="77777777" w:rsidR="005E2C47" w:rsidRPr="00DE3F6F" w:rsidRDefault="005E2C47" w:rsidP="00D13129">
      <w:pPr>
        <w:pStyle w:val="ListParagraph"/>
        <w:numPr>
          <w:ilvl w:val="0"/>
          <w:numId w:val="14"/>
        </w:numPr>
      </w:pPr>
      <w:r w:rsidRPr="00DE3F6F">
        <w:t>VoIP Phone System or Simulated 911 Call Platform</w:t>
      </w:r>
      <w:r w:rsidRPr="001F62F0">
        <w:t xml:space="preserve">, </w:t>
      </w:r>
      <w:r>
        <w:t>r</w:t>
      </w:r>
      <w:r w:rsidRPr="00DE3F6F">
        <w:t>ecordings for playback/critique (built-in or use third-party apps)</w:t>
      </w:r>
    </w:p>
    <w:p w14:paraId="2E7C8018" w14:textId="77777777" w:rsidR="005E2C47" w:rsidRPr="00DE3F6F" w:rsidRDefault="005E2C47" w:rsidP="00D13129">
      <w:pPr>
        <w:pStyle w:val="ListParagraph"/>
        <w:numPr>
          <w:ilvl w:val="0"/>
          <w:numId w:val="14"/>
        </w:numPr>
      </w:pPr>
      <w:r w:rsidRPr="00DE3F6F">
        <w:t>TTY/TDD Emulator Software</w:t>
      </w:r>
      <w:r w:rsidRPr="00CF1479">
        <w:t xml:space="preserve">, </w:t>
      </w:r>
      <w:r w:rsidRPr="00DE3F6F">
        <w:rPr>
          <w:i/>
          <w:iCs/>
        </w:rPr>
        <w:t>Nextalk.net (free online)</w:t>
      </w:r>
      <w:r w:rsidRPr="00DE3F6F">
        <w:t xml:space="preserve"> or </w:t>
      </w:r>
      <w:r w:rsidRPr="00DE3F6F">
        <w:rPr>
          <w:i/>
          <w:iCs/>
        </w:rPr>
        <w:t>TTY emulator apps</w:t>
      </w:r>
      <w:r w:rsidRPr="00DE3F6F">
        <w:t xml:space="preserve"> to simulate communication with hearing impaired callers</w:t>
      </w:r>
    </w:p>
    <w:p w14:paraId="794AD33C" w14:textId="77777777" w:rsidR="005E2C47" w:rsidRPr="00DE3F6F" w:rsidRDefault="005E2C47" w:rsidP="00D13129">
      <w:pPr>
        <w:pStyle w:val="ListParagraph"/>
        <w:numPr>
          <w:ilvl w:val="0"/>
          <w:numId w:val="14"/>
        </w:numPr>
      </w:pPr>
      <w:r w:rsidRPr="00DE3F6F">
        <w:t>Printed TTY conversation samples</w:t>
      </w:r>
    </w:p>
    <w:p w14:paraId="46969FAE" w14:textId="77777777" w:rsidR="005E2C47" w:rsidRPr="00DE3F6F" w:rsidRDefault="005E2C47" w:rsidP="00D13129">
      <w:pPr>
        <w:pStyle w:val="ListParagraph"/>
        <w:numPr>
          <w:ilvl w:val="0"/>
          <w:numId w:val="14"/>
        </w:numPr>
      </w:pPr>
      <w:r w:rsidRPr="00DE3F6F">
        <w:t>911 Call Simulation Scenarios</w:t>
      </w:r>
      <w:r w:rsidRPr="00C73FA9">
        <w:t xml:space="preserve">, </w:t>
      </w:r>
      <w:r w:rsidRPr="00DE3F6F">
        <w:t>Audio files or scripted live calls</w:t>
      </w:r>
    </w:p>
    <w:p w14:paraId="657CA3EC" w14:textId="77777777" w:rsidR="005E2C47" w:rsidRDefault="005E2C47" w:rsidP="005E2C47">
      <w:pPr>
        <w:rPr>
          <w:rFonts w:ascii="Calibri" w:hAnsi="Calibri" w:cs="Calibri"/>
          <w:b/>
          <w:bCs/>
          <w:szCs w:val="22"/>
        </w:rPr>
      </w:pPr>
    </w:p>
    <w:p w14:paraId="1B78ABDB" w14:textId="0C3EEFA7" w:rsidR="005E2C47" w:rsidRPr="00DE3F6F" w:rsidRDefault="005E2C47" w:rsidP="00AF5588">
      <w:pPr>
        <w:pStyle w:val="Heading3"/>
      </w:pPr>
      <w:r w:rsidRPr="00DE3F6F">
        <w:t>Emergency Alerts &amp; Public Warning Tools</w:t>
      </w:r>
    </w:p>
    <w:p w14:paraId="7F65BBA2" w14:textId="77777777" w:rsidR="005E2C47" w:rsidRPr="00DE3F6F" w:rsidRDefault="005E2C47" w:rsidP="00D13129">
      <w:pPr>
        <w:pStyle w:val="ListParagraph"/>
        <w:numPr>
          <w:ilvl w:val="0"/>
          <w:numId w:val="15"/>
        </w:numPr>
      </w:pPr>
      <w:r w:rsidRPr="00DE3F6F">
        <w:t>Mock Alert System Interface</w:t>
      </w:r>
      <w:r>
        <w:t xml:space="preserve">, </w:t>
      </w:r>
      <w:r w:rsidRPr="00DE3F6F">
        <w:t>Create “training alerts” for:</w:t>
      </w:r>
      <w:r w:rsidRPr="0044722E">
        <w:t xml:space="preserve"> </w:t>
      </w:r>
      <w:r w:rsidRPr="00DE3F6F">
        <w:t>AMBER</w:t>
      </w:r>
      <w:r w:rsidRPr="0044722E">
        <w:t xml:space="preserve">, </w:t>
      </w:r>
      <w:r w:rsidRPr="00DE3F6F">
        <w:t>Severe weather</w:t>
      </w:r>
      <w:r w:rsidRPr="0044722E">
        <w:t xml:space="preserve">, </w:t>
      </w:r>
      <w:r w:rsidRPr="00DE3F6F">
        <w:t xml:space="preserve">Public </w:t>
      </w:r>
      <w:r>
        <w:t>S</w:t>
      </w:r>
      <w:r w:rsidRPr="00DE3F6F">
        <w:t xml:space="preserve">afety </w:t>
      </w:r>
      <w:r>
        <w:t>E</w:t>
      </w:r>
      <w:r w:rsidRPr="00DE3F6F">
        <w:t>mergencies</w:t>
      </w:r>
    </w:p>
    <w:p w14:paraId="7CDC3633" w14:textId="77777777" w:rsidR="005E2C47" w:rsidRPr="00DE3F6F" w:rsidRDefault="005E2C47" w:rsidP="00D13129">
      <w:pPr>
        <w:pStyle w:val="ListParagraph"/>
        <w:numPr>
          <w:ilvl w:val="0"/>
          <w:numId w:val="15"/>
        </w:numPr>
      </w:pPr>
      <w:r w:rsidRPr="00DE3F6F">
        <w:t>Weather Radio or Alert System Display</w:t>
      </w:r>
      <w:r>
        <w:rPr>
          <w:b/>
          <w:bCs/>
        </w:rPr>
        <w:t xml:space="preserve">, </w:t>
      </w:r>
      <w:r w:rsidRPr="00DE3F6F">
        <w:t>Simulate NOAA alerts or integration with CAD</w:t>
      </w:r>
      <w:r>
        <w:t xml:space="preserve">, </w:t>
      </w:r>
      <w:r w:rsidRPr="00DE3F6F">
        <w:t>Scenario Cards for Alert Activation</w:t>
      </w:r>
      <w:r>
        <w:t xml:space="preserve">, </w:t>
      </w:r>
      <w:r w:rsidRPr="00DE3F6F">
        <w:t>Trigger conditions</w:t>
      </w:r>
    </w:p>
    <w:p w14:paraId="740C6EAF" w14:textId="77777777" w:rsidR="005E2C47" w:rsidRDefault="005E2C47" w:rsidP="005E2C47">
      <w:pPr>
        <w:rPr>
          <w:rFonts w:ascii="Calibri" w:hAnsi="Calibri" w:cs="Calibri"/>
          <w:b/>
          <w:bCs/>
          <w:szCs w:val="22"/>
        </w:rPr>
      </w:pPr>
    </w:p>
    <w:p w14:paraId="27184893" w14:textId="79A96ECC" w:rsidR="005E2C47" w:rsidRPr="00DE3F6F" w:rsidRDefault="005E2C47" w:rsidP="00AF5588">
      <w:pPr>
        <w:pStyle w:val="Heading3"/>
      </w:pPr>
      <w:r w:rsidRPr="00DE3F6F">
        <w:t>Next-Gen 911 (NG911) Technology Tools</w:t>
      </w:r>
    </w:p>
    <w:p w14:paraId="69A50797" w14:textId="77777777" w:rsidR="005E2C47" w:rsidRPr="00DE3F6F" w:rsidRDefault="005E2C47" w:rsidP="00D13129">
      <w:pPr>
        <w:pStyle w:val="ListParagraph"/>
        <w:numPr>
          <w:ilvl w:val="0"/>
          <w:numId w:val="16"/>
        </w:numPr>
      </w:pPr>
      <w:r w:rsidRPr="00DE3F6F">
        <w:t>Multimedia Communication Simulator</w:t>
      </w:r>
      <w:r w:rsidRPr="005E7169">
        <w:t>, with s</w:t>
      </w:r>
      <w:r w:rsidRPr="00DE3F6F">
        <w:t>ample video/text/image submissions (used in NG911)</w:t>
      </w:r>
    </w:p>
    <w:p w14:paraId="7B21240A" w14:textId="77777777" w:rsidR="005E2C47" w:rsidRPr="00DE3F6F" w:rsidRDefault="005E2C47" w:rsidP="00D13129">
      <w:pPr>
        <w:pStyle w:val="ListParagraph"/>
        <w:numPr>
          <w:ilvl w:val="0"/>
          <w:numId w:val="16"/>
        </w:numPr>
      </w:pPr>
      <w:r w:rsidRPr="00DE3F6F">
        <w:t>Telematics &amp; OnStar Demos</w:t>
      </w:r>
      <w:r w:rsidRPr="005E7169">
        <w:t>, s</w:t>
      </w:r>
      <w:r w:rsidRPr="00DE3F6F">
        <w:t>imulated crash data, automatic vehicle location pings</w:t>
      </w:r>
      <w:r w:rsidRPr="005E7169">
        <w:t xml:space="preserve">, </w:t>
      </w:r>
      <w:r w:rsidRPr="00DE3F6F">
        <w:t>Car crash scenarios with GPS lat/long coordinates</w:t>
      </w:r>
    </w:p>
    <w:p w14:paraId="41707AF6" w14:textId="77777777" w:rsidR="005E2C47" w:rsidRPr="00DE3F6F" w:rsidRDefault="005E2C47" w:rsidP="00D13129">
      <w:pPr>
        <w:pStyle w:val="ListParagraph"/>
        <w:numPr>
          <w:ilvl w:val="0"/>
          <w:numId w:val="16"/>
        </w:numPr>
      </w:pPr>
      <w:r w:rsidRPr="00DE3F6F">
        <w:t>Broadband and Interoperability Charts</w:t>
      </w:r>
      <w:r w:rsidRPr="005E7169">
        <w:t>, p</w:t>
      </w:r>
      <w:r w:rsidRPr="00DE3F6F">
        <w:t>rinted or digital visual aids showing how state and federal systems link</w:t>
      </w:r>
    </w:p>
    <w:p w14:paraId="25F00D07" w14:textId="77777777" w:rsidR="005E2C47" w:rsidRDefault="005E2C47" w:rsidP="005E2C47">
      <w:pPr>
        <w:rPr>
          <w:rFonts w:ascii="Calibri" w:hAnsi="Calibri" w:cs="Calibri"/>
          <w:b/>
          <w:bCs/>
          <w:szCs w:val="22"/>
        </w:rPr>
      </w:pPr>
    </w:p>
    <w:p w14:paraId="1329F56E" w14:textId="1BFF230B" w:rsidR="005E2C47" w:rsidRPr="00DE3F6F" w:rsidRDefault="005E2C47" w:rsidP="00AF5588">
      <w:pPr>
        <w:pStyle w:val="Heading3"/>
      </w:pPr>
      <w:r w:rsidRPr="00DE3F6F">
        <w:t>Cybersecurity Tools</w:t>
      </w:r>
    </w:p>
    <w:p w14:paraId="4BB92A11" w14:textId="77777777" w:rsidR="005E2C47" w:rsidRPr="00DE3F6F" w:rsidRDefault="005E2C47" w:rsidP="00D13129">
      <w:pPr>
        <w:pStyle w:val="ListParagraph"/>
        <w:numPr>
          <w:ilvl w:val="0"/>
          <w:numId w:val="17"/>
        </w:numPr>
      </w:pPr>
      <w:r w:rsidRPr="00DE3F6F">
        <w:t>Cyber Hygiene &amp; Security Training Platform</w:t>
      </w:r>
      <w:r w:rsidRPr="00E96D8A">
        <w:t>, u</w:t>
      </w:r>
      <w:r w:rsidRPr="00DE3F6F">
        <w:t xml:space="preserve">se free cybersecurity training (e.g. </w:t>
      </w:r>
      <w:r w:rsidRPr="00DE3F6F">
        <w:rPr>
          <w:i/>
          <w:iCs/>
        </w:rPr>
        <w:t>NICCS</w:t>
      </w:r>
      <w:r w:rsidRPr="00DE3F6F">
        <w:t xml:space="preserve">, </w:t>
      </w:r>
      <w:r w:rsidRPr="00DE3F6F">
        <w:rPr>
          <w:i/>
          <w:iCs/>
        </w:rPr>
        <w:t>Cyber.org</w:t>
      </w:r>
      <w:r w:rsidRPr="00DE3F6F">
        <w:t xml:space="preserve">, </w:t>
      </w:r>
      <w:r w:rsidRPr="00DE3F6F">
        <w:rPr>
          <w:i/>
          <w:iCs/>
        </w:rPr>
        <w:t>STOP.THINK. CONNECT.</w:t>
      </w:r>
      <w:r w:rsidRPr="00DE3F6F">
        <w:t>)</w:t>
      </w:r>
    </w:p>
    <w:p w14:paraId="198FB55B" w14:textId="77777777" w:rsidR="005E2C47" w:rsidRPr="00DE3F6F" w:rsidRDefault="005E2C47" w:rsidP="00D13129">
      <w:pPr>
        <w:pStyle w:val="ListParagraph"/>
        <w:numPr>
          <w:ilvl w:val="0"/>
          <w:numId w:val="17"/>
        </w:numPr>
      </w:pPr>
      <w:r w:rsidRPr="00DE3F6F">
        <w:t>Network Security Basics Kit</w:t>
      </w:r>
      <w:r w:rsidRPr="00E96D8A">
        <w:t xml:space="preserve">, </w:t>
      </w:r>
      <w:r w:rsidRPr="00DE3F6F">
        <w:t>simulate login credentials, breach response, password protocol</w:t>
      </w:r>
    </w:p>
    <w:p w14:paraId="392D1C1B" w14:textId="77777777" w:rsidR="005E2C47" w:rsidRPr="00DE3F6F" w:rsidRDefault="005E2C47" w:rsidP="00D13129">
      <w:pPr>
        <w:pStyle w:val="ListParagraph"/>
        <w:numPr>
          <w:ilvl w:val="0"/>
          <w:numId w:val="17"/>
        </w:numPr>
      </w:pPr>
      <w:r w:rsidRPr="00DE3F6F">
        <w:t>Privacy &amp; Data Protection Policy Templates</w:t>
      </w:r>
      <w:r w:rsidRPr="00E96D8A">
        <w:t xml:space="preserve">, </w:t>
      </w:r>
      <w:r w:rsidRPr="00DE3F6F">
        <w:t>Sample acceptable-use policies</w:t>
      </w:r>
      <w:r w:rsidRPr="00E96D8A">
        <w:t xml:space="preserve">, </w:t>
      </w:r>
      <w:r w:rsidRPr="00DE3F6F">
        <w:t xml:space="preserve">Simulated breach response </w:t>
      </w:r>
    </w:p>
    <w:p w14:paraId="321AC9E9" w14:textId="77777777" w:rsidR="005E2C47" w:rsidRDefault="005E2C47" w:rsidP="005E2C47">
      <w:pPr>
        <w:rPr>
          <w:rFonts w:ascii="Calibri" w:hAnsi="Calibri" w:cs="Calibri"/>
          <w:b/>
          <w:bCs/>
          <w:szCs w:val="22"/>
        </w:rPr>
      </w:pPr>
    </w:p>
    <w:p w14:paraId="129C0C8E" w14:textId="05308995" w:rsidR="005E2C47" w:rsidRPr="00DE3F6F" w:rsidRDefault="005E2C47" w:rsidP="00AF5588">
      <w:pPr>
        <w:pStyle w:val="Heading3"/>
      </w:pPr>
      <w:r w:rsidRPr="00DE3F6F">
        <w:t>Maintenance &amp; System Readiness</w:t>
      </w:r>
    </w:p>
    <w:p w14:paraId="079A67C6" w14:textId="77777777" w:rsidR="005E2C47" w:rsidRPr="00DE3F6F" w:rsidRDefault="005E2C47" w:rsidP="00D13129">
      <w:pPr>
        <w:pStyle w:val="ListParagraph"/>
        <w:numPr>
          <w:ilvl w:val="0"/>
          <w:numId w:val="18"/>
        </w:numPr>
      </w:pPr>
      <w:r w:rsidRPr="00DE3F6F">
        <w:t>Daily Equipment Checklist</w:t>
      </w:r>
      <w:r w:rsidRPr="00BB3EF8">
        <w:t xml:space="preserve">, </w:t>
      </w:r>
      <w:r w:rsidRPr="00DE3F6F">
        <w:t>Printable forms or digital logs to simulate PSAP prep/shift handoff</w:t>
      </w:r>
    </w:p>
    <w:p w14:paraId="498BD5A5" w14:textId="77777777" w:rsidR="005E2C47" w:rsidRPr="00DE3F6F" w:rsidRDefault="005E2C47" w:rsidP="00D13129">
      <w:pPr>
        <w:pStyle w:val="ListParagraph"/>
        <w:numPr>
          <w:ilvl w:val="0"/>
          <w:numId w:val="18"/>
        </w:numPr>
      </w:pPr>
      <w:r w:rsidRPr="00BB3EF8">
        <w:t>T</w:t>
      </w:r>
      <w:r w:rsidRPr="00DE3F6F">
        <w:t>roubleshooting Practice</w:t>
      </w:r>
      <w:r w:rsidRPr="00BB3EF8">
        <w:t xml:space="preserve">, </w:t>
      </w:r>
      <w:r w:rsidRPr="00DE3F6F">
        <w:t>simulated “downtime” scenarios where students manually take notes, switch to paper logs, use backup phones</w:t>
      </w:r>
    </w:p>
    <w:p w14:paraId="148FF60F" w14:textId="77777777" w:rsidR="005E2C47" w:rsidRPr="00DE3F6F" w:rsidRDefault="005E2C47" w:rsidP="00D13129">
      <w:pPr>
        <w:pStyle w:val="ListParagraph"/>
        <w:numPr>
          <w:ilvl w:val="0"/>
          <w:numId w:val="18"/>
        </w:numPr>
      </w:pPr>
      <w:r w:rsidRPr="00DE3F6F">
        <w:t>Mock Equipment Room Setup</w:t>
      </w:r>
      <w:r w:rsidRPr="00BB3EF8">
        <w:t xml:space="preserve">, </w:t>
      </w:r>
      <w:r w:rsidRPr="00DE3F6F">
        <w:t>Label tools and technology with check tags (e.g.</w:t>
      </w:r>
      <w:r>
        <w:t>,</w:t>
      </w:r>
      <w:r w:rsidRPr="00DE3F6F">
        <w:t xml:space="preserve"> "CAD Workstation 3 – Operational")</w:t>
      </w:r>
    </w:p>
    <w:p w14:paraId="175C2F83" w14:textId="13E887BD" w:rsidR="000E1B70" w:rsidRPr="000E1B70" w:rsidRDefault="000E1B70">
      <w:pPr>
        <w:rPr>
          <w:b/>
          <w:bCs/>
          <w:sz w:val="24"/>
        </w:rPr>
      </w:pPr>
    </w:p>
    <w:sectPr w:rsidR="000E1B70" w:rsidRPr="000E1B70" w:rsidSect="005E2C47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40" w:right="1440" w:bottom="1256" w:left="1440" w:header="0" w:footer="18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999D6" w14:textId="77777777" w:rsidR="00E92BB5" w:rsidRDefault="00E92BB5" w:rsidP="005C730B">
      <w:r>
        <w:separator/>
      </w:r>
    </w:p>
  </w:endnote>
  <w:endnote w:type="continuationSeparator" w:id="0">
    <w:p w14:paraId="7380FCEE" w14:textId="77777777" w:rsidR="00E92BB5" w:rsidRDefault="00E92BB5" w:rsidP="005C730B">
      <w:r>
        <w:continuationSeparator/>
      </w:r>
    </w:p>
  </w:endnote>
  <w:endnote w:type="continuationNotice" w:id="1">
    <w:p w14:paraId="23A126A9" w14:textId="77777777" w:rsidR="00E92BB5" w:rsidRDefault="00E92B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61C0F" w14:textId="77777777" w:rsidR="00F1063F" w:rsidRDefault="00F1063F" w:rsidP="003944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CF10EA" w14:textId="77777777" w:rsidR="00F1063F" w:rsidRDefault="00F1063F" w:rsidP="00F1063F">
    <w:pPr>
      <w:pStyle w:val="Footer"/>
      <w:ind w:right="360"/>
    </w:pPr>
  </w:p>
  <w:p w14:paraId="4192B890" w14:textId="77777777" w:rsidR="00254FF8" w:rsidRDefault="00254FF8"/>
  <w:p w14:paraId="1850F366" w14:textId="77777777" w:rsidR="00254FF8" w:rsidRDefault="00254FF8"/>
  <w:p w14:paraId="592AFAB3" w14:textId="77777777" w:rsidR="00EA2CE3" w:rsidRDefault="00EA2CE3"/>
  <w:p w14:paraId="76304A6A" w14:textId="77777777" w:rsidR="00EA2CE3" w:rsidRDefault="00EA2CE3"/>
  <w:p w14:paraId="2D3B2688" w14:textId="77777777" w:rsidR="00A808F0" w:rsidRDefault="00A808F0"/>
  <w:p w14:paraId="3E71E780" w14:textId="77777777" w:rsidR="00A808F0" w:rsidRDefault="00A808F0"/>
  <w:p w14:paraId="11C4674D" w14:textId="77777777" w:rsidR="00A808F0" w:rsidRDefault="00A808F0"/>
  <w:p w14:paraId="3FB3A856" w14:textId="77777777" w:rsidR="001460C1" w:rsidRDefault="001460C1"/>
  <w:p w14:paraId="40781EB8" w14:textId="77777777" w:rsidR="001460C1" w:rsidRDefault="001460C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7466" w14:textId="5112F782" w:rsidR="00F1063F" w:rsidRPr="003944DF" w:rsidRDefault="00F1063F" w:rsidP="00CF745C">
    <w:pPr>
      <w:pStyle w:val="Footer"/>
      <w:framePr w:h="432" w:hRule="exact" w:wrap="around" w:vAnchor="text" w:hAnchor="page" w:x="10369" w:y="-172"/>
      <w:rPr>
        <w:rStyle w:val="PageNumber"/>
        <w:sz w:val="18"/>
        <w:szCs w:val="18"/>
      </w:rPr>
    </w:pPr>
    <w:r w:rsidRPr="00663F04">
      <w:rPr>
        <w:rStyle w:val="PageNumber"/>
        <w:sz w:val="18"/>
        <w:szCs w:val="18"/>
      </w:rPr>
      <w:t>Page |</w:t>
    </w:r>
    <w:r w:rsidR="003944DF" w:rsidRPr="00663F04">
      <w:rPr>
        <w:rStyle w:val="PageNumber"/>
      </w:rPr>
      <w:t xml:space="preserve"> </w:t>
    </w:r>
    <w:sdt>
      <w:sdtPr>
        <w:rPr>
          <w:rStyle w:val="PageNumber"/>
        </w:rPr>
        <w:id w:val="761877634"/>
        <w:docPartObj>
          <w:docPartGallery w:val="Page Numbers (Bottom of Page)"/>
          <w:docPartUnique/>
        </w:docPartObj>
      </w:sdtPr>
      <w:sdtEndPr>
        <w:rPr>
          <w:rStyle w:val="PageNumber"/>
          <w:sz w:val="18"/>
          <w:szCs w:val="18"/>
        </w:rPr>
      </w:sdtEndPr>
      <w:sdtContent>
        <w:r w:rsidR="003944DF" w:rsidRPr="00663F04">
          <w:rPr>
            <w:rStyle w:val="PageNumber"/>
            <w:sz w:val="18"/>
            <w:szCs w:val="18"/>
          </w:rPr>
          <w:fldChar w:fldCharType="begin"/>
        </w:r>
        <w:r w:rsidR="003944DF" w:rsidRPr="00663F04">
          <w:rPr>
            <w:rStyle w:val="PageNumber"/>
            <w:sz w:val="18"/>
            <w:szCs w:val="18"/>
          </w:rPr>
          <w:instrText xml:space="preserve"> PAGE </w:instrText>
        </w:r>
        <w:r w:rsidR="003944DF" w:rsidRPr="00663F04">
          <w:rPr>
            <w:rStyle w:val="PageNumber"/>
            <w:sz w:val="18"/>
            <w:szCs w:val="18"/>
          </w:rPr>
          <w:fldChar w:fldCharType="separate"/>
        </w:r>
        <w:r w:rsidR="003944DF" w:rsidRPr="00663F04">
          <w:rPr>
            <w:rStyle w:val="PageNumber"/>
            <w:sz w:val="18"/>
            <w:szCs w:val="18"/>
          </w:rPr>
          <w:t>1</w:t>
        </w:r>
        <w:r w:rsidR="003944DF" w:rsidRPr="00663F04">
          <w:rPr>
            <w:rStyle w:val="PageNumber"/>
            <w:sz w:val="18"/>
            <w:szCs w:val="18"/>
          </w:rPr>
          <w:fldChar w:fldCharType="end"/>
        </w:r>
      </w:sdtContent>
    </w:sdt>
    <w:r w:rsidRPr="003944DF">
      <w:rPr>
        <w:rStyle w:val="PageNumber"/>
        <w:sz w:val="18"/>
        <w:szCs w:val="18"/>
      </w:rPr>
      <w:t xml:space="preserve"> </w:t>
    </w:r>
  </w:p>
  <w:p w14:paraId="55D30C84" w14:textId="3EB4E903" w:rsidR="001460C1" w:rsidRPr="003B1CC9" w:rsidRDefault="00F1063F" w:rsidP="005E2C47">
    <w:pPr>
      <w:pStyle w:val="NoSpacing"/>
      <w:rPr>
        <w:color w:val="002F3B"/>
      </w:rPr>
    </w:pPr>
    <w:r w:rsidRPr="003B1CC9">
      <w:rPr>
        <w:noProof/>
      </w:rPr>
      <mc:AlternateContent>
        <mc:Choice Requires="wps">
          <w:drawing>
            <wp:anchor distT="0" distB="0" distL="114300" distR="114300" simplePos="0" relativeHeight="251697664" behindDoc="0" locked="0" layoutInCell="1" allowOverlap="1" wp14:anchorId="005732B8" wp14:editId="57C53F96">
              <wp:simplePos x="0" y="0"/>
              <wp:positionH relativeFrom="column">
                <wp:posOffset>3625850</wp:posOffset>
              </wp:positionH>
              <wp:positionV relativeFrom="paragraph">
                <wp:posOffset>-229235</wp:posOffset>
              </wp:positionV>
              <wp:extent cx="3259455" cy="59690"/>
              <wp:effectExtent l="0" t="0" r="4445" b="3810"/>
              <wp:wrapNone/>
              <wp:docPr id="1768942195" name="Rectangle 1768942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5969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3C508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5732B8" id="Rectangle 1768942195" o:spid="_x0000_s1026" alt="&quot;&quot;" style="position:absolute;margin-left:285.5pt;margin-top:-18.05pt;width:256.65pt;height:4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" fillcolor="#fd5002" stroked="f" strokeweight="1pt">
              <v:fill color2="#b00b58" rotate="t" angle="45" colors="0 #fd5002;47841f #b00b58" focus="100%" type="gradient"/>
              <v:textbox>
                <w:txbxContent>
                  <w:p w14:paraId="55A3C508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0F187A">
          <w:t>CTE Frameworks - Public Safety Equipment List</w:t>
        </w:r>
      </w:sdtContent>
    </w:sdt>
    <w:r w:rsidRPr="003B1CC9">
      <w:rPr>
        <w:color w:val="002F3B"/>
      </w:rPr>
      <w:tab/>
      <w:t xml:space="preserve"> </w:t>
    </w:r>
  </w:p>
  <w:p w14:paraId="70AAA8B8" w14:textId="77777777" w:rsidR="00D153CF" w:rsidRDefault="00D153C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B7ADB" w14:textId="7FAA9698" w:rsidR="00F54CFE" w:rsidRDefault="005E5481" w:rsidP="00A62D0B">
    <w:pPr>
      <w:spacing w:line="276" w:lineRule="auto"/>
      <w:ind w:left="5220" w:right="-72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EEA46F3" wp14:editId="3EBFBEA3">
              <wp:simplePos x="0" y="0"/>
              <wp:positionH relativeFrom="column">
                <wp:posOffset>3236595</wp:posOffset>
              </wp:positionH>
              <wp:positionV relativeFrom="paragraph">
                <wp:posOffset>-231140</wp:posOffset>
              </wp:positionV>
              <wp:extent cx="3636401" cy="74428"/>
              <wp:effectExtent l="0" t="0" r="0" b="1905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428EBF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EA46F3" id="Rectangle 1570841643" o:spid="_x0000_s1027" alt="&quot;&quot;" style="position:absolute;left:0;text-align:left;margin-left:254.85pt;margin-top:-18.2pt;width:286.35pt;height:5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Isny2L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2F428EBF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color w:val="3B3838" w:themeColor="background2" w:themeShade="40"/>
        <w:sz w:val="18"/>
        <w:szCs w:val="18"/>
      </w:rPr>
      <w:t xml:space="preserve">In partnership with Pathway2Careers™, Massachusetts Department of Secondary Education is modernizing its CTE Frameworks to close the gap that exists between education and industry.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7F287" w14:textId="77777777" w:rsidR="00E92BB5" w:rsidRDefault="00E92BB5" w:rsidP="005C730B">
      <w:r>
        <w:separator/>
      </w:r>
    </w:p>
  </w:footnote>
  <w:footnote w:type="continuationSeparator" w:id="0">
    <w:p w14:paraId="6D1CA62E" w14:textId="77777777" w:rsidR="00E92BB5" w:rsidRDefault="00E92BB5" w:rsidP="005C730B">
      <w:r>
        <w:continuationSeparator/>
      </w:r>
    </w:p>
  </w:footnote>
  <w:footnote w:type="continuationNotice" w:id="1">
    <w:p w14:paraId="114B2CD0" w14:textId="77777777" w:rsidR="00E92BB5" w:rsidRDefault="00E92B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17B20" w14:textId="2526B8A0" w:rsidR="00F94F32" w:rsidRDefault="001108C9" w:rsidP="00F94F32">
    <w:r>
      <w:rPr>
        <w:noProof/>
      </w:rPr>
      <w:drawing>
        <wp:anchor distT="0" distB="0" distL="114300" distR="114300" simplePos="0" relativeHeight="251661312" behindDoc="0" locked="0" layoutInCell="1" allowOverlap="1" wp14:anchorId="43DA8E79" wp14:editId="29513F3C">
          <wp:simplePos x="0" y="0"/>
          <wp:positionH relativeFrom="column">
            <wp:posOffset>-54610</wp:posOffset>
          </wp:positionH>
          <wp:positionV relativeFrom="paragraph">
            <wp:posOffset>299720</wp:posOffset>
          </wp:positionV>
          <wp:extent cx="1483995" cy="885190"/>
          <wp:effectExtent l="0" t="0" r="1905" b="3810"/>
          <wp:wrapSquare wrapText="bothSides"/>
          <wp:docPr id="771247384" name="Picture 77124738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891690" name="Picture 1044891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496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5DCCE0" wp14:editId="676C14BA">
              <wp:simplePos x="0" y="0"/>
              <wp:positionH relativeFrom="column">
                <wp:posOffset>-944880</wp:posOffset>
              </wp:positionH>
              <wp:positionV relativeFrom="paragraph">
                <wp:posOffset>0</wp:posOffset>
              </wp:positionV>
              <wp:extent cx="357505" cy="10151110"/>
              <wp:effectExtent l="0" t="0" r="0" b="0"/>
              <wp:wrapNone/>
              <wp:docPr id="91589162" name="Rectangle 915891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314C97" id="Rectangle 91589162" o:spid="_x0000_s1026" alt="&quot;&quot;" style="position:absolute;margin-left:-74.4pt;margin-top:0;width:28.15pt;height:79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" fillcolor="#1d434c" stroked="f" strokeweight="1pt"/>
          </w:pict>
        </mc:Fallback>
      </mc:AlternateContent>
    </w:r>
  </w:p>
  <w:p w14:paraId="44A3D3C8" w14:textId="08865991" w:rsidR="001460C1" w:rsidRDefault="001460C1"/>
  <w:p w14:paraId="041E7BB2" w14:textId="6666720D" w:rsidR="008B44A4" w:rsidRDefault="003B1CC9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E3B80C6" wp14:editId="54687C53">
              <wp:simplePos x="0" y="0"/>
              <wp:positionH relativeFrom="column">
                <wp:posOffset>4850765</wp:posOffset>
              </wp:positionH>
              <wp:positionV relativeFrom="paragraph">
                <wp:posOffset>46355</wp:posOffset>
              </wp:positionV>
              <wp:extent cx="2017395" cy="369570"/>
              <wp:effectExtent l="0" t="0" r="1905" b="0"/>
              <wp:wrapNone/>
              <wp:docPr id="5927174" name="Rectangle 5927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7395" cy="36957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8BC1C" id="Rectangle 5927174" o:spid="_x0000_s1026" alt="&quot;&quot;" style="position:absolute;margin-left:381.95pt;margin-top:3.65pt;width:158.85pt;height:29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" fillcolor="#1d434c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2EDC595B" wp14:editId="0C9E4165">
          <wp:simplePos x="0" y="0"/>
          <wp:positionH relativeFrom="column">
            <wp:posOffset>5231130</wp:posOffset>
          </wp:positionH>
          <wp:positionV relativeFrom="paragraph">
            <wp:posOffset>118745</wp:posOffset>
          </wp:positionV>
          <wp:extent cx="1248410" cy="243205"/>
          <wp:effectExtent l="0" t="0" r="0" b="0"/>
          <wp:wrapNone/>
          <wp:docPr id="318467169" name="Picture 31846716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475547" name="Picture 2214755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410" cy="243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F4F2D8" w14:textId="77777777" w:rsidR="0058169A" w:rsidRDefault="0058169A"/>
  <w:p w14:paraId="5C569426" w14:textId="77777777" w:rsidR="001108C9" w:rsidRPr="001108C9" w:rsidRDefault="001108C9">
    <w:pPr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DA8D6" w14:textId="488360B1" w:rsidR="003B1CC9" w:rsidRDefault="003B1CC9" w:rsidP="003B1CC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A2180BE" wp14:editId="369BC626">
              <wp:simplePos x="0" y="0"/>
              <wp:positionH relativeFrom="column">
                <wp:posOffset>-914400</wp:posOffset>
              </wp:positionH>
              <wp:positionV relativeFrom="paragraph">
                <wp:posOffset>29845</wp:posOffset>
              </wp:positionV>
              <wp:extent cx="357505" cy="10151110"/>
              <wp:effectExtent l="0" t="0" r="0" b="0"/>
              <wp:wrapNone/>
              <wp:docPr id="1794045903" name="Rectangle 17940459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44A79C" id="Rectangle 1794045903" o:spid="_x0000_s1026" alt="&quot;&quot;" style="position:absolute;margin-left:-1in;margin-top:2.35pt;width:28.15pt;height:799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" fillcolor="#1d434c" stroked="f" strokeweight="1pt"/>
          </w:pict>
        </mc:Fallback>
      </mc:AlternateContent>
    </w:r>
  </w:p>
  <w:p w14:paraId="571F34C3" w14:textId="516231E2" w:rsidR="003B1CC9" w:rsidRDefault="003B1CC9" w:rsidP="003B1CC9">
    <w:pPr>
      <w:pStyle w:val="Header"/>
    </w:pPr>
    <w:r>
      <w:rPr>
        <w:noProof/>
      </w:rPr>
      <w:drawing>
        <wp:anchor distT="0" distB="0" distL="114300" distR="114300" simplePos="0" relativeHeight="251653120" behindDoc="0" locked="0" layoutInCell="1" allowOverlap="1" wp14:anchorId="0858970D" wp14:editId="5EB2968C">
          <wp:simplePos x="0" y="0"/>
          <wp:positionH relativeFrom="column">
            <wp:posOffset>-283210</wp:posOffset>
          </wp:positionH>
          <wp:positionV relativeFrom="paragraph">
            <wp:posOffset>127000</wp:posOffset>
          </wp:positionV>
          <wp:extent cx="1818640" cy="1086485"/>
          <wp:effectExtent l="0" t="0" r="0" b="5715"/>
          <wp:wrapSquare wrapText="bothSides"/>
          <wp:docPr id="859703450" name="Picture 85970345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F8A45" w14:textId="3F208C49" w:rsidR="00F54CFE" w:rsidRDefault="003B1CC9" w:rsidP="003B1CC9">
    <w:pPr>
      <w:pStyle w:val="Header"/>
      <w:ind w:left="-90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0250DB5" wp14:editId="6C68C7E2">
          <wp:simplePos x="0" y="0"/>
          <wp:positionH relativeFrom="column">
            <wp:posOffset>-552450</wp:posOffset>
          </wp:positionH>
          <wp:positionV relativeFrom="paragraph">
            <wp:posOffset>1219835</wp:posOffset>
          </wp:positionV>
          <wp:extent cx="7446010" cy="4788535"/>
          <wp:effectExtent l="0" t="0" r="0" b="0"/>
          <wp:wrapTight wrapText="bothSides">
            <wp:wrapPolygon edited="0">
              <wp:start x="0" y="0"/>
              <wp:lineTo x="0" y="21540"/>
              <wp:lineTo x="21552" y="21540"/>
              <wp:lineTo x="21552" y="0"/>
              <wp:lineTo x="0" y="0"/>
            </wp:wrapPolygon>
          </wp:wrapTight>
          <wp:docPr id="2064892539" name="Picture 6" descr="Public Safety officer talking into a radio and pointing out directi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4892539" name="Picture 6" descr="Public Safety officer talking into a radio and pointing out direction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6010" cy="4788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31E37"/>
    <w:multiLevelType w:val="hybridMultilevel"/>
    <w:tmpl w:val="5DA4C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63A97"/>
    <w:multiLevelType w:val="hybridMultilevel"/>
    <w:tmpl w:val="F9F28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05CD2"/>
    <w:multiLevelType w:val="hybridMultilevel"/>
    <w:tmpl w:val="E6DC1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1206E"/>
    <w:multiLevelType w:val="hybridMultilevel"/>
    <w:tmpl w:val="D76CF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E172F"/>
    <w:multiLevelType w:val="hybridMultilevel"/>
    <w:tmpl w:val="882C7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06E70"/>
    <w:multiLevelType w:val="hybridMultilevel"/>
    <w:tmpl w:val="2E3AF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C049D"/>
    <w:multiLevelType w:val="hybridMultilevel"/>
    <w:tmpl w:val="5DCA9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35E65"/>
    <w:multiLevelType w:val="hybridMultilevel"/>
    <w:tmpl w:val="67FED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F4DCA"/>
    <w:multiLevelType w:val="hybridMultilevel"/>
    <w:tmpl w:val="377AB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196B10"/>
    <w:multiLevelType w:val="hybridMultilevel"/>
    <w:tmpl w:val="09903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55750F"/>
    <w:multiLevelType w:val="hybridMultilevel"/>
    <w:tmpl w:val="CB68F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A34406"/>
    <w:multiLevelType w:val="hybridMultilevel"/>
    <w:tmpl w:val="7E8C2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1684A"/>
    <w:multiLevelType w:val="hybridMultilevel"/>
    <w:tmpl w:val="4FC0F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054E0A"/>
    <w:multiLevelType w:val="hybridMultilevel"/>
    <w:tmpl w:val="28F47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876CD"/>
    <w:multiLevelType w:val="hybridMultilevel"/>
    <w:tmpl w:val="03AA0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C8258E"/>
    <w:multiLevelType w:val="hybridMultilevel"/>
    <w:tmpl w:val="08BA2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E77290"/>
    <w:multiLevelType w:val="hybridMultilevel"/>
    <w:tmpl w:val="A7EEE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8463101">
    <w:abstractNumId w:val="7"/>
  </w:num>
  <w:num w:numId="2" w16cid:durableId="559904393">
    <w:abstractNumId w:val="10"/>
  </w:num>
  <w:num w:numId="3" w16cid:durableId="78605872">
    <w:abstractNumId w:val="17"/>
  </w:num>
  <w:num w:numId="4" w16cid:durableId="2009944005">
    <w:abstractNumId w:val="0"/>
  </w:num>
  <w:num w:numId="5" w16cid:durableId="743796857">
    <w:abstractNumId w:val="4"/>
  </w:num>
  <w:num w:numId="6" w16cid:durableId="140998027">
    <w:abstractNumId w:val="8"/>
  </w:num>
  <w:num w:numId="7" w16cid:durableId="1796830749">
    <w:abstractNumId w:val="2"/>
  </w:num>
  <w:num w:numId="8" w16cid:durableId="537088052">
    <w:abstractNumId w:val="14"/>
  </w:num>
  <w:num w:numId="9" w16cid:durableId="406656159">
    <w:abstractNumId w:val="5"/>
  </w:num>
  <w:num w:numId="10" w16cid:durableId="182059156">
    <w:abstractNumId w:val="11"/>
  </w:num>
  <w:num w:numId="11" w16cid:durableId="2066025242">
    <w:abstractNumId w:val="9"/>
  </w:num>
  <w:num w:numId="12" w16cid:durableId="1782414227">
    <w:abstractNumId w:val="15"/>
  </w:num>
  <w:num w:numId="13" w16cid:durableId="1767267699">
    <w:abstractNumId w:val="12"/>
  </w:num>
  <w:num w:numId="14" w16cid:durableId="660154900">
    <w:abstractNumId w:val="3"/>
  </w:num>
  <w:num w:numId="15" w16cid:durableId="1309749762">
    <w:abstractNumId w:val="1"/>
  </w:num>
  <w:num w:numId="16" w16cid:durableId="1894806198">
    <w:abstractNumId w:val="16"/>
  </w:num>
  <w:num w:numId="17" w16cid:durableId="988628600">
    <w:abstractNumId w:val="13"/>
  </w:num>
  <w:num w:numId="18" w16cid:durableId="37096298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FFE"/>
    <w:rsid w:val="00000D1D"/>
    <w:rsid w:val="00001621"/>
    <w:rsid w:val="00001BB9"/>
    <w:rsid w:val="000021F7"/>
    <w:rsid w:val="000028E9"/>
    <w:rsid w:val="00003798"/>
    <w:rsid w:val="000039B1"/>
    <w:rsid w:val="00003FF0"/>
    <w:rsid w:val="000041A6"/>
    <w:rsid w:val="000045EA"/>
    <w:rsid w:val="0000466C"/>
    <w:rsid w:val="00004702"/>
    <w:rsid w:val="00004B56"/>
    <w:rsid w:val="00004BDD"/>
    <w:rsid w:val="0000542F"/>
    <w:rsid w:val="0000634F"/>
    <w:rsid w:val="000063DE"/>
    <w:rsid w:val="00006B3B"/>
    <w:rsid w:val="00006C57"/>
    <w:rsid w:val="00006CC7"/>
    <w:rsid w:val="0000772B"/>
    <w:rsid w:val="000079B8"/>
    <w:rsid w:val="00007DB2"/>
    <w:rsid w:val="00007EBC"/>
    <w:rsid w:val="0001102D"/>
    <w:rsid w:val="00011084"/>
    <w:rsid w:val="000112F5"/>
    <w:rsid w:val="00011628"/>
    <w:rsid w:val="00011644"/>
    <w:rsid w:val="00012197"/>
    <w:rsid w:val="0001226D"/>
    <w:rsid w:val="00012272"/>
    <w:rsid w:val="0001242C"/>
    <w:rsid w:val="0001245A"/>
    <w:rsid w:val="00012753"/>
    <w:rsid w:val="00012B87"/>
    <w:rsid w:val="000133F3"/>
    <w:rsid w:val="00013C5E"/>
    <w:rsid w:val="00013CB9"/>
    <w:rsid w:val="00013F10"/>
    <w:rsid w:val="00014428"/>
    <w:rsid w:val="00014D5C"/>
    <w:rsid w:val="00014E58"/>
    <w:rsid w:val="00014F38"/>
    <w:rsid w:val="00015050"/>
    <w:rsid w:val="00015960"/>
    <w:rsid w:val="00015989"/>
    <w:rsid w:val="00015C25"/>
    <w:rsid w:val="00015FAD"/>
    <w:rsid w:val="00016BE9"/>
    <w:rsid w:val="00016FFE"/>
    <w:rsid w:val="0001708F"/>
    <w:rsid w:val="0002011C"/>
    <w:rsid w:val="00020B37"/>
    <w:rsid w:val="00021356"/>
    <w:rsid w:val="00021D9C"/>
    <w:rsid w:val="000228F8"/>
    <w:rsid w:val="00022FF9"/>
    <w:rsid w:val="00023069"/>
    <w:rsid w:val="00023A08"/>
    <w:rsid w:val="00023E89"/>
    <w:rsid w:val="00024265"/>
    <w:rsid w:val="0002481E"/>
    <w:rsid w:val="000249C6"/>
    <w:rsid w:val="00024CEA"/>
    <w:rsid w:val="00024CF9"/>
    <w:rsid w:val="00025200"/>
    <w:rsid w:val="00025436"/>
    <w:rsid w:val="0002557B"/>
    <w:rsid w:val="000257BC"/>
    <w:rsid w:val="00025C04"/>
    <w:rsid w:val="00026455"/>
    <w:rsid w:val="00026586"/>
    <w:rsid w:val="000274BB"/>
    <w:rsid w:val="00027B21"/>
    <w:rsid w:val="00030548"/>
    <w:rsid w:val="00030798"/>
    <w:rsid w:val="00030A07"/>
    <w:rsid w:val="00030AF8"/>
    <w:rsid w:val="00030C0A"/>
    <w:rsid w:val="00030CD2"/>
    <w:rsid w:val="00031784"/>
    <w:rsid w:val="00031AE5"/>
    <w:rsid w:val="00032849"/>
    <w:rsid w:val="000328CB"/>
    <w:rsid w:val="00032B37"/>
    <w:rsid w:val="00032F28"/>
    <w:rsid w:val="00033407"/>
    <w:rsid w:val="000334EB"/>
    <w:rsid w:val="000346F6"/>
    <w:rsid w:val="0003535A"/>
    <w:rsid w:val="00035C32"/>
    <w:rsid w:val="00036152"/>
    <w:rsid w:val="000364A9"/>
    <w:rsid w:val="00036775"/>
    <w:rsid w:val="00036E06"/>
    <w:rsid w:val="00036EB6"/>
    <w:rsid w:val="0003711E"/>
    <w:rsid w:val="00037241"/>
    <w:rsid w:val="0003760E"/>
    <w:rsid w:val="00037651"/>
    <w:rsid w:val="00037D98"/>
    <w:rsid w:val="00037FF2"/>
    <w:rsid w:val="00040B18"/>
    <w:rsid w:val="00040C3B"/>
    <w:rsid w:val="00041DB0"/>
    <w:rsid w:val="00042101"/>
    <w:rsid w:val="0004231E"/>
    <w:rsid w:val="0004260A"/>
    <w:rsid w:val="00042722"/>
    <w:rsid w:val="00042D0A"/>
    <w:rsid w:val="00043BAA"/>
    <w:rsid w:val="00043C4D"/>
    <w:rsid w:val="00043CA1"/>
    <w:rsid w:val="00043F29"/>
    <w:rsid w:val="0004407F"/>
    <w:rsid w:val="00045371"/>
    <w:rsid w:val="000457F3"/>
    <w:rsid w:val="00045AAF"/>
    <w:rsid w:val="00045E5B"/>
    <w:rsid w:val="0004617F"/>
    <w:rsid w:val="000464F4"/>
    <w:rsid w:val="00046E6D"/>
    <w:rsid w:val="000474E1"/>
    <w:rsid w:val="00047A3B"/>
    <w:rsid w:val="00047B57"/>
    <w:rsid w:val="00047B9F"/>
    <w:rsid w:val="00047CAD"/>
    <w:rsid w:val="00050498"/>
    <w:rsid w:val="00050589"/>
    <w:rsid w:val="00050B2A"/>
    <w:rsid w:val="00050F0F"/>
    <w:rsid w:val="00050FC4"/>
    <w:rsid w:val="0005172B"/>
    <w:rsid w:val="00051AC7"/>
    <w:rsid w:val="00051D71"/>
    <w:rsid w:val="00051F62"/>
    <w:rsid w:val="000520BA"/>
    <w:rsid w:val="000522A4"/>
    <w:rsid w:val="00053890"/>
    <w:rsid w:val="00053F63"/>
    <w:rsid w:val="000548AC"/>
    <w:rsid w:val="00054E95"/>
    <w:rsid w:val="000553B5"/>
    <w:rsid w:val="000559F5"/>
    <w:rsid w:val="00055E88"/>
    <w:rsid w:val="00057276"/>
    <w:rsid w:val="000576CF"/>
    <w:rsid w:val="00057D38"/>
    <w:rsid w:val="00060148"/>
    <w:rsid w:val="00060D84"/>
    <w:rsid w:val="00061102"/>
    <w:rsid w:val="00061240"/>
    <w:rsid w:val="00061254"/>
    <w:rsid w:val="000612FB"/>
    <w:rsid w:val="000615BC"/>
    <w:rsid w:val="00061B0D"/>
    <w:rsid w:val="00061CD0"/>
    <w:rsid w:val="00062966"/>
    <w:rsid w:val="00062B16"/>
    <w:rsid w:val="00062BBB"/>
    <w:rsid w:val="00062CB5"/>
    <w:rsid w:val="00062D89"/>
    <w:rsid w:val="000637D3"/>
    <w:rsid w:val="00063832"/>
    <w:rsid w:val="00063CE9"/>
    <w:rsid w:val="000647E1"/>
    <w:rsid w:val="00064ABD"/>
    <w:rsid w:val="0006557E"/>
    <w:rsid w:val="00065F27"/>
    <w:rsid w:val="00066F79"/>
    <w:rsid w:val="00066FA7"/>
    <w:rsid w:val="00067422"/>
    <w:rsid w:val="00067491"/>
    <w:rsid w:val="000679D3"/>
    <w:rsid w:val="00067A5B"/>
    <w:rsid w:val="00067A6F"/>
    <w:rsid w:val="00067B9B"/>
    <w:rsid w:val="000709E1"/>
    <w:rsid w:val="00071389"/>
    <w:rsid w:val="0007157F"/>
    <w:rsid w:val="0007185C"/>
    <w:rsid w:val="00071B1A"/>
    <w:rsid w:val="00071C69"/>
    <w:rsid w:val="00072164"/>
    <w:rsid w:val="0007317D"/>
    <w:rsid w:val="000731CC"/>
    <w:rsid w:val="00073553"/>
    <w:rsid w:val="00073928"/>
    <w:rsid w:val="000739A3"/>
    <w:rsid w:val="000739F5"/>
    <w:rsid w:val="00073A33"/>
    <w:rsid w:val="00073C7C"/>
    <w:rsid w:val="00073DFC"/>
    <w:rsid w:val="00073F30"/>
    <w:rsid w:val="0007408F"/>
    <w:rsid w:val="00074167"/>
    <w:rsid w:val="00074714"/>
    <w:rsid w:val="00074B32"/>
    <w:rsid w:val="00074CEF"/>
    <w:rsid w:val="0007551B"/>
    <w:rsid w:val="0007576F"/>
    <w:rsid w:val="000757BC"/>
    <w:rsid w:val="00075FE3"/>
    <w:rsid w:val="0007694B"/>
    <w:rsid w:val="00076C24"/>
    <w:rsid w:val="00077428"/>
    <w:rsid w:val="00077740"/>
    <w:rsid w:val="0007799F"/>
    <w:rsid w:val="00077A1C"/>
    <w:rsid w:val="0008010E"/>
    <w:rsid w:val="00080245"/>
    <w:rsid w:val="00080B87"/>
    <w:rsid w:val="00080C20"/>
    <w:rsid w:val="00081AF2"/>
    <w:rsid w:val="00081C34"/>
    <w:rsid w:val="00081F8D"/>
    <w:rsid w:val="00082153"/>
    <w:rsid w:val="00082232"/>
    <w:rsid w:val="00082314"/>
    <w:rsid w:val="00082460"/>
    <w:rsid w:val="000828CE"/>
    <w:rsid w:val="00082CA9"/>
    <w:rsid w:val="00082F12"/>
    <w:rsid w:val="00083114"/>
    <w:rsid w:val="000831F2"/>
    <w:rsid w:val="00083362"/>
    <w:rsid w:val="00083648"/>
    <w:rsid w:val="00083F36"/>
    <w:rsid w:val="000842DA"/>
    <w:rsid w:val="0008452D"/>
    <w:rsid w:val="00084557"/>
    <w:rsid w:val="00084920"/>
    <w:rsid w:val="00084BDD"/>
    <w:rsid w:val="00085492"/>
    <w:rsid w:val="0008551E"/>
    <w:rsid w:val="00085B69"/>
    <w:rsid w:val="00085F66"/>
    <w:rsid w:val="00086180"/>
    <w:rsid w:val="00086657"/>
    <w:rsid w:val="0008665C"/>
    <w:rsid w:val="00086DB7"/>
    <w:rsid w:val="00086F0F"/>
    <w:rsid w:val="000876A3"/>
    <w:rsid w:val="00087D21"/>
    <w:rsid w:val="00087E3E"/>
    <w:rsid w:val="00090B6A"/>
    <w:rsid w:val="00090E25"/>
    <w:rsid w:val="000915FC"/>
    <w:rsid w:val="0009161A"/>
    <w:rsid w:val="000917DA"/>
    <w:rsid w:val="00091C74"/>
    <w:rsid w:val="00091CB3"/>
    <w:rsid w:val="000922E1"/>
    <w:rsid w:val="00092D2A"/>
    <w:rsid w:val="00092E27"/>
    <w:rsid w:val="00092F34"/>
    <w:rsid w:val="00092FF6"/>
    <w:rsid w:val="00093066"/>
    <w:rsid w:val="00093301"/>
    <w:rsid w:val="000936F8"/>
    <w:rsid w:val="00093F94"/>
    <w:rsid w:val="000945F2"/>
    <w:rsid w:val="000950A0"/>
    <w:rsid w:val="000954D2"/>
    <w:rsid w:val="000955DB"/>
    <w:rsid w:val="00095F64"/>
    <w:rsid w:val="00096255"/>
    <w:rsid w:val="000966A7"/>
    <w:rsid w:val="00096AAB"/>
    <w:rsid w:val="00097181"/>
    <w:rsid w:val="00097389"/>
    <w:rsid w:val="000976B8"/>
    <w:rsid w:val="00097950"/>
    <w:rsid w:val="000A0330"/>
    <w:rsid w:val="000A0B02"/>
    <w:rsid w:val="000A1564"/>
    <w:rsid w:val="000A1CEB"/>
    <w:rsid w:val="000A2849"/>
    <w:rsid w:val="000A2D4E"/>
    <w:rsid w:val="000A2E35"/>
    <w:rsid w:val="000A303E"/>
    <w:rsid w:val="000A32F8"/>
    <w:rsid w:val="000A3639"/>
    <w:rsid w:val="000A36D8"/>
    <w:rsid w:val="000A3716"/>
    <w:rsid w:val="000A3B44"/>
    <w:rsid w:val="000A4A07"/>
    <w:rsid w:val="000A4C07"/>
    <w:rsid w:val="000A4CC9"/>
    <w:rsid w:val="000A523B"/>
    <w:rsid w:val="000A5972"/>
    <w:rsid w:val="000A5BCC"/>
    <w:rsid w:val="000A5F3D"/>
    <w:rsid w:val="000A5F75"/>
    <w:rsid w:val="000A64EA"/>
    <w:rsid w:val="000A6AF9"/>
    <w:rsid w:val="000A6C7C"/>
    <w:rsid w:val="000A7075"/>
    <w:rsid w:val="000A7604"/>
    <w:rsid w:val="000A785B"/>
    <w:rsid w:val="000B01C3"/>
    <w:rsid w:val="000B080D"/>
    <w:rsid w:val="000B090B"/>
    <w:rsid w:val="000B0F29"/>
    <w:rsid w:val="000B0FAD"/>
    <w:rsid w:val="000B1141"/>
    <w:rsid w:val="000B1207"/>
    <w:rsid w:val="000B2161"/>
    <w:rsid w:val="000B240C"/>
    <w:rsid w:val="000B25EB"/>
    <w:rsid w:val="000B26AF"/>
    <w:rsid w:val="000B2763"/>
    <w:rsid w:val="000B287D"/>
    <w:rsid w:val="000B2B35"/>
    <w:rsid w:val="000B38E2"/>
    <w:rsid w:val="000B401C"/>
    <w:rsid w:val="000B504B"/>
    <w:rsid w:val="000B517E"/>
    <w:rsid w:val="000B5824"/>
    <w:rsid w:val="000B5F1C"/>
    <w:rsid w:val="000B6AFA"/>
    <w:rsid w:val="000B6DE9"/>
    <w:rsid w:val="000B7091"/>
    <w:rsid w:val="000B7D15"/>
    <w:rsid w:val="000C038F"/>
    <w:rsid w:val="000C052C"/>
    <w:rsid w:val="000C0783"/>
    <w:rsid w:val="000C0B92"/>
    <w:rsid w:val="000C1073"/>
    <w:rsid w:val="000C2F15"/>
    <w:rsid w:val="000C310B"/>
    <w:rsid w:val="000C3B73"/>
    <w:rsid w:val="000C46DF"/>
    <w:rsid w:val="000C4A8A"/>
    <w:rsid w:val="000C5821"/>
    <w:rsid w:val="000C5BA9"/>
    <w:rsid w:val="000C678C"/>
    <w:rsid w:val="000C6F45"/>
    <w:rsid w:val="000C7B05"/>
    <w:rsid w:val="000C7CB0"/>
    <w:rsid w:val="000C7E11"/>
    <w:rsid w:val="000D021D"/>
    <w:rsid w:val="000D05DE"/>
    <w:rsid w:val="000D0862"/>
    <w:rsid w:val="000D0CD2"/>
    <w:rsid w:val="000D1004"/>
    <w:rsid w:val="000D17EE"/>
    <w:rsid w:val="000D1B36"/>
    <w:rsid w:val="000D2129"/>
    <w:rsid w:val="000D290B"/>
    <w:rsid w:val="000D30ED"/>
    <w:rsid w:val="000D32BB"/>
    <w:rsid w:val="000D3944"/>
    <w:rsid w:val="000D3A85"/>
    <w:rsid w:val="000D3ACC"/>
    <w:rsid w:val="000D3B1D"/>
    <w:rsid w:val="000D3BCB"/>
    <w:rsid w:val="000D3DA6"/>
    <w:rsid w:val="000D49C1"/>
    <w:rsid w:val="000D4B4C"/>
    <w:rsid w:val="000D544E"/>
    <w:rsid w:val="000D557D"/>
    <w:rsid w:val="000D58C0"/>
    <w:rsid w:val="000D608E"/>
    <w:rsid w:val="000D61E4"/>
    <w:rsid w:val="000D62CA"/>
    <w:rsid w:val="000D6500"/>
    <w:rsid w:val="000D6C25"/>
    <w:rsid w:val="000D7675"/>
    <w:rsid w:val="000E0561"/>
    <w:rsid w:val="000E0871"/>
    <w:rsid w:val="000E08D7"/>
    <w:rsid w:val="000E09AF"/>
    <w:rsid w:val="000E13C0"/>
    <w:rsid w:val="000E15DE"/>
    <w:rsid w:val="000E164A"/>
    <w:rsid w:val="000E166F"/>
    <w:rsid w:val="000E16FD"/>
    <w:rsid w:val="000E1714"/>
    <w:rsid w:val="000E18A1"/>
    <w:rsid w:val="000E1B70"/>
    <w:rsid w:val="000E27D2"/>
    <w:rsid w:val="000E2827"/>
    <w:rsid w:val="000E2ACE"/>
    <w:rsid w:val="000E3914"/>
    <w:rsid w:val="000E3EFE"/>
    <w:rsid w:val="000E406E"/>
    <w:rsid w:val="000E445C"/>
    <w:rsid w:val="000E45F3"/>
    <w:rsid w:val="000E48BE"/>
    <w:rsid w:val="000E5700"/>
    <w:rsid w:val="000E57CD"/>
    <w:rsid w:val="000E5F77"/>
    <w:rsid w:val="000E6E28"/>
    <w:rsid w:val="000E72E4"/>
    <w:rsid w:val="000E7653"/>
    <w:rsid w:val="000E7849"/>
    <w:rsid w:val="000F0013"/>
    <w:rsid w:val="000F187A"/>
    <w:rsid w:val="000F18B8"/>
    <w:rsid w:val="000F18F1"/>
    <w:rsid w:val="000F19CB"/>
    <w:rsid w:val="000F1BB4"/>
    <w:rsid w:val="000F1E0E"/>
    <w:rsid w:val="000F1FAD"/>
    <w:rsid w:val="000F23CF"/>
    <w:rsid w:val="000F2B7E"/>
    <w:rsid w:val="000F2BEF"/>
    <w:rsid w:val="000F2E70"/>
    <w:rsid w:val="000F2ECE"/>
    <w:rsid w:val="000F3015"/>
    <w:rsid w:val="000F3F6E"/>
    <w:rsid w:val="000F41BB"/>
    <w:rsid w:val="000F41E4"/>
    <w:rsid w:val="000F4315"/>
    <w:rsid w:val="000F4317"/>
    <w:rsid w:val="000F480F"/>
    <w:rsid w:val="000F4BE6"/>
    <w:rsid w:val="000F4D89"/>
    <w:rsid w:val="000F4F4B"/>
    <w:rsid w:val="000F51E8"/>
    <w:rsid w:val="000F546B"/>
    <w:rsid w:val="000F5665"/>
    <w:rsid w:val="000F5CA4"/>
    <w:rsid w:val="000F610D"/>
    <w:rsid w:val="000F62B4"/>
    <w:rsid w:val="000F6877"/>
    <w:rsid w:val="000F6BAB"/>
    <w:rsid w:val="000F6FDF"/>
    <w:rsid w:val="000F7743"/>
    <w:rsid w:val="000F7B7C"/>
    <w:rsid w:val="000F7B9A"/>
    <w:rsid w:val="000F7EC8"/>
    <w:rsid w:val="000F7EF1"/>
    <w:rsid w:val="00100B7F"/>
    <w:rsid w:val="00100BF2"/>
    <w:rsid w:val="001013FF"/>
    <w:rsid w:val="00101B9E"/>
    <w:rsid w:val="00101FF6"/>
    <w:rsid w:val="001023ED"/>
    <w:rsid w:val="0010245D"/>
    <w:rsid w:val="00102801"/>
    <w:rsid w:val="00102F51"/>
    <w:rsid w:val="00103316"/>
    <w:rsid w:val="0010346E"/>
    <w:rsid w:val="001035A4"/>
    <w:rsid w:val="00103608"/>
    <w:rsid w:val="0010380A"/>
    <w:rsid w:val="00103F14"/>
    <w:rsid w:val="00103FFF"/>
    <w:rsid w:val="00104317"/>
    <w:rsid w:val="0010437B"/>
    <w:rsid w:val="001047FF"/>
    <w:rsid w:val="00104A57"/>
    <w:rsid w:val="00104D81"/>
    <w:rsid w:val="00104EF2"/>
    <w:rsid w:val="00105B38"/>
    <w:rsid w:val="00105B50"/>
    <w:rsid w:val="00106034"/>
    <w:rsid w:val="001061B7"/>
    <w:rsid w:val="001061D4"/>
    <w:rsid w:val="0010645F"/>
    <w:rsid w:val="00106717"/>
    <w:rsid w:val="00106AF9"/>
    <w:rsid w:val="00107925"/>
    <w:rsid w:val="00110301"/>
    <w:rsid w:val="001103CC"/>
    <w:rsid w:val="001105EC"/>
    <w:rsid w:val="0011065B"/>
    <w:rsid w:val="001108C9"/>
    <w:rsid w:val="001109A2"/>
    <w:rsid w:val="0011106C"/>
    <w:rsid w:val="001113BE"/>
    <w:rsid w:val="0011156C"/>
    <w:rsid w:val="001116F6"/>
    <w:rsid w:val="0011183C"/>
    <w:rsid w:val="00111AB5"/>
    <w:rsid w:val="00111E87"/>
    <w:rsid w:val="00111EFD"/>
    <w:rsid w:val="001122E4"/>
    <w:rsid w:val="00112497"/>
    <w:rsid w:val="0011342A"/>
    <w:rsid w:val="00113C18"/>
    <w:rsid w:val="00113D79"/>
    <w:rsid w:val="00114341"/>
    <w:rsid w:val="00114486"/>
    <w:rsid w:val="00114AD4"/>
    <w:rsid w:val="00114CED"/>
    <w:rsid w:val="0011554B"/>
    <w:rsid w:val="00115D15"/>
    <w:rsid w:val="001160B6"/>
    <w:rsid w:val="00116396"/>
    <w:rsid w:val="00116411"/>
    <w:rsid w:val="001166D4"/>
    <w:rsid w:val="00116981"/>
    <w:rsid w:val="00116A6F"/>
    <w:rsid w:val="00116D98"/>
    <w:rsid w:val="00117381"/>
    <w:rsid w:val="00117DD7"/>
    <w:rsid w:val="001203ED"/>
    <w:rsid w:val="00120922"/>
    <w:rsid w:val="00120A5B"/>
    <w:rsid w:val="00121B14"/>
    <w:rsid w:val="00122551"/>
    <w:rsid w:val="001227DE"/>
    <w:rsid w:val="00122820"/>
    <w:rsid w:val="001231F8"/>
    <w:rsid w:val="00123671"/>
    <w:rsid w:val="00123CA8"/>
    <w:rsid w:val="00124390"/>
    <w:rsid w:val="0012484C"/>
    <w:rsid w:val="00124954"/>
    <w:rsid w:val="00125236"/>
    <w:rsid w:val="00125575"/>
    <w:rsid w:val="00125738"/>
    <w:rsid w:val="00125AA0"/>
    <w:rsid w:val="00125F0A"/>
    <w:rsid w:val="00126B6E"/>
    <w:rsid w:val="0012706F"/>
    <w:rsid w:val="00127217"/>
    <w:rsid w:val="00127256"/>
    <w:rsid w:val="00127681"/>
    <w:rsid w:val="00127798"/>
    <w:rsid w:val="00127B0A"/>
    <w:rsid w:val="0013011A"/>
    <w:rsid w:val="001301C0"/>
    <w:rsid w:val="00130751"/>
    <w:rsid w:val="001308CC"/>
    <w:rsid w:val="00131464"/>
    <w:rsid w:val="00131548"/>
    <w:rsid w:val="00132FEC"/>
    <w:rsid w:val="00133C04"/>
    <w:rsid w:val="0013419B"/>
    <w:rsid w:val="001349C4"/>
    <w:rsid w:val="001349D7"/>
    <w:rsid w:val="00134C0B"/>
    <w:rsid w:val="00134DB7"/>
    <w:rsid w:val="001351C3"/>
    <w:rsid w:val="00135273"/>
    <w:rsid w:val="00135655"/>
    <w:rsid w:val="0013568B"/>
    <w:rsid w:val="001356A0"/>
    <w:rsid w:val="00135812"/>
    <w:rsid w:val="00135AC2"/>
    <w:rsid w:val="00135D52"/>
    <w:rsid w:val="001361F9"/>
    <w:rsid w:val="00136573"/>
    <w:rsid w:val="00136FA9"/>
    <w:rsid w:val="0013735C"/>
    <w:rsid w:val="0013735F"/>
    <w:rsid w:val="0013759C"/>
    <w:rsid w:val="001375D0"/>
    <w:rsid w:val="001375E5"/>
    <w:rsid w:val="00137AD9"/>
    <w:rsid w:val="00140022"/>
    <w:rsid w:val="001402A0"/>
    <w:rsid w:val="001403E5"/>
    <w:rsid w:val="0014075A"/>
    <w:rsid w:val="00140AB0"/>
    <w:rsid w:val="00140AFF"/>
    <w:rsid w:val="00140C0A"/>
    <w:rsid w:val="00141F39"/>
    <w:rsid w:val="0014250A"/>
    <w:rsid w:val="00142DD0"/>
    <w:rsid w:val="001432A1"/>
    <w:rsid w:val="00143516"/>
    <w:rsid w:val="00143EB5"/>
    <w:rsid w:val="001444EA"/>
    <w:rsid w:val="00144E97"/>
    <w:rsid w:val="00145AA3"/>
    <w:rsid w:val="00145ACE"/>
    <w:rsid w:val="00145F11"/>
    <w:rsid w:val="001460C1"/>
    <w:rsid w:val="001469C8"/>
    <w:rsid w:val="00146B3F"/>
    <w:rsid w:val="00146B7A"/>
    <w:rsid w:val="00146E94"/>
    <w:rsid w:val="00147151"/>
    <w:rsid w:val="001473FD"/>
    <w:rsid w:val="00147736"/>
    <w:rsid w:val="00147921"/>
    <w:rsid w:val="00147E15"/>
    <w:rsid w:val="00147E54"/>
    <w:rsid w:val="0015063B"/>
    <w:rsid w:val="001506D9"/>
    <w:rsid w:val="0015075B"/>
    <w:rsid w:val="0015076A"/>
    <w:rsid w:val="00150919"/>
    <w:rsid w:val="00151016"/>
    <w:rsid w:val="0015148A"/>
    <w:rsid w:val="001514A7"/>
    <w:rsid w:val="001515F8"/>
    <w:rsid w:val="001516E7"/>
    <w:rsid w:val="00151CC2"/>
    <w:rsid w:val="00151EA7"/>
    <w:rsid w:val="001526E6"/>
    <w:rsid w:val="00153063"/>
    <w:rsid w:val="001532DE"/>
    <w:rsid w:val="0015339B"/>
    <w:rsid w:val="001534CD"/>
    <w:rsid w:val="001536B5"/>
    <w:rsid w:val="0015388C"/>
    <w:rsid w:val="001538A8"/>
    <w:rsid w:val="001538DC"/>
    <w:rsid w:val="00154D48"/>
    <w:rsid w:val="001557F3"/>
    <w:rsid w:val="00155834"/>
    <w:rsid w:val="00155F93"/>
    <w:rsid w:val="00156236"/>
    <w:rsid w:val="001563CF"/>
    <w:rsid w:val="00156B6E"/>
    <w:rsid w:val="00156C56"/>
    <w:rsid w:val="00156D50"/>
    <w:rsid w:val="00156D52"/>
    <w:rsid w:val="00156E8A"/>
    <w:rsid w:val="00156EB5"/>
    <w:rsid w:val="001571FE"/>
    <w:rsid w:val="001572E7"/>
    <w:rsid w:val="001578EA"/>
    <w:rsid w:val="00157ACE"/>
    <w:rsid w:val="00157C3F"/>
    <w:rsid w:val="001602AB"/>
    <w:rsid w:val="00160315"/>
    <w:rsid w:val="0016109A"/>
    <w:rsid w:val="001613FB"/>
    <w:rsid w:val="0016153F"/>
    <w:rsid w:val="0016163C"/>
    <w:rsid w:val="00161BC5"/>
    <w:rsid w:val="00161C03"/>
    <w:rsid w:val="00162236"/>
    <w:rsid w:val="001622FC"/>
    <w:rsid w:val="0016291A"/>
    <w:rsid w:val="001629CF"/>
    <w:rsid w:val="00162E1A"/>
    <w:rsid w:val="001632CC"/>
    <w:rsid w:val="00163627"/>
    <w:rsid w:val="00163EE3"/>
    <w:rsid w:val="001642B3"/>
    <w:rsid w:val="001642B7"/>
    <w:rsid w:val="0016488A"/>
    <w:rsid w:val="00164B32"/>
    <w:rsid w:val="00164EDB"/>
    <w:rsid w:val="001650D3"/>
    <w:rsid w:val="0016514C"/>
    <w:rsid w:val="001652DE"/>
    <w:rsid w:val="001654EA"/>
    <w:rsid w:val="001656C1"/>
    <w:rsid w:val="00165997"/>
    <w:rsid w:val="00165D4B"/>
    <w:rsid w:val="00165DEA"/>
    <w:rsid w:val="0016671F"/>
    <w:rsid w:val="00166A2A"/>
    <w:rsid w:val="00166A6F"/>
    <w:rsid w:val="00166E3C"/>
    <w:rsid w:val="00166FD9"/>
    <w:rsid w:val="001676E8"/>
    <w:rsid w:val="00167CB2"/>
    <w:rsid w:val="00170182"/>
    <w:rsid w:val="00170598"/>
    <w:rsid w:val="00170EC0"/>
    <w:rsid w:val="0017173A"/>
    <w:rsid w:val="001719E9"/>
    <w:rsid w:val="00171D9B"/>
    <w:rsid w:val="001723EE"/>
    <w:rsid w:val="00172805"/>
    <w:rsid w:val="0017292A"/>
    <w:rsid w:val="001731FF"/>
    <w:rsid w:val="00173395"/>
    <w:rsid w:val="00173727"/>
    <w:rsid w:val="0017377D"/>
    <w:rsid w:val="001737F3"/>
    <w:rsid w:val="00173845"/>
    <w:rsid w:val="0017426F"/>
    <w:rsid w:val="0017506F"/>
    <w:rsid w:val="001755E6"/>
    <w:rsid w:val="00175BBD"/>
    <w:rsid w:val="00175D94"/>
    <w:rsid w:val="00175DB8"/>
    <w:rsid w:val="00176082"/>
    <w:rsid w:val="0017638B"/>
    <w:rsid w:val="00176BCA"/>
    <w:rsid w:val="00176EA3"/>
    <w:rsid w:val="00177110"/>
    <w:rsid w:val="0017782B"/>
    <w:rsid w:val="00180325"/>
    <w:rsid w:val="001811FB"/>
    <w:rsid w:val="001818FF"/>
    <w:rsid w:val="0018193C"/>
    <w:rsid w:val="00182053"/>
    <w:rsid w:val="001820C0"/>
    <w:rsid w:val="001821AB"/>
    <w:rsid w:val="00182218"/>
    <w:rsid w:val="0018235D"/>
    <w:rsid w:val="00182AB5"/>
    <w:rsid w:val="00182E44"/>
    <w:rsid w:val="001832A1"/>
    <w:rsid w:val="001833D9"/>
    <w:rsid w:val="00183719"/>
    <w:rsid w:val="00183796"/>
    <w:rsid w:val="001837D2"/>
    <w:rsid w:val="00183CC2"/>
    <w:rsid w:val="001842B4"/>
    <w:rsid w:val="0018454B"/>
    <w:rsid w:val="0018497A"/>
    <w:rsid w:val="00184C02"/>
    <w:rsid w:val="00184FDE"/>
    <w:rsid w:val="001857FE"/>
    <w:rsid w:val="00185BBC"/>
    <w:rsid w:val="00185DBE"/>
    <w:rsid w:val="00186177"/>
    <w:rsid w:val="00186265"/>
    <w:rsid w:val="00186ADA"/>
    <w:rsid w:val="00186B08"/>
    <w:rsid w:val="00186B83"/>
    <w:rsid w:val="00187492"/>
    <w:rsid w:val="001874C5"/>
    <w:rsid w:val="00187733"/>
    <w:rsid w:val="001878BC"/>
    <w:rsid w:val="00187938"/>
    <w:rsid w:val="00187B59"/>
    <w:rsid w:val="00187D52"/>
    <w:rsid w:val="00187DCE"/>
    <w:rsid w:val="00190076"/>
    <w:rsid w:val="001901BC"/>
    <w:rsid w:val="0019084E"/>
    <w:rsid w:val="001908D1"/>
    <w:rsid w:val="00191026"/>
    <w:rsid w:val="001910B0"/>
    <w:rsid w:val="00191327"/>
    <w:rsid w:val="00191AC6"/>
    <w:rsid w:val="00191D9C"/>
    <w:rsid w:val="00191E63"/>
    <w:rsid w:val="00191FEE"/>
    <w:rsid w:val="001921E1"/>
    <w:rsid w:val="00192CBE"/>
    <w:rsid w:val="00192D71"/>
    <w:rsid w:val="00192E18"/>
    <w:rsid w:val="00193319"/>
    <w:rsid w:val="00193538"/>
    <w:rsid w:val="00193702"/>
    <w:rsid w:val="00193CFB"/>
    <w:rsid w:val="00194130"/>
    <w:rsid w:val="001943DA"/>
    <w:rsid w:val="001945F9"/>
    <w:rsid w:val="00194E6A"/>
    <w:rsid w:val="00194FC2"/>
    <w:rsid w:val="00196097"/>
    <w:rsid w:val="0019636F"/>
    <w:rsid w:val="00196532"/>
    <w:rsid w:val="00196B93"/>
    <w:rsid w:val="00196E0D"/>
    <w:rsid w:val="00196E3B"/>
    <w:rsid w:val="00196EBD"/>
    <w:rsid w:val="0019726D"/>
    <w:rsid w:val="00197932"/>
    <w:rsid w:val="00197B6E"/>
    <w:rsid w:val="00197F39"/>
    <w:rsid w:val="001A0552"/>
    <w:rsid w:val="001A0670"/>
    <w:rsid w:val="001A077A"/>
    <w:rsid w:val="001A0794"/>
    <w:rsid w:val="001A07A6"/>
    <w:rsid w:val="001A0D14"/>
    <w:rsid w:val="001A136C"/>
    <w:rsid w:val="001A1C91"/>
    <w:rsid w:val="001A308B"/>
    <w:rsid w:val="001A3261"/>
    <w:rsid w:val="001A326A"/>
    <w:rsid w:val="001A3D52"/>
    <w:rsid w:val="001A3E86"/>
    <w:rsid w:val="001A402D"/>
    <w:rsid w:val="001A469E"/>
    <w:rsid w:val="001A4A24"/>
    <w:rsid w:val="001A4B5B"/>
    <w:rsid w:val="001A4DAE"/>
    <w:rsid w:val="001A53B4"/>
    <w:rsid w:val="001A5561"/>
    <w:rsid w:val="001A5688"/>
    <w:rsid w:val="001A58A7"/>
    <w:rsid w:val="001A5ED4"/>
    <w:rsid w:val="001A607D"/>
    <w:rsid w:val="001A64D7"/>
    <w:rsid w:val="001A6E4F"/>
    <w:rsid w:val="001A707C"/>
    <w:rsid w:val="001A70DB"/>
    <w:rsid w:val="001A711B"/>
    <w:rsid w:val="001A7669"/>
    <w:rsid w:val="001B08D4"/>
    <w:rsid w:val="001B0D0C"/>
    <w:rsid w:val="001B1204"/>
    <w:rsid w:val="001B1292"/>
    <w:rsid w:val="001B13AA"/>
    <w:rsid w:val="001B1664"/>
    <w:rsid w:val="001B1789"/>
    <w:rsid w:val="001B1798"/>
    <w:rsid w:val="001B1D3D"/>
    <w:rsid w:val="001B218D"/>
    <w:rsid w:val="001B23D6"/>
    <w:rsid w:val="001B27A2"/>
    <w:rsid w:val="001B295A"/>
    <w:rsid w:val="001B2967"/>
    <w:rsid w:val="001B30AE"/>
    <w:rsid w:val="001B32A1"/>
    <w:rsid w:val="001B35DB"/>
    <w:rsid w:val="001B36AE"/>
    <w:rsid w:val="001B3CD6"/>
    <w:rsid w:val="001B4103"/>
    <w:rsid w:val="001B4175"/>
    <w:rsid w:val="001B444E"/>
    <w:rsid w:val="001B472F"/>
    <w:rsid w:val="001B4965"/>
    <w:rsid w:val="001B49EE"/>
    <w:rsid w:val="001B4DF8"/>
    <w:rsid w:val="001B4E4A"/>
    <w:rsid w:val="001B54B1"/>
    <w:rsid w:val="001B55E8"/>
    <w:rsid w:val="001B5732"/>
    <w:rsid w:val="001B5D82"/>
    <w:rsid w:val="001B620A"/>
    <w:rsid w:val="001B6E5B"/>
    <w:rsid w:val="001B6F9C"/>
    <w:rsid w:val="001B75EC"/>
    <w:rsid w:val="001B75EE"/>
    <w:rsid w:val="001B7A3A"/>
    <w:rsid w:val="001B7DC0"/>
    <w:rsid w:val="001C0968"/>
    <w:rsid w:val="001C0BCA"/>
    <w:rsid w:val="001C100A"/>
    <w:rsid w:val="001C108E"/>
    <w:rsid w:val="001C1488"/>
    <w:rsid w:val="001C148C"/>
    <w:rsid w:val="001C1575"/>
    <w:rsid w:val="001C17B2"/>
    <w:rsid w:val="001C1B0C"/>
    <w:rsid w:val="001C20AB"/>
    <w:rsid w:val="001C221F"/>
    <w:rsid w:val="001C2A0C"/>
    <w:rsid w:val="001C2A78"/>
    <w:rsid w:val="001C304D"/>
    <w:rsid w:val="001C38EC"/>
    <w:rsid w:val="001C3A13"/>
    <w:rsid w:val="001C3B84"/>
    <w:rsid w:val="001C3BCE"/>
    <w:rsid w:val="001C3DD1"/>
    <w:rsid w:val="001C4066"/>
    <w:rsid w:val="001C462B"/>
    <w:rsid w:val="001C4ABC"/>
    <w:rsid w:val="001C4C3A"/>
    <w:rsid w:val="001C4D24"/>
    <w:rsid w:val="001C4F84"/>
    <w:rsid w:val="001C4FAC"/>
    <w:rsid w:val="001C61DE"/>
    <w:rsid w:val="001C6D76"/>
    <w:rsid w:val="001C7040"/>
    <w:rsid w:val="001C75B1"/>
    <w:rsid w:val="001C7BA6"/>
    <w:rsid w:val="001D00A2"/>
    <w:rsid w:val="001D0381"/>
    <w:rsid w:val="001D073A"/>
    <w:rsid w:val="001D0939"/>
    <w:rsid w:val="001D0976"/>
    <w:rsid w:val="001D0B0D"/>
    <w:rsid w:val="001D1021"/>
    <w:rsid w:val="001D1880"/>
    <w:rsid w:val="001D1EEF"/>
    <w:rsid w:val="001D21DA"/>
    <w:rsid w:val="001D234F"/>
    <w:rsid w:val="001D259A"/>
    <w:rsid w:val="001D295E"/>
    <w:rsid w:val="001D3ECD"/>
    <w:rsid w:val="001D3EDB"/>
    <w:rsid w:val="001D4598"/>
    <w:rsid w:val="001D46CB"/>
    <w:rsid w:val="001D4F87"/>
    <w:rsid w:val="001D53F7"/>
    <w:rsid w:val="001D55C1"/>
    <w:rsid w:val="001D58D1"/>
    <w:rsid w:val="001D6181"/>
    <w:rsid w:val="001D6464"/>
    <w:rsid w:val="001D6DAC"/>
    <w:rsid w:val="001D6E7B"/>
    <w:rsid w:val="001D70AD"/>
    <w:rsid w:val="001D74A6"/>
    <w:rsid w:val="001D7682"/>
    <w:rsid w:val="001D78C5"/>
    <w:rsid w:val="001E147E"/>
    <w:rsid w:val="001E2DAA"/>
    <w:rsid w:val="001E380A"/>
    <w:rsid w:val="001E3885"/>
    <w:rsid w:val="001E394F"/>
    <w:rsid w:val="001E3A8C"/>
    <w:rsid w:val="001E3E49"/>
    <w:rsid w:val="001E3F7D"/>
    <w:rsid w:val="001E4914"/>
    <w:rsid w:val="001E4991"/>
    <w:rsid w:val="001E4C9D"/>
    <w:rsid w:val="001E53F6"/>
    <w:rsid w:val="001F010B"/>
    <w:rsid w:val="001F0BF8"/>
    <w:rsid w:val="001F0C61"/>
    <w:rsid w:val="001F1929"/>
    <w:rsid w:val="001F2308"/>
    <w:rsid w:val="001F24C1"/>
    <w:rsid w:val="001F3836"/>
    <w:rsid w:val="001F385F"/>
    <w:rsid w:val="001F3B7F"/>
    <w:rsid w:val="001F4B41"/>
    <w:rsid w:val="001F4BE9"/>
    <w:rsid w:val="001F4E36"/>
    <w:rsid w:val="001F4F49"/>
    <w:rsid w:val="001F5B71"/>
    <w:rsid w:val="001F5D7F"/>
    <w:rsid w:val="001F5ED6"/>
    <w:rsid w:val="001F5F78"/>
    <w:rsid w:val="001F5FDF"/>
    <w:rsid w:val="001F6382"/>
    <w:rsid w:val="001F64EF"/>
    <w:rsid w:val="001F6513"/>
    <w:rsid w:val="001F6B85"/>
    <w:rsid w:val="001F6B90"/>
    <w:rsid w:val="001F6EBF"/>
    <w:rsid w:val="001F6FD0"/>
    <w:rsid w:val="001F7223"/>
    <w:rsid w:val="002002AA"/>
    <w:rsid w:val="002002B4"/>
    <w:rsid w:val="00200846"/>
    <w:rsid w:val="002011AE"/>
    <w:rsid w:val="0020173E"/>
    <w:rsid w:val="002017E9"/>
    <w:rsid w:val="00201AD3"/>
    <w:rsid w:val="00201C36"/>
    <w:rsid w:val="00201EB4"/>
    <w:rsid w:val="002025E4"/>
    <w:rsid w:val="00202939"/>
    <w:rsid w:val="00202D82"/>
    <w:rsid w:val="00203010"/>
    <w:rsid w:val="00203545"/>
    <w:rsid w:val="00203551"/>
    <w:rsid w:val="00203B4D"/>
    <w:rsid w:val="00203E5B"/>
    <w:rsid w:val="0020413B"/>
    <w:rsid w:val="00204690"/>
    <w:rsid w:val="002047C8"/>
    <w:rsid w:val="00204A2F"/>
    <w:rsid w:val="00204CA7"/>
    <w:rsid w:val="002050AD"/>
    <w:rsid w:val="002052BB"/>
    <w:rsid w:val="002052F9"/>
    <w:rsid w:val="00205991"/>
    <w:rsid w:val="00205A5C"/>
    <w:rsid w:val="00205BF8"/>
    <w:rsid w:val="002066EB"/>
    <w:rsid w:val="002067AC"/>
    <w:rsid w:val="00206A8D"/>
    <w:rsid w:val="00206B76"/>
    <w:rsid w:val="00206B7F"/>
    <w:rsid w:val="00206C55"/>
    <w:rsid w:val="002073C0"/>
    <w:rsid w:val="00210A64"/>
    <w:rsid w:val="00210B71"/>
    <w:rsid w:val="0021149A"/>
    <w:rsid w:val="0021151C"/>
    <w:rsid w:val="002115FA"/>
    <w:rsid w:val="00212D5E"/>
    <w:rsid w:val="0021335D"/>
    <w:rsid w:val="0021371F"/>
    <w:rsid w:val="00213AB5"/>
    <w:rsid w:val="00213B93"/>
    <w:rsid w:val="00213C72"/>
    <w:rsid w:val="00213E3E"/>
    <w:rsid w:val="0021417F"/>
    <w:rsid w:val="00214561"/>
    <w:rsid w:val="002145B1"/>
    <w:rsid w:val="002146E1"/>
    <w:rsid w:val="002148EF"/>
    <w:rsid w:val="00214FEC"/>
    <w:rsid w:val="0021525B"/>
    <w:rsid w:val="00215308"/>
    <w:rsid w:val="00215855"/>
    <w:rsid w:val="002158FB"/>
    <w:rsid w:val="0021673D"/>
    <w:rsid w:val="00216B16"/>
    <w:rsid w:val="00217B90"/>
    <w:rsid w:val="0022019E"/>
    <w:rsid w:val="002204A3"/>
    <w:rsid w:val="00220561"/>
    <w:rsid w:val="00220A2D"/>
    <w:rsid w:val="00220C14"/>
    <w:rsid w:val="0022137C"/>
    <w:rsid w:val="0022188D"/>
    <w:rsid w:val="00221E66"/>
    <w:rsid w:val="00221FB0"/>
    <w:rsid w:val="002220ED"/>
    <w:rsid w:val="00222AAE"/>
    <w:rsid w:val="00222CF4"/>
    <w:rsid w:val="002232A6"/>
    <w:rsid w:val="002233E2"/>
    <w:rsid w:val="002237E7"/>
    <w:rsid w:val="00223A2C"/>
    <w:rsid w:val="00223C5D"/>
    <w:rsid w:val="00223C84"/>
    <w:rsid w:val="00223EAE"/>
    <w:rsid w:val="00224439"/>
    <w:rsid w:val="00224B2F"/>
    <w:rsid w:val="00224B36"/>
    <w:rsid w:val="002257AA"/>
    <w:rsid w:val="00226638"/>
    <w:rsid w:val="0022672D"/>
    <w:rsid w:val="00226A8C"/>
    <w:rsid w:val="002274F5"/>
    <w:rsid w:val="002279E8"/>
    <w:rsid w:val="00227CD1"/>
    <w:rsid w:val="00227EAA"/>
    <w:rsid w:val="00230205"/>
    <w:rsid w:val="002303E3"/>
    <w:rsid w:val="00230880"/>
    <w:rsid w:val="00231072"/>
    <w:rsid w:val="002312AD"/>
    <w:rsid w:val="002314BD"/>
    <w:rsid w:val="002315DF"/>
    <w:rsid w:val="00231917"/>
    <w:rsid w:val="00231D00"/>
    <w:rsid w:val="0023271A"/>
    <w:rsid w:val="00232E7F"/>
    <w:rsid w:val="002331A5"/>
    <w:rsid w:val="0023332B"/>
    <w:rsid w:val="00233862"/>
    <w:rsid w:val="002339A2"/>
    <w:rsid w:val="00233E16"/>
    <w:rsid w:val="00233ED8"/>
    <w:rsid w:val="00234207"/>
    <w:rsid w:val="00234655"/>
    <w:rsid w:val="00234870"/>
    <w:rsid w:val="00234F5D"/>
    <w:rsid w:val="00234F6F"/>
    <w:rsid w:val="002354BB"/>
    <w:rsid w:val="00235CE1"/>
    <w:rsid w:val="00237208"/>
    <w:rsid w:val="002374FF"/>
    <w:rsid w:val="00237B51"/>
    <w:rsid w:val="00237C0D"/>
    <w:rsid w:val="00237EE0"/>
    <w:rsid w:val="00240C6A"/>
    <w:rsid w:val="00240F5C"/>
    <w:rsid w:val="00240FCC"/>
    <w:rsid w:val="00241538"/>
    <w:rsid w:val="00241A72"/>
    <w:rsid w:val="002420E6"/>
    <w:rsid w:val="00242106"/>
    <w:rsid w:val="0024226E"/>
    <w:rsid w:val="00242B3C"/>
    <w:rsid w:val="00242B5E"/>
    <w:rsid w:val="00243376"/>
    <w:rsid w:val="00243507"/>
    <w:rsid w:val="00243674"/>
    <w:rsid w:val="00243705"/>
    <w:rsid w:val="002437A8"/>
    <w:rsid w:val="00243A14"/>
    <w:rsid w:val="00243BEF"/>
    <w:rsid w:val="00243E7A"/>
    <w:rsid w:val="00244088"/>
    <w:rsid w:val="002441A4"/>
    <w:rsid w:val="00244D48"/>
    <w:rsid w:val="00244FF1"/>
    <w:rsid w:val="00245791"/>
    <w:rsid w:val="00245849"/>
    <w:rsid w:val="00245EB9"/>
    <w:rsid w:val="002460C7"/>
    <w:rsid w:val="002468B1"/>
    <w:rsid w:val="002469F6"/>
    <w:rsid w:val="00246E2F"/>
    <w:rsid w:val="00246F47"/>
    <w:rsid w:val="00246F6E"/>
    <w:rsid w:val="00247031"/>
    <w:rsid w:val="0024707C"/>
    <w:rsid w:val="0024775C"/>
    <w:rsid w:val="002479A5"/>
    <w:rsid w:val="00247B44"/>
    <w:rsid w:val="00250327"/>
    <w:rsid w:val="00250424"/>
    <w:rsid w:val="00250738"/>
    <w:rsid w:val="00250789"/>
    <w:rsid w:val="002509F0"/>
    <w:rsid w:val="00250F91"/>
    <w:rsid w:val="0025164A"/>
    <w:rsid w:val="002519E8"/>
    <w:rsid w:val="00251A2A"/>
    <w:rsid w:val="00251B8B"/>
    <w:rsid w:val="00251CAD"/>
    <w:rsid w:val="00252189"/>
    <w:rsid w:val="0025285C"/>
    <w:rsid w:val="00252DFC"/>
    <w:rsid w:val="00252E8A"/>
    <w:rsid w:val="00252ED9"/>
    <w:rsid w:val="00252F38"/>
    <w:rsid w:val="00253455"/>
    <w:rsid w:val="00253971"/>
    <w:rsid w:val="00253EA1"/>
    <w:rsid w:val="00254613"/>
    <w:rsid w:val="002546DC"/>
    <w:rsid w:val="00254783"/>
    <w:rsid w:val="00254DB3"/>
    <w:rsid w:val="00254ED7"/>
    <w:rsid w:val="00254FBA"/>
    <w:rsid w:val="00254FF8"/>
    <w:rsid w:val="002552A4"/>
    <w:rsid w:val="00255349"/>
    <w:rsid w:val="00255E9C"/>
    <w:rsid w:val="002560E2"/>
    <w:rsid w:val="00256396"/>
    <w:rsid w:val="002567AF"/>
    <w:rsid w:val="00256945"/>
    <w:rsid w:val="00256976"/>
    <w:rsid w:val="00256DFB"/>
    <w:rsid w:val="00257091"/>
    <w:rsid w:val="0025740B"/>
    <w:rsid w:val="002575D3"/>
    <w:rsid w:val="002578D7"/>
    <w:rsid w:val="00257AD6"/>
    <w:rsid w:val="00257BD5"/>
    <w:rsid w:val="00257F7A"/>
    <w:rsid w:val="002604CA"/>
    <w:rsid w:val="00260A13"/>
    <w:rsid w:val="00261194"/>
    <w:rsid w:val="002613DF"/>
    <w:rsid w:val="002613EC"/>
    <w:rsid w:val="00261E34"/>
    <w:rsid w:val="0026228D"/>
    <w:rsid w:val="00262398"/>
    <w:rsid w:val="00262D35"/>
    <w:rsid w:val="0026311D"/>
    <w:rsid w:val="00263534"/>
    <w:rsid w:val="002637C2"/>
    <w:rsid w:val="002637C4"/>
    <w:rsid w:val="002639ED"/>
    <w:rsid w:val="0026415A"/>
    <w:rsid w:val="00264A1B"/>
    <w:rsid w:val="00264D8E"/>
    <w:rsid w:val="00264E7B"/>
    <w:rsid w:val="002652C0"/>
    <w:rsid w:val="00265A25"/>
    <w:rsid w:val="00265D3B"/>
    <w:rsid w:val="00265E37"/>
    <w:rsid w:val="002665FC"/>
    <w:rsid w:val="00266689"/>
    <w:rsid w:val="00266727"/>
    <w:rsid w:val="00266762"/>
    <w:rsid w:val="00266A9B"/>
    <w:rsid w:val="00266B14"/>
    <w:rsid w:val="00266F04"/>
    <w:rsid w:val="00266F7A"/>
    <w:rsid w:val="00267521"/>
    <w:rsid w:val="00267580"/>
    <w:rsid w:val="00270465"/>
    <w:rsid w:val="00270D38"/>
    <w:rsid w:val="00270F29"/>
    <w:rsid w:val="002712E3"/>
    <w:rsid w:val="0027163F"/>
    <w:rsid w:val="002716CC"/>
    <w:rsid w:val="00271AA8"/>
    <w:rsid w:val="00272127"/>
    <w:rsid w:val="002721BC"/>
    <w:rsid w:val="002729E5"/>
    <w:rsid w:val="00272C6C"/>
    <w:rsid w:val="00273101"/>
    <w:rsid w:val="002733EC"/>
    <w:rsid w:val="002738CB"/>
    <w:rsid w:val="00273F97"/>
    <w:rsid w:val="0027406A"/>
    <w:rsid w:val="002743C6"/>
    <w:rsid w:val="002743F2"/>
    <w:rsid w:val="00274E07"/>
    <w:rsid w:val="00275289"/>
    <w:rsid w:val="0027574A"/>
    <w:rsid w:val="00275984"/>
    <w:rsid w:val="00275BA5"/>
    <w:rsid w:val="00275DB9"/>
    <w:rsid w:val="00275E5B"/>
    <w:rsid w:val="00275E68"/>
    <w:rsid w:val="00275F66"/>
    <w:rsid w:val="00275F9C"/>
    <w:rsid w:val="00276D51"/>
    <w:rsid w:val="002770E9"/>
    <w:rsid w:val="00277306"/>
    <w:rsid w:val="002774D9"/>
    <w:rsid w:val="00277BDA"/>
    <w:rsid w:val="00277C72"/>
    <w:rsid w:val="00280336"/>
    <w:rsid w:val="00281144"/>
    <w:rsid w:val="00281148"/>
    <w:rsid w:val="002813E0"/>
    <w:rsid w:val="00281518"/>
    <w:rsid w:val="00281699"/>
    <w:rsid w:val="00281C98"/>
    <w:rsid w:val="0028278A"/>
    <w:rsid w:val="00282C90"/>
    <w:rsid w:val="00282F5E"/>
    <w:rsid w:val="00283212"/>
    <w:rsid w:val="00283441"/>
    <w:rsid w:val="002839A0"/>
    <w:rsid w:val="00283AA7"/>
    <w:rsid w:val="00283D85"/>
    <w:rsid w:val="0028410B"/>
    <w:rsid w:val="00284E58"/>
    <w:rsid w:val="002850D9"/>
    <w:rsid w:val="00285173"/>
    <w:rsid w:val="00285412"/>
    <w:rsid w:val="00285991"/>
    <w:rsid w:val="00285CE0"/>
    <w:rsid w:val="00285F4F"/>
    <w:rsid w:val="0028629F"/>
    <w:rsid w:val="002864F2"/>
    <w:rsid w:val="00286D51"/>
    <w:rsid w:val="00286EAA"/>
    <w:rsid w:val="002875F3"/>
    <w:rsid w:val="002878AE"/>
    <w:rsid w:val="00287CC4"/>
    <w:rsid w:val="002903E5"/>
    <w:rsid w:val="0029082D"/>
    <w:rsid w:val="00290F6B"/>
    <w:rsid w:val="00291CED"/>
    <w:rsid w:val="002926D7"/>
    <w:rsid w:val="00292820"/>
    <w:rsid w:val="00292AA7"/>
    <w:rsid w:val="00292AB7"/>
    <w:rsid w:val="00292CA6"/>
    <w:rsid w:val="00292EDF"/>
    <w:rsid w:val="002931BE"/>
    <w:rsid w:val="00293230"/>
    <w:rsid w:val="00293341"/>
    <w:rsid w:val="002933E7"/>
    <w:rsid w:val="00293824"/>
    <w:rsid w:val="0029382D"/>
    <w:rsid w:val="00293838"/>
    <w:rsid w:val="00293DAE"/>
    <w:rsid w:val="00293F3E"/>
    <w:rsid w:val="0029451B"/>
    <w:rsid w:val="002948FD"/>
    <w:rsid w:val="00294C9D"/>
    <w:rsid w:val="00294E3E"/>
    <w:rsid w:val="00295294"/>
    <w:rsid w:val="002955C7"/>
    <w:rsid w:val="0029586F"/>
    <w:rsid w:val="00295CF3"/>
    <w:rsid w:val="00295EA4"/>
    <w:rsid w:val="00295F59"/>
    <w:rsid w:val="002964A3"/>
    <w:rsid w:val="00296550"/>
    <w:rsid w:val="0029676B"/>
    <w:rsid w:val="00297074"/>
    <w:rsid w:val="002A02D3"/>
    <w:rsid w:val="002A06DC"/>
    <w:rsid w:val="002A12AE"/>
    <w:rsid w:val="002A1479"/>
    <w:rsid w:val="002A187A"/>
    <w:rsid w:val="002A21D8"/>
    <w:rsid w:val="002A2356"/>
    <w:rsid w:val="002A27D5"/>
    <w:rsid w:val="002A3352"/>
    <w:rsid w:val="002A36E9"/>
    <w:rsid w:val="002A36F6"/>
    <w:rsid w:val="002A3E42"/>
    <w:rsid w:val="002A4DBD"/>
    <w:rsid w:val="002A55D8"/>
    <w:rsid w:val="002A5B4A"/>
    <w:rsid w:val="002A5C1C"/>
    <w:rsid w:val="002A5D1F"/>
    <w:rsid w:val="002A65E4"/>
    <w:rsid w:val="002A67D9"/>
    <w:rsid w:val="002A69DD"/>
    <w:rsid w:val="002A6CD9"/>
    <w:rsid w:val="002A6E66"/>
    <w:rsid w:val="002A7050"/>
    <w:rsid w:val="002A7D60"/>
    <w:rsid w:val="002B0540"/>
    <w:rsid w:val="002B07EF"/>
    <w:rsid w:val="002B09A9"/>
    <w:rsid w:val="002B0DE4"/>
    <w:rsid w:val="002B0F30"/>
    <w:rsid w:val="002B1635"/>
    <w:rsid w:val="002B187A"/>
    <w:rsid w:val="002B19A8"/>
    <w:rsid w:val="002B1A54"/>
    <w:rsid w:val="002B2B71"/>
    <w:rsid w:val="002B2F00"/>
    <w:rsid w:val="002B35C7"/>
    <w:rsid w:val="002B461A"/>
    <w:rsid w:val="002B47F4"/>
    <w:rsid w:val="002B482D"/>
    <w:rsid w:val="002B49B3"/>
    <w:rsid w:val="002B4C3F"/>
    <w:rsid w:val="002B4D0A"/>
    <w:rsid w:val="002B4FD5"/>
    <w:rsid w:val="002B529B"/>
    <w:rsid w:val="002B56C8"/>
    <w:rsid w:val="002B5AF4"/>
    <w:rsid w:val="002B5C3C"/>
    <w:rsid w:val="002B5C9D"/>
    <w:rsid w:val="002B5D4B"/>
    <w:rsid w:val="002B64B9"/>
    <w:rsid w:val="002B6530"/>
    <w:rsid w:val="002B68C9"/>
    <w:rsid w:val="002B698C"/>
    <w:rsid w:val="002B69D4"/>
    <w:rsid w:val="002B6BC1"/>
    <w:rsid w:val="002B7254"/>
    <w:rsid w:val="002B72A4"/>
    <w:rsid w:val="002B734C"/>
    <w:rsid w:val="002B7537"/>
    <w:rsid w:val="002B7E73"/>
    <w:rsid w:val="002C0151"/>
    <w:rsid w:val="002C02FF"/>
    <w:rsid w:val="002C03E8"/>
    <w:rsid w:val="002C07EE"/>
    <w:rsid w:val="002C0A34"/>
    <w:rsid w:val="002C0A49"/>
    <w:rsid w:val="002C0ABB"/>
    <w:rsid w:val="002C0B5C"/>
    <w:rsid w:val="002C12FC"/>
    <w:rsid w:val="002C1ABD"/>
    <w:rsid w:val="002C233A"/>
    <w:rsid w:val="002C2FB3"/>
    <w:rsid w:val="002C2FC0"/>
    <w:rsid w:val="002C355E"/>
    <w:rsid w:val="002C3954"/>
    <w:rsid w:val="002C3BF9"/>
    <w:rsid w:val="002C4245"/>
    <w:rsid w:val="002C43A1"/>
    <w:rsid w:val="002C4821"/>
    <w:rsid w:val="002C487A"/>
    <w:rsid w:val="002C4C1B"/>
    <w:rsid w:val="002C4D0B"/>
    <w:rsid w:val="002C4E41"/>
    <w:rsid w:val="002C519F"/>
    <w:rsid w:val="002C521E"/>
    <w:rsid w:val="002C55FB"/>
    <w:rsid w:val="002C589F"/>
    <w:rsid w:val="002C62FC"/>
    <w:rsid w:val="002C6594"/>
    <w:rsid w:val="002C65F2"/>
    <w:rsid w:val="002C6636"/>
    <w:rsid w:val="002C67B4"/>
    <w:rsid w:val="002C6C4F"/>
    <w:rsid w:val="002C7659"/>
    <w:rsid w:val="002C77C8"/>
    <w:rsid w:val="002C7D50"/>
    <w:rsid w:val="002C7DB3"/>
    <w:rsid w:val="002C7FF3"/>
    <w:rsid w:val="002D0056"/>
    <w:rsid w:val="002D049B"/>
    <w:rsid w:val="002D0B7D"/>
    <w:rsid w:val="002D0BB6"/>
    <w:rsid w:val="002D0BBB"/>
    <w:rsid w:val="002D141D"/>
    <w:rsid w:val="002D1624"/>
    <w:rsid w:val="002D26DD"/>
    <w:rsid w:val="002D2858"/>
    <w:rsid w:val="002D2CA0"/>
    <w:rsid w:val="002D321F"/>
    <w:rsid w:val="002D434F"/>
    <w:rsid w:val="002D4E74"/>
    <w:rsid w:val="002D4EB3"/>
    <w:rsid w:val="002D53CA"/>
    <w:rsid w:val="002D58ED"/>
    <w:rsid w:val="002D6B2B"/>
    <w:rsid w:val="002D6C43"/>
    <w:rsid w:val="002D7275"/>
    <w:rsid w:val="002D72D5"/>
    <w:rsid w:val="002D774F"/>
    <w:rsid w:val="002D78F1"/>
    <w:rsid w:val="002D795E"/>
    <w:rsid w:val="002D7977"/>
    <w:rsid w:val="002D7E5C"/>
    <w:rsid w:val="002E0027"/>
    <w:rsid w:val="002E065A"/>
    <w:rsid w:val="002E0C8C"/>
    <w:rsid w:val="002E0F6E"/>
    <w:rsid w:val="002E1130"/>
    <w:rsid w:val="002E1397"/>
    <w:rsid w:val="002E1E1C"/>
    <w:rsid w:val="002E1EA0"/>
    <w:rsid w:val="002E271B"/>
    <w:rsid w:val="002E2E42"/>
    <w:rsid w:val="002E338A"/>
    <w:rsid w:val="002E3477"/>
    <w:rsid w:val="002E37A6"/>
    <w:rsid w:val="002E38BA"/>
    <w:rsid w:val="002E3A4F"/>
    <w:rsid w:val="002E3C7F"/>
    <w:rsid w:val="002E41A1"/>
    <w:rsid w:val="002E41FF"/>
    <w:rsid w:val="002E4391"/>
    <w:rsid w:val="002E44AD"/>
    <w:rsid w:val="002E470B"/>
    <w:rsid w:val="002E4984"/>
    <w:rsid w:val="002E5396"/>
    <w:rsid w:val="002E5512"/>
    <w:rsid w:val="002E575E"/>
    <w:rsid w:val="002E63E3"/>
    <w:rsid w:val="002E7725"/>
    <w:rsid w:val="002E7762"/>
    <w:rsid w:val="002E7B07"/>
    <w:rsid w:val="002F026C"/>
    <w:rsid w:val="002F041C"/>
    <w:rsid w:val="002F06FF"/>
    <w:rsid w:val="002F10E5"/>
    <w:rsid w:val="002F1349"/>
    <w:rsid w:val="002F1A42"/>
    <w:rsid w:val="002F1AB9"/>
    <w:rsid w:val="002F1AF1"/>
    <w:rsid w:val="002F1E17"/>
    <w:rsid w:val="002F1F9B"/>
    <w:rsid w:val="002F213E"/>
    <w:rsid w:val="002F2172"/>
    <w:rsid w:val="002F26AF"/>
    <w:rsid w:val="002F29F5"/>
    <w:rsid w:val="002F2A04"/>
    <w:rsid w:val="002F2A4C"/>
    <w:rsid w:val="002F32F1"/>
    <w:rsid w:val="002F3407"/>
    <w:rsid w:val="002F358B"/>
    <w:rsid w:val="002F3AC8"/>
    <w:rsid w:val="002F43CD"/>
    <w:rsid w:val="002F4D80"/>
    <w:rsid w:val="002F4DE6"/>
    <w:rsid w:val="002F5088"/>
    <w:rsid w:val="002F508A"/>
    <w:rsid w:val="002F53A1"/>
    <w:rsid w:val="002F6148"/>
    <w:rsid w:val="002F64EC"/>
    <w:rsid w:val="002F68C3"/>
    <w:rsid w:val="002F71C0"/>
    <w:rsid w:val="002F7375"/>
    <w:rsid w:val="00300876"/>
    <w:rsid w:val="00300B42"/>
    <w:rsid w:val="00300DB2"/>
    <w:rsid w:val="00300FDE"/>
    <w:rsid w:val="00301B8E"/>
    <w:rsid w:val="00301E60"/>
    <w:rsid w:val="00302173"/>
    <w:rsid w:val="00302592"/>
    <w:rsid w:val="003035AD"/>
    <w:rsid w:val="00303D56"/>
    <w:rsid w:val="00303F95"/>
    <w:rsid w:val="003043B0"/>
    <w:rsid w:val="00304C18"/>
    <w:rsid w:val="00305059"/>
    <w:rsid w:val="003054BC"/>
    <w:rsid w:val="0030609F"/>
    <w:rsid w:val="0030659E"/>
    <w:rsid w:val="0030680B"/>
    <w:rsid w:val="00306C19"/>
    <w:rsid w:val="00307596"/>
    <w:rsid w:val="00307781"/>
    <w:rsid w:val="00307BB6"/>
    <w:rsid w:val="00307C09"/>
    <w:rsid w:val="00310026"/>
    <w:rsid w:val="00310515"/>
    <w:rsid w:val="00310A8E"/>
    <w:rsid w:val="00310C62"/>
    <w:rsid w:val="00310D41"/>
    <w:rsid w:val="00310EEB"/>
    <w:rsid w:val="00311CC7"/>
    <w:rsid w:val="0031241B"/>
    <w:rsid w:val="00312B5D"/>
    <w:rsid w:val="00312EA3"/>
    <w:rsid w:val="0031305A"/>
    <w:rsid w:val="003131BB"/>
    <w:rsid w:val="00313F47"/>
    <w:rsid w:val="003144A4"/>
    <w:rsid w:val="00314726"/>
    <w:rsid w:val="0031472B"/>
    <w:rsid w:val="00314756"/>
    <w:rsid w:val="003147DE"/>
    <w:rsid w:val="003149BF"/>
    <w:rsid w:val="00315242"/>
    <w:rsid w:val="003154EE"/>
    <w:rsid w:val="00315CF6"/>
    <w:rsid w:val="00317B51"/>
    <w:rsid w:val="00320044"/>
    <w:rsid w:val="0032026D"/>
    <w:rsid w:val="00320640"/>
    <w:rsid w:val="00320CF1"/>
    <w:rsid w:val="0032195D"/>
    <w:rsid w:val="003219C0"/>
    <w:rsid w:val="00321E76"/>
    <w:rsid w:val="00321F3C"/>
    <w:rsid w:val="00322106"/>
    <w:rsid w:val="00322762"/>
    <w:rsid w:val="00322EF4"/>
    <w:rsid w:val="00322FF8"/>
    <w:rsid w:val="0032330A"/>
    <w:rsid w:val="00323A3D"/>
    <w:rsid w:val="003242F4"/>
    <w:rsid w:val="00324D72"/>
    <w:rsid w:val="00324EE7"/>
    <w:rsid w:val="00324EEF"/>
    <w:rsid w:val="0032514C"/>
    <w:rsid w:val="003253C9"/>
    <w:rsid w:val="00325702"/>
    <w:rsid w:val="00326615"/>
    <w:rsid w:val="00326788"/>
    <w:rsid w:val="00326BBC"/>
    <w:rsid w:val="00326D6D"/>
    <w:rsid w:val="00326ED2"/>
    <w:rsid w:val="003271E5"/>
    <w:rsid w:val="0032753A"/>
    <w:rsid w:val="0032788A"/>
    <w:rsid w:val="0033002F"/>
    <w:rsid w:val="00330405"/>
    <w:rsid w:val="00330C73"/>
    <w:rsid w:val="00330EB7"/>
    <w:rsid w:val="003312E3"/>
    <w:rsid w:val="003313CD"/>
    <w:rsid w:val="0033268C"/>
    <w:rsid w:val="00332F15"/>
    <w:rsid w:val="003336D6"/>
    <w:rsid w:val="003343C1"/>
    <w:rsid w:val="0033464E"/>
    <w:rsid w:val="0033533A"/>
    <w:rsid w:val="0033579F"/>
    <w:rsid w:val="00335DD3"/>
    <w:rsid w:val="00335E66"/>
    <w:rsid w:val="00336166"/>
    <w:rsid w:val="003363B2"/>
    <w:rsid w:val="003363B9"/>
    <w:rsid w:val="003363D9"/>
    <w:rsid w:val="0033645A"/>
    <w:rsid w:val="003372DB"/>
    <w:rsid w:val="003375C4"/>
    <w:rsid w:val="0033772B"/>
    <w:rsid w:val="00337991"/>
    <w:rsid w:val="00337BA3"/>
    <w:rsid w:val="00337C92"/>
    <w:rsid w:val="00340355"/>
    <w:rsid w:val="003403EA"/>
    <w:rsid w:val="003409E7"/>
    <w:rsid w:val="00340B64"/>
    <w:rsid w:val="003410BF"/>
    <w:rsid w:val="0034142B"/>
    <w:rsid w:val="00341671"/>
    <w:rsid w:val="00341993"/>
    <w:rsid w:val="00341EB0"/>
    <w:rsid w:val="00342968"/>
    <w:rsid w:val="00342A6E"/>
    <w:rsid w:val="00342DB5"/>
    <w:rsid w:val="00342E83"/>
    <w:rsid w:val="00343134"/>
    <w:rsid w:val="003435B9"/>
    <w:rsid w:val="003436F2"/>
    <w:rsid w:val="00343973"/>
    <w:rsid w:val="003439C8"/>
    <w:rsid w:val="00343B52"/>
    <w:rsid w:val="00344529"/>
    <w:rsid w:val="0034564E"/>
    <w:rsid w:val="003456A6"/>
    <w:rsid w:val="003457F1"/>
    <w:rsid w:val="00345877"/>
    <w:rsid w:val="00346749"/>
    <w:rsid w:val="00346952"/>
    <w:rsid w:val="003469B2"/>
    <w:rsid w:val="00346DD9"/>
    <w:rsid w:val="003472B8"/>
    <w:rsid w:val="00347AE9"/>
    <w:rsid w:val="0035034B"/>
    <w:rsid w:val="003504BD"/>
    <w:rsid w:val="00350605"/>
    <w:rsid w:val="00350946"/>
    <w:rsid w:val="0035097E"/>
    <w:rsid w:val="00351228"/>
    <w:rsid w:val="0035220E"/>
    <w:rsid w:val="00352244"/>
    <w:rsid w:val="0035248F"/>
    <w:rsid w:val="0035249B"/>
    <w:rsid w:val="00352962"/>
    <w:rsid w:val="00352D07"/>
    <w:rsid w:val="003538E7"/>
    <w:rsid w:val="00353EAB"/>
    <w:rsid w:val="00353EF0"/>
    <w:rsid w:val="003546A5"/>
    <w:rsid w:val="00354BEA"/>
    <w:rsid w:val="00354D49"/>
    <w:rsid w:val="00354D55"/>
    <w:rsid w:val="00354DBB"/>
    <w:rsid w:val="00355739"/>
    <w:rsid w:val="00355BF1"/>
    <w:rsid w:val="0035601F"/>
    <w:rsid w:val="00356026"/>
    <w:rsid w:val="00356264"/>
    <w:rsid w:val="00356291"/>
    <w:rsid w:val="00356B1F"/>
    <w:rsid w:val="00356F62"/>
    <w:rsid w:val="00356FF9"/>
    <w:rsid w:val="0035735F"/>
    <w:rsid w:val="00357C1F"/>
    <w:rsid w:val="00357D1B"/>
    <w:rsid w:val="003602D5"/>
    <w:rsid w:val="00360438"/>
    <w:rsid w:val="0036131C"/>
    <w:rsid w:val="00361A71"/>
    <w:rsid w:val="00361B29"/>
    <w:rsid w:val="00362022"/>
    <w:rsid w:val="003623F9"/>
    <w:rsid w:val="00363531"/>
    <w:rsid w:val="0036381C"/>
    <w:rsid w:val="00364C6D"/>
    <w:rsid w:val="0036508B"/>
    <w:rsid w:val="003651C5"/>
    <w:rsid w:val="003651C9"/>
    <w:rsid w:val="003654DD"/>
    <w:rsid w:val="00365AA1"/>
    <w:rsid w:val="00365B3C"/>
    <w:rsid w:val="00365B58"/>
    <w:rsid w:val="00365E50"/>
    <w:rsid w:val="00366739"/>
    <w:rsid w:val="003675AF"/>
    <w:rsid w:val="003677DB"/>
    <w:rsid w:val="00367BD6"/>
    <w:rsid w:val="00367CD5"/>
    <w:rsid w:val="00367F9F"/>
    <w:rsid w:val="0037095C"/>
    <w:rsid w:val="003715E8"/>
    <w:rsid w:val="003717EC"/>
    <w:rsid w:val="00371951"/>
    <w:rsid w:val="00371C78"/>
    <w:rsid w:val="00372240"/>
    <w:rsid w:val="003729B7"/>
    <w:rsid w:val="00372CBF"/>
    <w:rsid w:val="00372CF3"/>
    <w:rsid w:val="00373377"/>
    <w:rsid w:val="00373918"/>
    <w:rsid w:val="00373A69"/>
    <w:rsid w:val="00373B7A"/>
    <w:rsid w:val="00373E95"/>
    <w:rsid w:val="00373FD4"/>
    <w:rsid w:val="0037401C"/>
    <w:rsid w:val="003745E0"/>
    <w:rsid w:val="00374714"/>
    <w:rsid w:val="0037474B"/>
    <w:rsid w:val="00374A59"/>
    <w:rsid w:val="00374BEA"/>
    <w:rsid w:val="003750CC"/>
    <w:rsid w:val="00375811"/>
    <w:rsid w:val="0037588E"/>
    <w:rsid w:val="00375B50"/>
    <w:rsid w:val="00375DD1"/>
    <w:rsid w:val="00375E19"/>
    <w:rsid w:val="003760C6"/>
    <w:rsid w:val="00376899"/>
    <w:rsid w:val="0037703A"/>
    <w:rsid w:val="0037769F"/>
    <w:rsid w:val="00377859"/>
    <w:rsid w:val="003778B8"/>
    <w:rsid w:val="0038009D"/>
    <w:rsid w:val="003800EA"/>
    <w:rsid w:val="00380449"/>
    <w:rsid w:val="003804FD"/>
    <w:rsid w:val="0038058E"/>
    <w:rsid w:val="003807DF"/>
    <w:rsid w:val="00380E54"/>
    <w:rsid w:val="0038109E"/>
    <w:rsid w:val="00381E3A"/>
    <w:rsid w:val="0038260A"/>
    <w:rsid w:val="00382B68"/>
    <w:rsid w:val="00382C20"/>
    <w:rsid w:val="0038349C"/>
    <w:rsid w:val="0038486C"/>
    <w:rsid w:val="00384CF9"/>
    <w:rsid w:val="003865AF"/>
    <w:rsid w:val="003866A5"/>
    <w:rsid w:val="00386A50"/>
    <w:rsid w:val="003872BE"/>
    <w:rsid w:val="0038735D"/>
    <w:rsid w:val="0038741F"/>
    <w:rsid w:val="003879CF"/>
    <w:rsid w:val="00387B10"/>
    <w:rsid w:val="00387B64"/>
    <w:rsid w:val="0039013F"/>
    <w:rsid w:val="00390580"/>
    <w:rsid w:val="00390DAC"/>
    <w:rsid w:val="00391280"/>
    <w:rsid w:val="00391A53"/>
    <w:rsid w:val="0039258C"/>
    <w:rsid w:val="00392664"/>
    <w:rsid w:val="00393294"/>
    <w:rsid w:val="003937FD"/>
    <w:rsid w:val="00393C1D"/>
    <w:rsid w:val="00394139"/>
    <w:rsid w:val="003944DF"/>
    <w:rsid w:val="00394C2D"/>
    <w:rsid w:val="00394C6F"/>
    <w:rsid w:val="00394F61"/>
    <w:rsid w:val="00394F8F"/>
    <w:rsid w:val="00395080"/>
    <w:rsid w:val="00395157"/>
    <w:rsid w:val="003952FC"/>
    <w:rsid w:val="003955B5"/>
    <w:rsid w:val="00395BE3"/>
    <w:rsid w:val="00396724"/>
    <w:rsid w:val="00396770"/>
    <w:rsid w:val="00396AC9"/>
    <w:rsid w:val="00396C96"/>
    <w:rsid w:val="00396E97"/>
    <w:rsid w:val="00396F31"/>
    <w:rsid w:val="00397048"/>
    <w:rsid w:val="00397BC7"/>
    <w:rsid w:val="00397E0C"/>
    <w:rsid w:val="003A028C"/>
    <w:rsid w:val="003A04B5"/>
    <w:rsid w:val="003A0A94"/>
    <w:rsid w:val="003A0BA8"/>
    <w:rsid w:val="003A0D6E"/>
    <w:rsid w:val="003A12C7"/>
    <w:rsid w:val="003A1663"/>
    <w:rsid w:val="003A172F"/>
    <w:rsid w:val="003A1C7E"/>
    <w:rsid w:val="003A1DF2"/>
    <w:rsid w:val="003A222E"/>
    <w:rsid w:val="003A267A"/>
    <w:rsid w:val="003A2ACC"/>
    <w:rsid w:val="003A2D18"/>
    <w:rsid w:val="003A3424"/>
    <w:rsid w:val="003A3A83"/>
    <w:rsid w:val="003A41E2"/>
    <w:rsid w:val="003A46EE"/>
    <w:rsid w:val="003A4A3E"/>
    <w:rsid w:val="003A4C40"/>
    <w:rsid w:val="003A525E"/>
    <w:rsid w:val="003A5326"/>
    <w:rsid w:val="003A6229"/>
    <w:rsid w:val="003A63E4"/>
    <w:rsid w:val="003A6489"/>
    <w:rsid w:val="003A670A"/>
    <w:rsid w:val="003A6C55"/>
    <w:rsid w:val="003A7042"/>
    <w:rsid w:val="003A7B1C"/>
    <w:rsid w:val="003A7B44"/>
    <w:rsid w:val="003B07D6"/>
    <w:rsid w:val="003B0A63"/>
    <w:rsid w:val="003B0B74"/>
    <w:rsid w:val="003B0C03"/>
    <w:rsid w:val="003B1097"/>
    <w:rsid w:val="003B16B9"/>
    <w:rsid w:val="003B1CC9"/>
    <w:rsid w:val="003B20FB"/>
    <w:rsid w:val="003B229D"/>
    <w:rsid w:val="003B251A"/>
    <w:rsid w:val="003B2847"/>
    <w:rsid w:val="003B294F"/>
    <w:rsid w:val="003B2AD0"/>
    <w:rsid w:val="003B2E39"/>
    <w:rsid w:val="003B2F0C"/>
    <w:rsid w:val="003B3224"/>
    <w:rsid w:val="003B3888"/>
    <w:rsid w:val="003B39CE"/>
    <w:rsid w:val="003B3C41"/>
    <w:rsid w:val="003B3D19"/>
    <w:rsid w:val="003B4076"/>
    <w:rsid w:val="003B43DB"/>
    <w:rsid w:val="003B4B40"/>
    <w:rsid w:val="003B4D92"/>
    <w:rsid w:val="003B59E5"/>
    <w:rsid w:val="003B5AE6"/>
    <w:rsid w:val="003B6150"/>
    <w:rsid w:val="003B6AF4"/>
    <w:rsid w:val="003B6BC4"/>
    <w:rsid w:val="003B6E13"/>
    <w:rsid w:val="003B6EBB"/>
    <w:rsid w:val="003B7076"/>
    <w:rsid w:val="003B75ED"/>
    <w:rsid w:val="003B7FDA"/>
    <w:rsid w:val="003C0007"/>
    <w:rsid w:val="003C0273"/>
    <w:rsid w:val="003C09B1"/>
    <w:rsid w:val="003C0A6F"/>
    <w:rsid w:val="003C137D"/>
    <w:rsid w:val="003C1C52"/>
    <w:rsid w:val="003C1E89"/>
    <w:rsid w:val="003C2ABF"/>
    <w:rsid w:val="003C326A"/>
    <w:rsid w:val="003C3896"/>
    <w:rsid w:val="003C3DB3"/>
    <w:rsid w:val="003C45BC"/>
    <w:rsid w:val="003C4AC7"/>
    <w:rsid w:val="003C4EB1"/>
    <w:rsid w:val="003C56F7"/>
    <w:rsid w:val="003C5825"/>
    <w:rsid w:val="003C5E73"/>
    <w:rsid w:val="003C6C32"/>
    <w:rsid w:val="003C7AD0"/>
    <w:rsid w:val="003C7D92"/>
    <w:rsid w:val="003D030D"/>
    <w:rsid w:val="003D0B19"/>
    <w:rsid w:val="003D11E1"/>
    <w:rsid w:val="003D1665"/>
    <w:rsid w:val="003D19E8"/>
    <w:rsid w:val="003D1AAD"/>
    <w:rsid w:val="003D1D0A"/>
    <w:rsid w:val="003D220F"/>
    <w:rsid w:val="003D2C5A"/>
    <w:rsid w:val="003D2C74"/>
    <w:rsid w:val="003D2CD9"/>
    <w:rsid w:val="003D2FB8"/>
    <w:rsid w:val="003D33C8"/>
    <w:rsid w:val="003D34CB"/>
    <w:rsid w:val="003D34F7"/>
    <w:rsid w:val="003D3950"/>
    <w:rsid w:val="003D3F5B"/>
    <w:rsid w:val="003D4825"/>
    <w:rsid w:val="003D4AFB"/>
    <w:rsid w:val="003D4B2E"/>
    <w:rsid w:val="003D508F"/>
    <w:rsid w:val="003D530B"/>
    <w:rsid w:val="003D56EA"/>
    <w:rsid w:val="003D5907"/>
    <w:rsid w:val="003D5A9B"/>
    <w:rsid w:val="003D5F0D"/>
    <w:rsid w:val="003D61BE"/>
    <w:rsid w:val="003D65F5"/>
    <w:rsid w:val="003D6687"/>
    <w:rsid w:val="003D6722"/>
    <w:rsid w:val="003D6870"/>
    <w:rsid w:val="003D6888"/>
    <w:rsid w:val="003D6CBE"/>
    <w:rsid w:val="003D7027"/>
    <w:rsid w:val="003D741D"/>
    <w:rsid w:val="003D774F"/>
    <w:rsid w:val="003E048A"/>
    <w:rsid w:val="003E13DE"/>
    <w:rsid w:val="003E15B0"/>
    <w:rsid w:val="003E1C90"/>
    <w:rsid w:val="003E266D"/>
    <w:rsid w:val="003E2889"/>
    <w:rsid w:val="003E29D0"/>
    <w:rsid w:val="003E2BF4"/>
    <w:rsid w:val="003E2EBC"/>
    <w:rsid w:val="003E306A"/>
    <w:rsid w:val="003E3412"/>
    <w:rsid w:val="003E34A8"/>
    <w:rsid w:val="003E3648"/>
    <w:rsid w:val="003E3727"/>
    <w:rsid w:val="003E3782"/>
    <w:rsid w:val="003E3923"/>
    <w:rsid w:val="003E3DC1"/>
    <w:rsid w:val="003E3FFE"/>
    <w:rsid w:val="003E43B7"/>
    <w:rsid w:val="003E45BA"/>
    <w:rsid w:val="003E4652"/>
    <w:rsid w:val="003E4E61"/>
    <w:rsid w:val="003E50F3"/>
    <w:rsid w:val="003E510D"/>
    <w:rsid w:val="003E5139"/>
    <w:rsid w:val="003E53B1"/>
    <w:rsid w:val="003E5424"/>
    <w:rsid w:val="003E57F2"/>
    <w:rsid w:val="003E5F76"/>
    <w:rsid w:val="003E5FA2"/>
    <w:rsid w:val="003E631C"/>
    <w:rsid w:val="003E6429"/>
    <w:rsid w:val="003E6552"/>
    <w:rsid w:val="003E71B1"/>
    <w:rsid w:val="003E745C"/>
    <w:rsid w:val="003E75FC"/>
    <w:rsid w:val="003E784C"/>
    <w:rsid w:val="003F000C"/>
    <w:rsid w:val="003F09CA"/>
    <w:rsid w:val="003F09F2"/>
    <w:rsid w:val="003F128C"/>
    <w:rsid w:val="003F14A3"/>
    <w:rsid w:val="003F14F0"/>
    <w:rsid w:val="003F1FB5"/>
    <w:rsid w:val="003F2369"/>
    <w:rsid w:val="003F26F0"/>
    <w:rsid w:val="003F2B4C"/>
    <w:rsid w:val="003F3379"/>
    <w:rsid w:val="003F3B32"/>
    <w:rsid w:val="003F3E07"/>
    <w:rsid w:val="003F40AA"/>
    <w:rsid w:val="003F4117"/>
    <w:rsid w:val="003F442F"/>
    <w:rsid w:val="003F4774"/>
    <w:rsid w:val="003F4A45"/>
    <w:rsid w:val="003F4B11"/>
    <w:rsid w:val="003F4D06"/>
    <w:rsid w:val="003F52AB"/>
    <w:rsid w:val="003F5727"/>
    <w:rsid w:val="003F5D9A"/>
    <w:rsid w:val="003F61C0"/>
    <w:rsid w:val="003F6619"/>
    <w:rsid w:val="003F66DF"/>
    <w:rsid w:val="003F6E05"/>
    <w:rsid w:val="003F76FC"/>
    <w:rsid w:val="003F7C38"/>
    <w:rsid w:val="003F7D68"/>
    <w:rsid w:val="00400058"/>
    <w:rsid w:val="00400903"/>
    <w:rsid w:val="00400E9B"/>
    <w:rsid w:val="0040143F"/>
    <w:rsid w:val="0040167C"/>
    <w:rsid w:val="00401858"/>
    <w:rsid w:val="00401965"/>
    <w:rsid w:val="00402297"/>
    <w:rsid w:val="0040369B"/>
    <w:rsid w:val="004038F3"/>
    <w:rsid w:val="004042D6"/>
    <w:rsid w:val="00404699"/>
    <w:rsid w:val="00404A64"/>
    <w:rsid w:val="00404F50"/>
    <w:rsid w:val="00405553"/>
    <w:rsid w:val="00405D2D"/>
    <w:rsid w:val="00405DAB"/>
    <w:rsid w:val="0040609E"/>
    <w:rsid w:val="00406609"/>
    <w:rsid w:val="00406A68"/>
    <w:rsid w:val="00406E12"/>
    <w:rsid w:val="00407149"/>
    <w:rsid w:val="004071EA"/>
    <w:rsid w:val="0040735E"/>
    <w:rsid w:val="004074D3"/>
    <w:rsid w:val="0040783B"/>
    <w:rsid w:val="0041005A"/>
    <w:rsid w:val="0041023C"/>
    <w:rsid w:val="00410489"/>
    <w:rsid w:val="00410571"/>
    <w:rsid w:val="00410A92"/>
    <w:rsid w:val="00410B20"/>
    <w:rsid w:val="00410D33"/>
    <w:rsid w:val="00410E33"/>
    <w:rsid w:val="00410F8A"/>
    <w:rsid w:val="00411289"/>
    <w:rsid w:val="004117EE"/>
    <w:rsid w:val="00411B47"/>
    <w:rsid w:val="004120E7"/>
    <w:rsid w:val="0041214E"/>
    <w:rsid w:val="00412216"/>
    <w:rsid w:val="00412ACB"/>
    <w:rsid w:val="00412F20"/>
    <w:rsid w:val="00413695"/>
    <w:rsid w:val="0041398D"/>
    <w:rsid w:val="004144F1"/>
    <w:rsid w:val="00414D07"/>
    <w:rsid w:val="0041503C"/>
    <w:rsid w:val="00415744"/>
    <w:rsid w:val="00415826"/>
    <w:rsid w:val="00415E26"/>
    <w:rsid w:val="00415FB8"/>
    <w:rsid w:val="0041647D"/>
    <w:rsid w:val="00416650"/>
    <w:rsid w:val="00416716"/>
    <w:rsid w:val="00416AE3"/>
    <w:rsid w:val="00416F40"/>
    <w:rsid w:val="004173B3"/>
    <w:rsid w:val="00417402"/>
    <w:rsid w:val="00417D7A"/>
    <w:rsid w:val="00417FDE"/>
    <w:rsid w:val="00420059"/>
    <w:rsid w:val="004202D1"/>
    <w:rsid w:val="00420C9A"/>
    <w:rsid w:val="00420CAC"/>
    <w:rsid w:val="004210B0"/>
    <w:rsid w:val="004210CC"/>
    <w:rsid w:val="00421B49"/>
    <w:rsid w:val="00421D41"/>
    <w:rsid w:val="00421E74"/>
    <w:rsid w:val="00422840"/>
    <w:rsid w:val="00422DDA"/>
    <w:rsid w:val="00423498"/>
    <w:rsid w:val="004238F1"/>
    <w:rsid w:val="00423E62"/>
    <w:rsid w:val="00423FA3"/>
    <w:rsid w:val="004242B8"/>
    <w:rsid w:val="004245EC"/>
    <w:rsid w:val="00424BC9"/>
    <w:rsid w:val="00425020"/>
    <w:rsid w:val="0042563D"/>
    <w:rsid w:val="00425D23"/>
    <w:rsid w:val="004262BE"/>
    <w:rsid w:val="00426614"/>
    <w:rsid w:val="004269A0"/>
    <w:rsid w:val="00427B2C"/>
    <w:rsid w:val="00427F9C"/>
    <w:rsid w:val="004303B7"/>
    <w:rsid w:val="004308CC"/>
    <w:rsid w:val="00430B2C"/>
    <w:rsid w:val="00430C54"/>
    <w:rsid w:val="004312D6"/>
    <w:rsid w:val="0043144F"/>
    <w:rsid w:val="00431869"/>
    <w:rsid w:val="004322FE"/>
    <w:rsid w:val="004327A0"/>
    <w:rsid w:val="00432C05"/>
    <w:rsid w:val="00432F4D"/>
    <w:rsid w:val="00433089"/>
    <w:rsid w:val="004338ED"/>
    <w:rsid w:val="00433AB4"/>
    <w:rsid w:val="00433E1D"/>
    <w:rsid w:val="0043422E"/>
    <w:rsid w:val="00434F9E"/>
    <w:rsid w:val="004351F0"/>
    <w:rsid w:val="004357B5"/>
    <w:rsid w:val="004359C9"/>
    <w:rsid w:val="00435C9D"/>
    <w:rsid w:val="004361E3"/>
    <w:rsid w:val="004368D3"/>
    <w:rsid w:val="00436A9A"/>
    <w:rsid w:val="00437067"/>
    <w:rsid w:val="00437BCE"/>
    <w:rsid w:val="00437ECA"/>
    <w:rsid w:val="004405F6"/>
    <w:rsid w:val="00440916"/>
    <w:rsid w:val="00441019"/>
    <w:rsid w:val="0044130D"/>
    <w:rsid w:val="004413AF"/>
    <w:rsid w:val="00441490"/>
    <w:rsid w:val="004423F0"/>
    <w:rsid w:val="004426A3"/>
    <w:rsid w:val="0044288F"/>
    <w:rsid w:val="00442C98"/>
    <w:rsid w:val="00442CBA"/>
    <w:rsid w:val="00443016"/>
    <w:rsid w:val="004431B6"/>
    <w:rsid w:val="00443D3F"/>
    <w:rsid w:val="00444852"/>
    <w:rsid w:val="00444CA7"/>
    <w:rsid w:val="00445026"/>
    <w:rsid w:val="0044567B"/>
    <w:rsid w:val="00445812"/>
    <w:rsid w:val="00445BE8"/>
    <w:rsid w:val="00445BF9"/>
    <w:rsid w:val="00445C18"/>
    <w:rsid w:val="00445CE7"/>
    <w:rsid w:val="00445DF4"/>
    <w:rsid w:val="00446D32"/>
    <w:rsid w:val="00447082"/>
    <w:rsid w:val="004471B1"/>
    <w:rsid w:val="00447234"/>
    <w:rsid w:val="00447836"/>
    <w:rsid w:val="00447F83"/>
    <w:rsid w:val="00450191"/>
    <w:rsid w:val="004501CD"/>
    <w:rsid w:val="0045032E"/>
    <w:rsid w:val="004506EF"/>
    <w:rsid w:val="00450E23"/>
    <w:rsid w:val="004514C2"/>
    <w:rsid w:val="00451720"/>
    <w:rsid w:val="00452358"/>
    <w:rsid w:val="00452465"/>
    <w:rsid w:val="00452A3C"/>
    <w:rsid w:val="00452A48"/>
    <w:rsid w:val="00452CF0"/>
    <w:rsid w:val="004533F6"/>
    <w:rsid w:val="00453624"/>
    <w:rsid w:val="00453949"/>
    <w:rsid w:val="00454293"/>
    <w:rsid w:val="00454E4F"/>
    <w:rsid w:val="00454EA1"/>
    <w:rsid w:val="00455919"/>
    <w:rsid w:val="00455AE0"/>
    <w:rsid w:val="00455C91"/>
    <w:rsid w:val="00455EBD"/>
    <w:rsid w:val="0045635C"/>
    <w:rsid w:val="00456A66"/>
    <w:rsid w:val="00456C5B"/>
    <w:rsid w:val="00456D57"/>
    <w:rsid w:val="004575ED"/>
    <w:rsid w:val="00457A2E"/>
    <w:rsid w:val="00460112"/>
    <w:rsid w:val="00460128"/>
    <w:rsid w:val="00460280"/>
    <w:rsid w:val="00460455"/>
    <w:rsid w:val="00460791"/>
    <w:rsid w:val="0046148C"/>
    <w:rsid w:val="00462281"/>
    <w:rsid w:val="00462AD5"/>
    <w:rsid w:val="0046348A"/>
    <w:rsid w:val="00463838"/>
    <w:rsid w:val="00463B55"/>
    <w:rsid w:val="00463C99"/>
    <w:rsid w:val="004644AE"/>
    <w:rsid w:val="004649C1"/>
    <w:rsid w:val="00464FBE"/>
    <w:rsid w:val="00465491"/>
    <w:rsid w:val="00465C04"/>
    <w:rsid w:val="00465F7D"/>
    <w:rsid w:val="00466057"/>
    <w:rsid w:val="00466C0D"/>
    <w:rsid w:val="00466CDC"/>
    <w:rsid w:val="00467A6A"/>
    <w:rsid w:val="00467CD1"/>
    <w:rsid w:val="00467DC7"/>
    <w:rsid w:val="00467EB0"/>
    <w:rsid w:val="00467FA0"/>
    <w:rsid w:val="004704A9"/>
    <w:rsid w:val="0047053B"/>
    <w:rsid w:val="00470E0F"/>
    <w:rsid w:val="00470EAC"/>
    <w:rsid w:val="00470FC6"/>
    <w:rsid w:val="00471028"/>
    <w:rsid w:val="00471AC2"/>
    <w:rsid w:val="00471E3A"/>
    <w:rsid w:val="00472B1B"/>
    <w:rsid w:val="00472B2C"/>
    <w:rsid w:val="00472D7B"/>
    <w:rsid w:val="00472F34"/>
    <w:rsid w:val="00473030"/>
    <w:rsid w:val="004734C3"/>
    <w:rsid w:val="00473603"/>
    <w:rsid w:val="004745BD"/>
    <w:rsid w:val="00474ADA"/>
    <w:rsid w:val="00474DF9"/>
    <w:rsid w:val="00475788"/>
    <w:rsid w:val="0047616F"/>
    <w:rsid w:val="004767C7"/>
    <w:rsid w:val="00476C48"/>
    <w:rsid w:val="00476D7D"/>
    <w:rsid w:val="004772A4"/>
    <w:rsid w:val="00477799"/>
    <w:rsid w:val="00477A90"/>
    <w:rsid w:val="0048010A"/>
    <w:rsid w:val="00480804"/>
    <w:rsid w:val="00480895"/>
    <w:rsid w:val="004808FC"/>
    <w:rsid w:val="004809F4"/>
    <w:rsid w:val="00480DC1"/>
    <w:rsid w:val="004825D4"/>
    <w:rsid w:val="00482C23"/>
    <w:rsid w:val="00483594"/>
    <w:rsid w:val="0048393E"/>
    <w:rsid w:val="00483CCC"/>
    <w:rsid w:val="00483D76"/>
    <w:rsid w:val="00483F4F"/>
    <w:rsid w:val="004845E2"/>
    <w:rsid w:val="00484602"/>
    <w:rsid w:val="00484772"/>
    <w:rsid w:val="00484B7B"/>
    <w:rsid w:val="00484BAD"/>
    <w:rsid w:val="00485D49"/>
    <w:rsid w:val="00486273"/>
    <w:rsid w:val="004867CB"/>
    <w:rsid w:val="00486BCE"/>
    <w:rsid w:val="00486D1C"/>
    <w:rsid w:val="00487043"/>
    <w:rsid w:val="00487F0B"/>
    <w:rsid w:val="00490610"/>
    <w:rsid w:val="00490F59"/>
    <w:rsid w:val="00491142"/>
    <w:rsid w:val="004912A1"/>
    <w:rsid w:val="004912BF"/>
    <w:rsid w:val="0049222B"/>
    <w:rsid w:val="004923FC"/>
    <w:rsid w:val="0049252E"/>
    <w:rsid w:val="00492616"/>
    <w:rsid w:val="00492B90"/>
    <w:rsid w:val="00492F10"/>
    <w:rsid w:val="00492FC8"/>
    <w:rsid w:val="00493732"/>
    <w:rsid w:val="00493B44"/>
    <w:rsid w:val="00493DAA"/>
    <w:rsid w:val="00494572"/>
    <w:rsid w:val="00494591"/>
    <w:rsid w:val="004947AA"/>
    <w:rsid w:val="0049497A"/>
    <w:rsid w:val="00494CD7"/>
    <w:rsid w:val="00495496"/>
    <w:rsid w:val="004956B1"/>
    <w:rsid w:val="00495B6C"/>
    <w:rsid w:val="00495BAF"/>
    <w:rsid w:val="00495C2D"/>
    <w:rsid w:val="004960F9"/>
    <w:rsid w:val="00496425"/>
    <w:rsid w:val="00497250"/>
    <w:rsid w:val="004972D5"/>
    <w:rsid w:val="00497553"/>
    <w:rsid w:val="004975F0"/>
    <w:rsid w:val="00497AA9"/>
    <w:rsid w:val="00497AE1"/>
    <w:rsid w:val="00497EA1"/>
    <w:rsid w:val="004A01D0"/>
    <w:rsid w:val="004A0288"/>
    <w:rsid w:val="004A071B"/>
    <w:rsid w:val="004A0A7E"/>
    <w:rsid w:val="004A0AB6"/>
    <w:rsid w:val="004A0B00"/>
    <w:rsid w:val="004A0D79"/>
    <w:rsid w:val="004A10BE"/>
    <w:rsid w:val="004A111A"/>
    <w:rsid w:val="004A14BD"/>
    <w:rsid w:val="004A290F"/>
    <w:rsid w:val="004A2B4F"/>
    <w:rsid w:val="004A2C73"/>
    <w:rsid w:val="004A357D"/>
    <w:rsid w:val="004A37B9"/>
    <w:rsid w:val="004A3C0C"/>
    <w:rsid w:val="004A4810"/>
    <w:rsid w:val="004A4B5B"/>
    <w:rsid w:val="004A5673"/>
    <w:rsid w:val="004A5BC6"/>
    <w:rsid w:val="004A6640"/>
    <w:rsid w:val="004A6739"/>
    <w:rsid w:val="004A68E9"/>
    <w:rsid w:val="004A7060"/>
    <w:rsid w:val="004A78A5"/>
    <w:rsid w:val="004A7A67"/>
    <w:rsid w:val="004A7B1F"/>
    <w:rsid w:val="004B0270"/>
    <w:rsid w:val="004B0CBD"/>
    <w:rsid w:val="004B0DFE"/>
    <w:rsid w:val="004B0E2A"/>
    <w:rsid w:val="004B0F23"/>
    <w:rsid w:val="004B1551"/>
    <w:rsid w:val="004B15B0"/>
    <w:rsid w:val="004B2003"/>
    <w:rsid w:val="004B2105"/>
    <w:rsid w:val="004B22AA"/>
    <w:rsid w:val="004B237D"/>
    <w:rsid w:val="004B272A"/>
    <w:rsid w:val="004B28A1"/>
    <w:rsid w:val="004B2A10"/>
    <w:rsid w:val="004B2EC3"/>
    <w:rsid w:val="004B2F70"/>
    <w:rsid w:val="004B369D"/>
    <w:rsid w:val="004B48CA"/>
    <w:rsid w:val="004B4AD7"/>
    <w:rsid w:val="004B5131"/>
    <w:rsid w:val="004B5407"/>
    <w:rsid w:val="004B5D87"/>
    <w:rsid w:val="004B5FDB"/>
    <w:rsid w:val="004B64B0"/>
    <w:rsid w:val="004B698A"/>
    <w:rsid w:val="004B6FA8"/>
    <w:rsid w:val="004B70E3"/>
    <w:rsid w:val="004B74F5"/>
    <w:rsid w:val="004B7A34"/>
    <w:rsid w:val="004B7D53"/>
    <w:rsid w:val="004B7E6C"/>
    <w:rsid w:val="004B7E98"/>
    <w:rsid w:val="004B7ED0"/>
    <w:rsid w:val="004B7F68"/>
    <w:rsid w:val="004C0072"/>
    <w:rsid w:val="004C0195"/>
    <w:rsid w:val="004C0676"/>
    <w:rsid w:val="004C067C"/>
    <w:rsid w:val="004C07D2"/>
    <w:rsid w:val="004C0BBD"/>
    <w:rsid w:val="004C0F7F"/>
    <w:rsid w:val="004C146A"/>
    <w:rsid w:val="004C19CF"/>
    <w:rsid w:val="004C235B"/>
    <w:rsid w:val="004C241F"/>
    <w:rsid w:val="004C3A25"/>
    <w:rsid w:val="004C3B15"/>
    <w:rsid w:val="004C3C31"/>
    <w:rsid w:val="004C4046"/>
    <w:rsid w:val="004C40EA"/>
    <w:rsid w:val="004C547B"/>
    <w:rsid w:val="004C5929"/>
    <w:rsid w:val="004C6148"/>
    <w:rsid w:val="004C6285"/>
    <w:rsid w:val="004C629C"/>
    <w:rsid w:val="004C62A8"/>
    <w:rsid w:val="004C68AC"/>
    <w:rsid w:val="004C696A"/>
    <w:rsid w:val="004C6B65"/>
    <w:rsid w:val="004C6FB7"/>
    <w:rsid w:val="004C7524"/>
    <w:rsid w:val="004C7A9C"/>
    <w:rsid w:val="004C7B8E"/>
    <w:rsid w:val="004C7CDC"/>
    <w:rsid w:val="004C7D47"/>
    <w:rsid w:val="004C7E6A"/>
    <w:rsid w:val="004C7E87"/>
    <w:rsid w:val="004C7FAA"/>
    <w:rsid w:val="004D0049"/>
    <w:rsid w:val="004D064A"/>
    <w:rsid w:val="004D0692"/>
    <w:rsid w:val="004D0CFA"/>
    <w:rsid w:val="004D0F28"/>
    <w:rsid w:val="004D16AD"/>
    <w:rsid w:val="004D16D9"/>
    <w:rsid w:val="004D1B09"/>
    <w:rsid w:val="004D24F2"/>
    <w:rsid w:val="004D2E20"/>
    <w:rsid w:val="004D2EED"/>
    <w:rsid w:val="004D2FAB"/>
    <w:rsid w:val="004D332A"/>
    <w:rsid w:val="004D3619"/>
    <w:rsid w:val="004D3632"/>
    <w:rsid w:val="004D3755"/>
    <w:rsid w:val="004D3A40"/>
    <w:rsid w:val="004D3B2D"/>
    <w:rsid w:val="004D3E47"/>
    <w:rsid w:val="004D3EFA"/>
    <w:rsid w:val="004D4D2B"/>
    <w:rsid w:val="004D4E52"/>
    <w:rsid w:val="004D4FA2"/>
    <w:rsid w:val="004D5201"/>
    <w:rsid w:val="004D59F5"/>
    <w:rsid w:val="004D5B7B"/>
    <w:rsid w:val="004D6262"/>
    <w:rsid w:val="004D6916"/>
    <w:rsid w:val="004D69ED"/>
    <w:rsid w:val="004D6C11"/>
    <w:rsid w:val="004D6C2C"/>
    <w:rsid w:val="004D6EC5"/>
    <w:rsid w:val="004D742B"/>
    <w:rsid w:val="004D778F"/>
    <w:rsid w:val="004E20A5"/>
    <w:rsid w:val="004E292F"/>
    <w:rsid w:val="004E2944"/>
    <w:rsid w:val="004E2BF5"/>
    <w:rsid w:val="004E2BF6"/>
    <w:rsid w:val="004E2D4A"/>
    <w:rsid w:val="004E3600"/>
    <w:rsid w:val="004E3A40"/>
    <w:rsid w:val="004E44F3"/>
    <w:rsid w:val="004E4B5D"/>
    <w:rsid w:val="004E4DF2"/>
    <w:rsid w:val="004E4E24"/>
    <w:rsid w:val="004E4EAD"/>
    <w:rsid w:val="004E55E2"/>
    <w:rsid w:val="004E565A"/>
    <w:rsid w:val="004E5819"/>
    <w:rsid w:val="004E58DE"/>
    <w:rsid w:val="004E5BB4"/>
    <w:rsid w:val="004E5EAC"/>
    <w:rsid w:val="004E5EEE"/>
    <w:rsid w:val="004E62D2"/>
    <w:rsid w:val="004E6886"/>
    <w:rsid w:val="004E74A2"/>
    <w:rsid w:val="004E7BC4"/>
    <w:rsid w:val="004E7C2E"/>
    <w:rsid w:val="004E7C82"/>
    <w:rsid w:val="004E7F59"/>
    <w:rsid w:val="004E7F85"/>
    <w:rsid w:val="004F02D9"/>
    <w:rsid w:val="004F0DF0"/>
    <w:rsid w:val="004F1200"/>
    <w:rsid w:val="004F16E0"/>
    <w:rsid w:val="004F18D6"/>
    <w:rsid w:val="004F1B0B"/>
    <w:rsid w:val="004F1EE9"/>
    <w:rsid w:val="004F267F"/>
    <w:rsid w:val="004F272F"/>
    <w:rsid w:val="004F27E3"/>
    <w:rsid w:val="004F2B4C"/>
    <w:rsid w:val="004F2D17"/>
    <w:rsid w:val="004F2E46"/>
    <w:rsid w:val="004F2FE3"/>
    <w:rsid w:val="004F3128"/>
    <w:rsid w:val="004F31C2"/>
    <w:rsid w:val="004F363C"/>
    <w:rsid w:val="004F3BD4"/>
    <w:rsid w:val="004F3C69"/>
    <w:rsid w:val="004F3E4B"/>
    <w:rsid w:val="004F40F9"/>
    <w:rsid w:val="004F42B3"/>
    <w:rsid w:val="004F460B"/>
    <w:rsid w:val="004F465D"/>
    <w:rsid w:val="004F4754"/>
    <w:rsid w:val="004F4B7A"/>
    <w:rsid w:val="004F4E9A"/>
    <w:rsid w:val="004F573B"/>
    <w:rsid w:val="004F640E"/>
    <w:rsid w:val="004F64EA"/>
    <w:rsid w:val="004F6EEE"/>
    <w:rsid w:val="004F6FF3"/>
    <w:rsid w:val="004F7165"/>
    <w:rsid w:val="004F73E7"/>
    <w:rsid w:val="004F74D6"/>
    <w:rsid w:val="004F757E"/>
    <w:rsid w:val="004F79A9"/>
    <w:rsid w:val="004F7B8B"/>
    <w:rsid w:val="00501401"/>
    <w:rsid w:val="00501F82"/>
    <w:rsid w:val="00502755"/>
    <w:rsid w:val="005027C0"/>
    <w:rsid w:val="00502A2E"/>
    <w:rsid w:val="00503153"/>
    <w:rsid w:val="00503614"/>
    <w:rsid w:val="0050388E"/>
    <w:rsid w:val="005043A8"/>
    <w:rsid w:val="005043B8"/>
    <w:rsid w:val="00504FC2"/>
    <w:rsid w:val="00505EA4"/>
    <w:rsid w:val="00505FEC"/>
    <w:rsid w:val="005062F2"/>
    <w:rsid w:val="00506539"/>
    <w:rsid w:val="005065EA"/>
    <w:rsid w:val="005069C6"/>
    <w:rsid w:val="005069EE"/>
    <w:rsid w:val="0050749B"/>
    <w:rsid w:val="00507AF7"/>
    <w:rsid w:val="00507FA2"/>
    <w:rsid w:val="005103A4"/>
    <w:rsid w:val="005104F8"/>
    <w:rsid w:val="005109F6"/>
    <w:rsid w:val="00510DB9"/>
    <w:rsid w:val="00511191"/>
    <w:rsid w:val="0051121B"/>
    <w:rsid w:val="0051184B"/>
    <w:rsid w:val="00511C1C"/>
    <w:rsid w:val="00511F62"/>
    <w:rsid w:val="0051306C"/>
    <w:rsid w:val="00513070"/>
    <w:rsid w:val="00513529"/>
    <w:rsid w:val="00513A54"/>
    <w:rsid w:val="005144C7"/>
    <w:rsid w:val="005146D6"/>
    <w:rsid w:val="005147A6"/>
    <w:rsid w:val="00514FDC"/>
    <w:rsid w:val="00515097"/>
    <w:rsid w:val="005152AD"/>
    <w:rsid w:val="0051572A"/>
    <w:rsid w:val="00515801"/>
    <w:rsid w:val="005159CE"/>
    <w:rsid w:val="00516660"/>
    <w:rsid w:val="00516B71"/>
    <w:rsid w:val="005172B2"/>
    <w:rsid w:val="005178CD"/>
    <w:rsid w:val="00517F75"/>
    <w:rsid w:val="005200C0"/>
    <w:rsid w:val="005207B3"/>
    <w:rsid w:val="00520AB2"/>
    <w:rsid w:val="00520B59"/>
    <w:rsid w:val="00520B95"/>
    <w:rsid w:val="005211CB"/>
    <w:rsid w:val="0052195F"/>
    <w:rsid w:val="00521F30"/>
    <w:rsid w:val="00522375"/>
    <w:rsid w:val="0052259F"/>
    <w:rsid w:val="00522656"/>
    <w:rsid w:val="00522746"/>
    <w:rsid w:val="00522D11"/>
    <w:rsid w:val="00522D23"/>
    <w:rsid w:val="005235F1"/>
    <w:rsid w:val="00523B18"/>
    <w:rsid w:val="00524055"/>
    <w:rsid w:val="00524482"/>
    <w:rsid w:val="005244EB"/>
    <w:rsid w:val="00524780"/>
    <w:rsid w:val="00524785"/>
    <w:rsid w:val="0052561F"/>
    <w:rsid w:val="00525761"/>
    <w:rsid w:val="00525779"/>
    <w:rsid w:val="005260CA"/>
    <w:rsid w:val="005262BC"/>
    <w:rsid w:val="00526718"/>
    <w:rsid w:val="005268E1"/>
    <w:rsid w:val="00526A73"/>
    <w:rsid w:val="00526C07"/>
    <w:rsid w:val="00526E40"/>
    <w:rsid w:val="00527033"/>
    <w:rsid w:val="0052760D"/>
    <w:rsid w:val="00527873"/>
    <w:rsid w:val="00530160"/>
    <w:rsid w:val="005301AD"/>
    <w:rsid w:val="00530466"/>
    <w:rsid w:val="00530973"/>
    <w:rsid w:val="00530A6B"/>
    <w:rsid w:val="00530C81"/>
    <w:rsid w:val="00530E4B"/>
    <w:rsid w:val="0053135B"/>
    <w:rsid w:val="005313D2"/>
    <w:rsid w:val="00531AEF"/>
    <w:rsid w:val="00531F7C"/>
    <w:rsid w:val="0053200E"/>
    <w:rsid w:val="0053202D"/>
    <w:rsid w:val="005320D3"/>
    <w:rsid w:val="00532686"/>
    <w:rsid w:val="00532756"/>
    <w:rsid w:val="00533442"/>
    <w:rsid w:val="00533CB3"/>
    <w:rsid w:val="00534428"/>
    <w:rsid w:val="005344BC"/>
    <w:rsid w:val="005344F8"/>
    <w:rsid w:val="0053465C"/>
    <w:rsid w:val="00534AF0"/>
    <w:rsid w:val="00534F16"/>
    <w:rsid w:val="00534FF1"/>
    <w:rsid w:val="005350F8"/>
    <w:rsid w:val="00535F6F"/>
    <w:rsid w:val="00536643"/>
    <w:rsid w:val="00536800"/>
    <w:rsid w:val="00536B32"/>
    <w:rsid w:val="00537365"/>
    <w:rsid w:val="005374FC"/>
    <w:rsid w:val="00537A87"/>
    <w:rsid w:val="00537D37"/>
    <w:rsid w:val="0054048C"/>
    <w:rsid w:val="0054069F"/>
    <w:rsid w:val="005406EA"/>
    <w:rsid w:val="00540714"/>
    <w:rsid w:val="0054156E"/>
    <w:rsid w:val="00541B1E"/>
    <w:rsid w:val="00541BA6"/>
    <w:rsid w:val="00541C1B"/>
    <w:rsid w:val="00541DC2"/>
    <w:rsid w:val="005425D1"/>
    <w:rsid w:val="0054283B"/>
    <w:rsid w:val="005431A1"/>
    <w:rsid w:val="00543525"/>
    <w:rsid w:val="00543939"/>
    <w:rsid w:val="00543A25"/>
    <w:rsid w:val="00543B60"/>
    <w:rsid w:val="00543E6D"/>
    <w:rsid w:val="005441D4"/>
    <w:rsid w:val="005442D5"/>
    <w:rsid w:val="005454EC"/>
    <w:rsid w:val="005456E7"/>
    <w:rsid w:val="00545721"/>
    <w:rsid w:val="00545B16"/>
    <w:rsid w:val="00545C94"/>
    <w:rsid w:val="00545E9C"/>
    <w:rsid w:val="00546092"/>
    <w:rsid w:val="00546A04"/>
    <w:rsid w:val="005474B1"/>
    <w:rsid w:val="0054790E"/>
    <w:rsid w:val="005479F0"/>
    <w:rsid w:val="00550186"/>
    <w:rsid w:val="0055038A"/>
    <w:rsid w:val="005503C1"/>
    <w:rsid w:val="005506FB"/>
    <w:rsid w:val="005509BD"/>
    <w:rsid w:val="00550AD9"/>
    <w:rsid w:val="00550CEE"/>
    <w:rsid w:val="00550F4B"/>
    <w:rsid w:val="005511DC"/>
    <w:rsid w:val="005514F4"/>
    <w:rsid w:val="005526D7"/>
    <w:rsid w:val="00552752"/>
    <w:rsid w:val="0055286E"/>
    <w:rsid w:val="005529E1"/>
    <w:rsid w:val="005530E0"/>
    <w:rsid w:val="00553194"/>
    <w:rsid w:val="00553241"/>
    <w:rsid w:val="005535BC"/>
    <w:rsid w:val="005536CF"/>
    <w:rsid w:val="0055377A"/>
    <w:rsid w:val="005538FD"/>
    <w:rsid w:val="00553917"/>
    <w:rsid w:val="00554003"/>
    <w:rsid w:val="00554144"/>
    <w:rsid w:val="005542AE"/>
    <w:rsid w:val="005542FC"/>
    <w:rsid w:val="00554B55"/>
    <w:rsid w:val="00555193"/>
    <w:rsid w:val="00555FEE"/>
    <w:rsid w:val="00556150"/>
    <w:rsid w:val="00556259"/>
    <w:rsid w:val="00556405"/>
    <w:rsid w:val="005568CB"/>
    <w:rsid w:val="0055730C"/>
    <w:rsid w:val="00557329"/>
    <w:rsid w:val="00557601"/>
    <w:rsid w:val="00557988"/>
    <w:rsid w:val="005579C6"/>
    <w:rsid w:val="00557FE0"/>
    <w:rsid w:val="00557FFB"/>
    <w:rsid w:val="0056026E"/>
    <w:rsid w:val="00560B54"/>
    <w:rsid w:val="00560C2E"/>
    <w:rsid w:val="00561B39"/>
    <w:rsid w:val="0056201C"/>
    <w:rsid w:val="00562165"/>
    <w:rsid w:val="0056260E"/>
    <w:rsid w:val="005629CF"/>
    <w:rsid w:val="00562AAB"/>
    <w:rsid w:val="00562B91"/>
    <w:rsid w:val="00562CD1"/>
    <w:rsid w:val="00562DBE"/>
    <w:rsid w:val="00563494"/>
    <w:rsid w:val="0056386C"/>
    <w:rsid w:val="0056387D"/>
    <w:rsid w:val="00563D7C"/>
    <w:rsid w:val="00564538"/>
    <w:rsid w:val="005651ED"/>
    <w:rsid w:val="00565641"/>
    <w:rsid w:val="0056576E"/>
    <w:rsid w:val="00565A97"/>
    <w:rsid w:val="00565BE7"/>
    <w:rsid w:val="005663E4"/>
    <w:rsid w:val="00566F97"/>
    <w:rsid w:val="00567060"/>
    <w:rsid w:val="005671F3"/>
    <w:rsid w:val="005700AB"/>
    <w:rsid w:val="005710BF"/>
    <w:rsid w:val="0057127B"/>
    <w:rsid w:val="005715D8"/>
    <w:rsid w:val="00571D26"/>
    <w:rsid w:val="00571E61"/>
    <w:rsid w:val="00572317"/>
    <w:rsid w:val="0057259A"/>
    <w:rsid w:val="005726F3"/>
    <w:rsid w:val="00572BFA"/>
    <w:rsid w:val="00573128"/>
    <w:rsid w:val="00573302"/>
    <w:rsid w:val="005733B0"/>
    <w:rsid w:val="005734B0"/>
    <w:rsid w:val="00573557"/>
    <w:rsid w:val="005742CF"/>
    <w:rsid w:val="00574BE8"/>
    <w:rsid w:val="00574BEE"/>
    <w:rsid w:val="005750CD"/>
    <w:rsid w:val="00575362"/>
    <w:rsid w:val="005756D3"/>
    <w:rsid w:val="00575D7A"/>
    <w:rsid w:val="00575F89"/>
    <w:rsid w:val="0057626A"/>
    <w:rsid w:val="00576BE4"/>
    <w:rsid w:val="00576F2F"/>
    <w:rsid w:val="0057715A"/>
    <w:rsid w:val="00577360"/>
    <w:rsid w:val="005778E7"/>
    <w:rsid w:val="005778F4"/>
    <w:rsid w:val="00577B8D"/>
    <w:rsid w:val="00580557"/>
    <w:rsid w:val="00580A82"/>
    <w:rsid w:val="00580C6E"/>
    <w:rsid w:val="00581463"/>
    <w:rsid w:val="00581475"/>
    <w:rsid w:val="0058166A"/>
    <w:rsid w:val="0058169A"/>
    <w:rsid w:val="00581837"/>
    <w:rsid w:val="00581B44"/>
    <w:rsid w:val="005820A6"/>
    <w:rsid w:val="005829FA"/>
    <w:rsid w:val="00582C87"/>
    <w:rsid w:val="005830E4"/>
    <w:rsid w:val="0058342A"/>
    <w:rsid w:val="00583B72"/>
    <w:rsid w:val="00583CAC"/>
    <w:rsid w:val="00583E1E"/>
    <w:rsid w:val="005842D1"/>
    <w:rsid w:val="005849BE"/>
    <w:rsid w:val="00584DF3"/>
    <w:rsid w:val="005850E0"/>
    <w:rsid w:val="005861BC"/>
    <w:rsid w:val="005867EC"/>
    <w:rsid w:val="00586BB7"/>
    <w:rsid w:val="00586FD9"/>
    <w:rsid w:val="00587208"/>
    <w:rsid w:val="0058742B"/>
    <w:rsid w:val="005874E5"/>
    <w:rsid w:val="005874F0"/>
    <w:rsid w:val="00587929"/>
    <w:rsid w:val="00587CC2"/>
    <w:rsid w:val="00587DE1"/>
    <w:rsid w:val="00590587"/>
    <w:rsid w:val="005906BF"/>
    <w:rsid w:val="0059084F"/>
    <w:rsid w:val="00591302"/>
    <w:rsid w:val="00592195"/>
    <w:rsid w:val="0059289B"/>
    <w:rsid w:val="00592CA2"/>
    <w:rsid w:val="0059378B"/>
    <w:rsid w:val="00593956"/>
    <w:rsid w:val="00593B01"/>
    <w:rsid w:val="00593FC2"/>
    <w:rsid w:val="0059454B"/>
    <w:rsid w:val="00594C5B"/>
    <w:rsid w:val="00595E6F"/>
    <w:rsid w:val="005961BD"/>
    <w:rsid w:val="005964A2"/>
    <w:rsid w:val="005966A2"/>
    <w:rsid w:val="00596862"/>
    <w:rsid w:val="005969A0"/>
    <w:rsid w:val="00596B1C"/>
    <w:rsid w:val="00596BE8"/>
    <w:rsid w:val="00596F2E"/>
    <w:rsid w:val="0059702F"/>
    <w:rsid w:val="005978F0"/>
    <w:rsid w:val="00597EB2"/>
    <w:rsid w:val="005A0208"/>
    <w:rsid w:val="005A028B"/>
    <w:rsid w:val="005A123C"/>
    <w:rsid w:val="005A1534"/>
    <w:rsid w:val="005A18C9"/>
    <w:rsid w:val="005A1AD0"/>
    <w:rsid w:val="005A291F"/>
    <w:rsid w:val="005A2A8E"/>
    <w:rsid w:val="005A4387"/>
    <w:rsid w:val="005A496B"/>
    <w:rsid w:val="005A4F27"/>
    <w:rsid w:val="005A530C"/>
    <w:rsid w:val="005A5B08"/>
    <w:rsid w:val="005A5CE7"/>
    <w:rsid w:val="005A6132"/>
    <w:rsid w:val="005A64E5"/>
    <w:rsid w:val="005A6823"/>
    <w:rsid w:val="005A6CE4"/>
    <w:rsid w:val="005A6F77"/>
    <w:rsid w:val="005A7174"/>
    <w:rsid w:val="005A71C4"/>
    <w:rsid w:val="005A73BC"/>
    <w:rsid w:val="005A74D5"/>
    <w:rsid w:val="005A763C"/>
    <w:rsid w:val="005A7904"/>
    <w:rsid w:val="005A793B"/>
    <w:rsid w:val="005A7AB3"/>
    <w:rsid w:val="005B0A36"/>
    <w:rsid w:val="005B0B23"/>
    <w:rsid w:val="005B0F29"/>
    <w:rsid w:val="005B1075"/>
    <w:rsid w:val="005B1171"/>
    <w:rsid w:val="005B18CC"/>
    <w:rsid w:val="005B19BB"/>
    <w:rsid w:val="005B1E44"/>
    <w:rsid w:val="005B21F7"/>
    <w:rsid w:val="005B2546"/>
    <w:rsid w:val="005B2593"/>
    <w:rsid w:val="005B2750"/>
    <w:rsid w:val="005B2863"/>
    <w:rsid w:val="005B2868"/>
    <w:rsid w:val="005B2CBE"/>
    <w:rsid w:val="005B2D16"/>
    <w:rsid w:val="005B2D76"/>
    <w:rsid w:val="005B37BB"/>
    <w:rsid w:val="005B3B6F"/>
    <w:rsid w:val="005B3ED4"/>
    <w:rsid w:val="005B43C6"/>
    <w:rsid w:val="005B44A3"/>
    <w:rsid w:val="005B46E2"/>
    <w:rsid w:val="005B486B"/>
    <w:rsid w:val="005B49E5"/>
    <w:rsid w:val="005B4CAA"/>
    <w:rsid w:val="005B5535"/>
    <w:rsid w:val="005B5F3D"/>
    <w:rsid w:val="005B67E7"/>
    <w:rsid w:val="005B6992"/>
    <w:rsid w:val="005B6B83"/>
    <w:rsid w:val="005B6F38"/>
    <w:rsid w:val="005B7271"/>
    <w:rsid w:val="005B760E"/>
    <w:rsid w:val="005B764A"/>
    <w:rsid w:val="005B76B9"/>
    <w:rsid w:val="005B77D2"/>
    <w:rsid w:val="005B79F8"/>
    <w:rsid w:val="005B7F68"/>
    <w:rsid w:val="005C103F"/>
    <w:rsid w:val="005C1BA0"/>
    <w:rsid w:val="005C28EE"/>
    <w:rsid w:val="005C2C6B"/>
    <w:rsid w:val="005C31DF"/>
    <w:rsid w:val="005C31ED"/>
    <w:rsid w:val="005C35BC"/>
    <w:rsid w:val="005C39AA"/>
    <w:rsid w:val="005C3AE9"/>
    <w:rsid w:val="005C3C23"/>
    <w:rsid w:val="005C473B"/>
    <w:rsid w:val="005C4929"/>
    <w:rsid w:val="005C4CCA"/>
    <w:rsid w:val="005C4E3D"/>
    <w:rsid w:val="005C4E52"/>
    <w:rsid w:val="005C5061"/>
    <w:rsid w:val="005C50E8"/>
    <w:rsid w:val="005C5371"/>
    <w:rsid w:val="005C5C2B"/>
    <w:rsid w:val="005C5EEA"/>
    <w:rsid w:val="005C6230"/>
    <w:rsid w:val="005C64B6"/>
    <w:rsid w:val="005C665B"/>
    <w:rsid w:val="005C6680"/>
    <w:rsid w:val="005C6CD6"/>
    <w:rsid w:val="005C70CB"/>
    <w:rsid w:val="005C730B"/>
    <w:rsid w:val="005C742E"/>
    <w:rsid w:val="005C76DF"/>
    <w:rsid w:val="005C79C0"/>
    <w:rsid w:val="005C7C4B"/>
    <w:rsid w:val="005C7D1F"/>
    <w:rsid w:val="005D022D"/>
    <w:rsid w:val="005D047E"/>
    <w:rsid w:val="005D07FD"/>
    <w:rsid w:val="005D0917"/>
    <w:rsid w:val="005D0E97"/>
    <w:rsid w:val="005D11C5"/>
    <w:rsid w:val="005D1631"/>
    <w:rsid w:val="005D1780"/>
    <w:rsid w:val="005D19AB"/>
    <w:rsid w:val="005D1C0A"/>
    <w:rsid w:val="005D3607"/>
    <w:rsid w:val="005D3B1B"/>
    <w:rsid w:val="005D3B69"/>
    <w:rsid w:val="005D42A3"/>
    <w:rsid w:val="005D4A36"/>
    <w:rsid w:val="005D4ADF"/>
    <w:rsid w:val="005D4C6C"/>
    <w:rsid w:val="005D4E9E"/>
    <w:rsid w:val="005D5272"/>
    <w:rsid w:val="005D6462"/>
    <w:rsid w:val="005D68DD"/>
    <w:rsid w:val="005D6FC3"/>
    <w:rsid w:val="005D753C"/>
    <w:rsid w:val="005D7832"/>
    <w:rsid w:val="005E037B"/>
    <w:rsid w:val="005E0479"/>
    <w:rsid w:val="005E0B45"/>
    <w:rsid w:val="005E113A"/>
    <w:rsid w:val="005E1378"/>
    <w:rsid w:val="005E14E4"/>
    <w:rsid w:val="005E1F72"/>
    <w:rsid w:val="005E22C2"/>
    <w:rsid w:val="005E2308"/>
    <w:rsid w:val="005E262F"/>
    <w:rsid w:val="005E299E"/>
    <w:rsid w:val="005E2A91"/>
    <w:rsid w:val="005E2C47"/>
    <w:rsid w:val="005E32E1"/>
    <w:rsid w:val="005E3450"/>
    <w:rsid w:val="005E3E87"/>
    <w:rsid w:val="005E4611"/>
    <w:rsid w:val="005E46B3"/>
    <w:rsid w:val="005E5481"/>
    <w:rsid w:val="005E69C9"/>
    <w:rsid w:val="005E6A38"/>
    <w:rsid w:val="005E7358"/>
    <w:rsid w:val="005E74DA"/>
    <w:rsid w:val="005E77CC"/>
    <w:rsid w:val="005E7DE5"/>
    <w:rsid w:val="005E7E26"/>
    <w:rsid w:val="005F04F0"/>
    <w:rsid w:val="005F0AFA"/>
    <w:rsid w:val="005F0F41"/>
    <w:rsid w:val="005F12F3"/>
    <w:rsid w:val="005F1530"/>
    <w:rsid w:val="005F193E"/>
    <w:rsid w:val="005F1944"/>
    <w:rsid w:val="005F1B5B"/>
    <w:rsid w:val="005F1EB5"/>
    <w:rsid w:val="005F251E"/>
    <w:rsid w:val="005F275E"/>
    <w:rsid w:val="005F2B59"/>
    <w:rsid w:val="005F310E"/>
    <w:rsid w:val="005F3730"/>
    <w:rsid w:val="005F38F0"/>
    <w:rsid w:val="005F3EAD"/>
    <w:rsid w:val="005F3F1D"/>
    <w:rsid w:val="005F4216"/>
    <w:rsid w:val="005F45E0"/>
    <w:rsid w:val="005F494B"/>
    <w:rsid w:val="005F49E9"/>
    <w:rsid w:val="005F4D3B"/>
    <w:rsid w:val="005F560B"/>
    <w:rsid w:val="005F58A1"/>
    <w:rsid w:val="005F596B"/>
    <w:rsid w:val="005F5A63"/>
    <w:rsid w:val="005F5E2D"/>
    <w:rsid w:val="005F6368"/>
    <w:rsid w:val="005F655F"/>
    <w:rsid w:val="005F674C"/>
    <w:rsid w:val="005F7042"/>
    <w:rsid w:val="005F7C37"/>
    <w:rsid w:val="00600170"/>
    <w:rsid w:val="00600C1B"/>
    <w:rsid w:val="00601193"/>
    <w:rsid w:val="00601805"/>
    <w:rsid w:val="00601B20"/>
    <w:rsid w:val="006023DE"/>
    <w:rsid w:val="00602A1C"/>
    <w:rsid w:val="00602B50"/>
    <w:rsid w:val="00602F48"/>
    <w:rsid w:val="00603BEB"/>
    <w:rsid w:val="006041A3"/>
    <w:rsid w:val="006047A2"/>
    <w:rsid w:val="006047FB"/>
    <w:rsid w:val="00604B88"/>
    <w:rsid w:val="00604B96"/>
    <w:rsid w:val="00605B79"/>
    <w:rsid w:val="00605EC3"/>
    <w:rsid w:val="006060BE"/>
    <w:rsid w:val="00606ED6"/>
    <w:rsid w:val="00607235"/>
    <w:rsid w:val="006073DA"/>
    <w:rsid w:val="0060773B"/>
    <w:rsid w:val="0060791A"/>
    <w:rsid w:val="00610666"/>
    <w:rsid w:val="00610E90"/>
    <w:rsid w:val="006110D6"/>
    <w:rsid w:val="00611BFA"/>
    <w:rsid w:val="00611FAC"/>
    <w:rsid w:val="00612378"/>
    <w:rsid w:val="00612CE5"/>
    <w:rsid w:val="00613625"/>
    <w:rsid w:val="006140BB"/>
    <w:rsid w:val="006146D2"/>
    <w:rsid w:val="00614935"/>
    <w:rsid w:val="006150FE"/>
    <w:rsid w:val="00615184"/>
    <w:rsid w:val="006151F6"/>
    <w:rsid w:val="006153E4"/>
    <w:rsid w:val="00615C84"/>
    <w:rsid w:val="00615D2F"/>
    <w:rsid w:val="00615E50"/>
    <w:rsid w:val="0061619C"/>
    <w:rsid w:val="0061649B"/>
    <w:rsid w:val="006165C9"/>
    <w:rsid w:val="00616687"/>
    <w:rsid w:val="00616B06"/>
    <w:rsid w:val="006178B8"/>
    <w:rsid w:val="00617B59"/>
    <w:rsid w:val="00617ECB"/>
    <w:rsid w:val="006201A7"/>
    <w:rsid w:val="006204FF"/>
    <w:rsid w:val="00620845"/>
    <w:rsid w:val="006210D8"/>
    <w:rsid w:val="006210DD"/>
    <w:rsid w:val="00621292"/>
    <w:rsid w:val="006213BB"/>
    <w:rsid w:val="00621984"/>
    <w:rsid w:val="00621D6B"/>
    <w:rsid w:val="00621F3C"/>
    <w:rsid w:val="006220B1"/>
    <w:rsid w:val="00622343"/>
    <w:rsid w:val="0062270E"/>
    <w:rsid w:val="0062274F"/>
    <w:rsid w:val="0062295A"/>
    <w:rsid w:val="00622AA9"/>
    <w:rsid w:val="00623357"/>
    <w:rsid w:val="0062336A"/>
    <w:rsid w:val="00624076"/>
    <w:rsid w:val="0062439E"/>
    <w:rsid w:val="00624C04"/>
    <w:rsid w:val="00624EF5"/>
    <w:rsid w:val="006258A9"/>
    <w:rsid w:val="0062590E"/>
    <w:rsid w:val="00625D15"/>
    <w:rsid w:val="00625E61"/>
    <w:rsid w:val="00625EA7"/>
    <w:rsid w:val="00625F27"/>
    <w:rsid w:val="00626C4E"/>
    <w:rsid w:val="0062728C"/>
    <w:rsid w:val="0062747E"/>
    <w:rsid w:val="006274F9"/>
    <w:rsid w:val="006275FB"/>
    <w:rsid w:val="00627A4B"/>
    <w:rsid w:val="00627FA1"/>
    <w:rsid w:val="006301B9"/>
    <w:rsid w:val="00631FCC"/>
    <w:rsid w:val="00632457"/>
    <w:rsid w:val="00632C4E"/>
    <w:rsid w:val="00633267"/>
    <w:rsid w:val="00633BFE"/>
    <w:rsid w:val="00633DD5"/>
    <w:rsid w:val="0063429B"/>
    <w:rsid w:val="00634954"/>
    <w:rsid w:val="00634A47"/>
    <w:rsid w:val="00634BFF"/>
    <w:rsid w:val="00635071"/>
    <w:rsid w:val="00635574"/>
    <w:rsid w:val="006356BF"/>
    <w:rsid w:val="00635923"/>
    <w:rsid w:val="00635AC6"/>
    <w:rsid w:val="00635B8E"/>
    <w:rsid w:val="00635C87"/>
    <w:rsid w:val="00635DBA"/>
    <w:rsid w:val="0063618C"/>
    <w:rsid w:val="00636324"/>
    <w:rsid w:val="006369B9"/>
    <w:rsid w:val="00636BBC"/>
    <w:rsid w:val="00636DD6"/>
    <w:rsid w:val="0063720C"/>
    <w:rsid w:val="006374B3"/>
    <w:rsid w:val="00640155"/>
    <w:rsid w:val="006408CE"/>
    <w:rsid w:val="006409D0"/>
    <w:rsid w:val="00640DF7"/>
    <w:rsid w:val="0064115E"/>
    <w:rsid w:val="00641350"/>
    <w:rsid w:val="006417BB"/>
    <w:rsid w:val="0064195C"/>
    <w:rsid w:val="00641B36"/>
    <w:rsid w:val="00641E06"/>
    <w:rsid w:val="00642059"/>
    <w:rsid w:val="00642065"/>
    <w:rsid w:val="006422E3"/>
    <w:rsid w:val="006425B5"/>
    <w:rsid w:val="006428FD"/>
    <w:rsid w:val="006431F1"/>
    <w:rsid w:val="0064382D"/>
    <w:rsid w:val="00643ABF"/>
    <w:rsid w:val="00643F39"/>
    <w:rsid w:val="00644208"/>
    <w:rsid w:val="00644973"/>
    <w:rsid w:val="00645070"/>
    <w:rsid w:val="00645F64"/>
    <w:rsid w:val="0064627C"/>
    <w:rsid w:val="0064632F"/>
    <w:rsid w:val="0064665B"/>
    <w:rsid w:val="00646C08"/>
    <w:rsid w:val="00646D2D"/>
    <w:rsid w:val="00646D35"/>
    <w:rsid w:val="00646DA1"/>
    <w:rsid w:val="0064705E"/>
    <w:rsid w:val="006476BC"/>
    <w:rsid w:val="0064770F"/>
    <w:rsid w:val="00647BDE"/>
    <w:rsid w:val="00647C42"/>
    <w:rsid w:val="00650949"/>
    <w:rsid w:val="00650AE4"/>
    <w:rsid w:val="00650C74"/>
    <w:rsid w:val="006513EF"/>
    <w:rsid w:val="00651CEA"/>
    <w:rsid w:val="00651F50"/>
    <w:rsid w:val="0065220E"/>
    <w:rsid w:val="00652345"/>
    <w:rsid w:val="00652534"/>
    <w:rsid w:val="00652962"/>
    <w:rsid w:val="00652A6C"/>
    <w:rsid w:val="00652D20"/>
    <w:rsid w:val="00653042"/>
    <w:rsid w:val="0065314D"/>
    <w:rsid w:val="0065348C"/>
    <w:rsid w:val="006537FD"/>
    <w:rsid w:val="006543D9"/>
    <w:rsid w:val="00654513"/>
    <w:rsid w:val="00654762"/>
    <w:rsid w:val="00654B5D"/>
    <w:rsid w:val="00654C19"/>
    <w:rsid w:val="0065518E"/>
    <w:rsid w:val="00655510"/>
    <w:rsid w:val="00655BC5"/>
    <w:rsid w:val="00655FD6"/>
    <w:rsid w:val="00656690"/>
    <w:rsid w:val="00657031"/>
    <w:rsid w:val="006572C9"/>
    <w:rsid w:val="006576FD"/>
    <w:rsid w:val="006579C4"/>
    <w:rsid w:val="00657C44"/>
    <w:rsid w:val="006601BB"/>
    <w:rsid w:val="0066027F"/>
    <w:rsid w:val="006605A4"/>
    <w:rsid w:val="006609EB"/>
    <w:rsid w:val="00660D1D"/>
    <w:rsid w:val="00660D5D"/>
    <w:rsid w:val="00660EB2"/>
    <w:rsid w:val="006611DA"/>
    <w:rsid w:val="006613E7"/>
    <w:rsid w:val="006617DA"/>
    <w:rsid w:val="00662CA3"/>
    <w:rsid w:val="00662DE1"/>
    <w:rsid w:val="006633CC"/>
    <w:rsid w:val="00663528"/>
    <w:rsid w:val="006637C9"/>
    <w:rsid w:val="00663C6C"/>
    <w:rsid w:val="00663F04"/>
    <w:rsid w:val="0066401F"/>
    <w:rsid w:val="0066430A"/>
    <w:rsid w:val="006643A7"/>
    <w:rsid w:val="00664454"/>
    <w:rsid w:val="006646EA"/>
    <w:rsid w:val="00664F7E"/>
    <w:rsid w:val="006655AB"/>
    <w:rsid w:val="00665B0A"/>
    <w:rsid w:val="00665FF8"/>
    <w:rsid w:val="006663EF"/>
    <w:rsid w:val="00666643"/>
    <w:rsid w:val="006666AA"/>
    <w:rsid w:val="0066679F"/>
    <w:rsid w:val="006669A4"/>
    <w:rsid w:val="00666DAC"/>
    <w:rsid w:val="006673A9"/>
    <w:rsid w:val="00667CA6"/>
    <w:rsid w:val="00667D6D"/>
    <w:rsid w:val="006703CE"/>
    <w:rsid w:val="00670F58"/>
    <w:rsid w:val="00670F5A"/>
    <w:rsid w:val="00670F76"/>
    <w:rsid w:val="006710AC"/>
    <w:rsid w:val="0067156D"/>
    <w:rsid w:val="00672093"/>
    <w:rsid w:val="00673B75"/>
    <w:rsid w:val="00673C96"/>
    <w:rsid w:val="0067446D"/>
    <w:rsid w:val="00674773"/>
    <w:rsid w:val="006754BD"/>
    <w:rsid w:val="006761EF"/>
    <w:rsid w:val="006765F5"/>
    <w:rsid w:val="0067693E"/>
    <w:rsid w:val="00676A34"/>
    <w:rsid w:val="0067700D"/>
    <w:rsid w:val="006775A7"/>
    <w:rsid w:val="0067762E"/>
    <w:rsid w:val="00677AFB"/>
    <w:rsid w:val="00680371"/>
    <w:rsid w:val="00680530"/>
    <w:rsid w:val="0068071F"/>
    <w:rsid w:val="00682B9A"/>
    <w:rsid w:val="00682F33"/>
    <w:rsid w:val="006833DF"/>
    <w:rsid w:val="00683D09"/>
    <w:rsid w:val="00684670"/>
    <w:rsid w:val="00684C70"/>
    <w:rsid w:val="00684F89"/>
    <w:rsid w:val="006850E8"/>
    <w:rsid w:val="006854B8"/>
    <w:rsid w:val="00686452"/>
    <w:rsid w:val="0068668A"/>
    <w:rsid w:val="00686B1F"/>
    <w:rsid w:val="00686CF9"/>
    <w:rsid w:val="00686E67"/>
    <w:rsid w:val="00687193"/>
    <w:rsid w:val="0068766A"/>
    <w:rsid w:val="00687D90"/>
    <w:rsid w:val="006900E9"/>
    <w:rsid w:val="00690127"/>
    <w:rsid w:val="0069024A"/>
    <w:rsid w:val="00690514"/>
    <w:rsid w:val="00691142"/>
    <w:rsid w:val="006911EF"/>
    <w:rsid w:val="00691EE9"/>
    <w:rsid w:val="00692E0A"/>
    <w:rsid w:val="0069327D"/>
    <w:rsid w:val="00693778"/>
    <w:rsid w:val="006937C8"/>
    <w:rsid w:val="00693AA7"/>
    <w:rsid w:val="006944D1"/>
    <w:rsid w:val="00694EC8"/>
    <w:rsid w:val="00694ED8"/>
    <w:rsid w:val="00695021"/>
    <w:rsid w:val="00695256"/>
    <w:rsid w:val="006953BD"/>
    <w:rsid w:val="00695474"/>
    <w:rsid w:val="0069603F"/>
    <w:rsid w:val="00696047"/>
    <w:rsid w:val="00696710"/>
    <w:rsid w:val="00696998"/>
    <w:rsid w:val="00696B29"/>
    <w:rsid w:val="00696DF4"/>
    <w:rsid w:val="00696F78"/>
    <w:rsid w:val="0069737D"/>
    <w:rsid w:val="00697E97"/>
    <w:rsid w:val="006A04BE"/>
    <w:rsid w:val="006A04C0"/>
    <w:rsid w:val="006A0686"/>
    <w:rsid w:val="006A06C9"/>
    <w:rsid w:val="006A06E0"/>
    <w:rsid w:val="006A0BDE"/>
    <w:rsid w:val="006A13D3"/>
    <w:rsid w:val="006A1DAC"/>
    <w:rsid w:val="006A239E"/>
    <w:rsid w:val="006A3831"/>
    <w:rsid w:val="006A3A20"/>
    <w:rsid w:val="006A3AF9"/>
    <w:rsid w:val="006A3BAD"/>
    <w:rsid w:val="006A3DD5"/>
    <w:rsid w:val="006A4144"/>
    <w:rsid w:val="006A43D4"/>
    <w:rsid w:val="006A468E"/>
    <w:rsid w:val="006A4946"/>
    <w:rsid w:val="006A4B56"/>
    <w:rsid w:val="006A5D57"/>
    <w:rsid w:val="006A624C"/>
    <w:rsid w:val="006A64DD"/>
    <w:rsid w:val="006A6774"/>
    <w:rsid w:val="006A68B7"/>
    <w:rsid w:val="006A6D43"/>
    <w:rsid w:val="006A6D4D"/>
    <w:rsid w:val="006A6F6E"/>
    <w:rsid w:val="006A7768"/>
    <w:rsid w:val="006B07B5"/>
    <w:rsid w:val="006B09DA"/>
    <w:rsid w:val="006B0AF6"/>
    <w:rsid w:val="006B10B2"/>
    <w:rsid w:val="006B1220"/>
    <w:rsid w:val="006B1C11"/>
    <w:rsid w:val="006B2151"/>
    <w:rsid w:val="006B24C3"/>
    <w:rsid w:val="006B25B3"/>
    <w:rsid w:val="006B2CC7"/>
    <w:rsid w:val="006B2F18"/>
    <w:rsid w:val="006B3532"/>
    <w:rsid w:val="006B46FC"/>
    <w:rsid w:val="006B47CB"/>
    <w:rsid w:val="006B505D"/>
    <w:rsid w:val="006B53C7"/>
    <w:rsid w:val="006B5552"/>
    <w:rsid w:val="006B5CC5"/>
    <w:rsid w:val="006B6B0C"/>
    <w:rsid w:val="006B6D14"/>
    <w:rsid w:val="006B6F4F"/>
    <w:rsid w:val="006B7341"/>
    <w:rsid w:val="006B791C"/>
    <w:rsid w:val="006B7AE8"/>
    <w:rsid w:val="006C0034"/>
    <w:rsid w:val="006C0209"/>
    <w:rsid w:val="006C023E"/>
    <w:rsid w:val="006C04C0"/>
    <w:rsid w:val="006C0636"/>
    <w:rsid w:val="006C0674"/>
    <w:rsid w:val="006C0AB2"/>
    <w:rsid w:val="006C0EE8"/>
    <w:rsid w:val="006C10FA"/>
    <w:rsid w:val="006C150B"/>
    <w:rsid w:val="006C15DD"/>
    <w:rsid w:val="006C1967"/>
    <w:rsid w:val="006C1C1B"/>
    <w:rsid w:val="006C21A5"/>
    <w:rsid w:val="006C224E"/>
    <w:rsid w:val="006C23FE"/>
    <w:rsid w:val="006C2FAD"/>
    <w:rsid w:val="006C33CB"/>
    <w:rsid w:val="006C37B8"/>
    <w:rsid w:val="006C3839"/>
    <w:rsid w:val="006C4E3E"/>
    <w:rsid w:val="006C5292"/>
    <w:rsid w:val="006C5482"/>
    <w:rsid w:val="006C58A6"/>
    <w:rsid w:val="006C59A3"/>
    <w:rsid w:val="006C6271"/>
    <w:rsid w:val="006C6824"/>
    <w:rsid w:val="006C6B15"/>
    <w:rsid w:val="006C70B5"/>
    <w:rsid w:val="006C7484"/>
    <w:rsid w:val="006C7BE8"/>
    <w:rsid w:val="006C7D77"/>
    <w:rsid w:val="006C7F2F"/>
    <w:rsid w:val="006D00ED"/>
    <w:rsid w:val="006D0254"/>
    <w:rsid w:val="006D122B"/>
    <w:rsid w:val="006D16EA"/>
    <w:rsid w:val="006D175A"/>
    <w:rsid w:val="006D1B62"/>
    <w:rsid w:val="006D1F64"/>
    <w:rsid w:val="006D23ED"/>
    <w:rsid w:val="006D2575"/>
    <w:rsid w:val="006D2ACC"/>
    <w:rsid w:val="006D2D07"/>
    <w:rsid w:val="006D30F2"/>
    <w:rsid w:val="006D37C9"/>
    <w:rsid w:val="006D3BF8"/>
    <w:rsid w:val="006D3C53"/>
    <w:rsid w:val="006D3F70"/>
    <w:rsid w:val="006D4965"/>
    <w:rsid w:val="006D4A47"/>
    <w:rsid w:val="006D4E6F"/>
    <w:rsid w:val="006D52FF"/>
    <w:rsid w:val="006D597E"/>
    <w:rsid w:val="006D5AC1"/>
    <w:rsid w:val="006D5AFB"/>
    <w:rsid w:val="006D5F64"/>
    <w:rsid w:val="006D6A47"/>
    <w:rsid w:val="006D72EA"/>
    <w:rsid w:val="006D7E8F"/>
    <w:rsid w:val="006D7F92"/>
    <w:rsid w:val="006E0542"/>
    <w:rsid w:val="006E06D4"/>
    <w:rsid w:val="006E0706"/>
    <w:rsid w:val="006E0C9B"/>
    <w:rsid w:val="006E0CB5"/>
    <w:rsid w:val="006E0D23"/>
    <w:rsid w:val="006E1628"/>
    <w:rsid w:val="006E16E5"/>
    <w:rsid w:val="006E1B9D"/>
    <w:rsid w:val="006E1C9F"/>
    <w:rsid w:val="006E1F65"/>
    <w:rsid w:val="006E2902"/>
    <w:rsid w:val="006E3315"/>
    <w:rsid w:val="006E44C3"/>
    <w:rsid w:val="006E455A"/>
    <w:rsid w:val="006E477E"/>
    <w:rsid w:val="006E4962"/>
    <w:rsid w:val="006E4C08"/>
    <w:rsid w:val="006E4C51"/>
    <w:rsid w:val="006E57B3"/>
    <w:rsid w:val="006E5BB3"/>
    <w:rsid w:val="006E617F"/>
    <w:rsid w:val="006E66E0"/>
    <w:rsid w:val="006E784F"/>
    <w:rsid w:val="006E79EC"/>
    <w:rsid w:val="006E7CBD"/>
    <w:rsid w:val="006F01EE"/>
    <w:rsid w:val="006F0219"/>
    <w:rsid w:val="006F0417"/>
    <w:rsid w:val="006F086F"/>
    <w:rsid w:val="006F08CC"/>
    <w:rsid w:val="006F0909"/>
    <w:rsid w:val="006F0E7C"/>
    <w:rsid w:val="006F1000"/>
    <w:rsid w:val="006F1459"/>
    <w:rsid w:val="006F1643"/>
    <w:rsid w:val="006F177E"/>
    <w:rsid w:val="006F1F10"/>
    <w:rsid w:val="006F1F1D"/>
    <w:rsid w:val="006F1F5B"/>
    <w:rsid w:val="006F202F"/>
    <w:rsid w:val="006F2242"/>
    <w:rsid w:val="006F22F9"/>
    <w:rsid w:val="006F2B10"/>
    <w:rsid w:val="006F2F23"/>
    <w:rsid w:val="006F30E6"/>
    <w:rsid w:val="006F31F0"/>
    <w:rsid w:val="006F321C"/>
    <w:rsid w:val="006F3223"/>
    <w:rsid w:val="006F3563"/>
    <w:rsid w:val="006F383D"/>
    <w:rsid w:val="006F386E"/>
    <w:rsid w:val="006F3D00"/>
    <w:rsid w:val="006F4032"/>
    <w:rsid w:val="006F41EA"/>
    <w:rsid w:val="006F4465"/>
    <w:rsid w:val="006F44FC"/>
    <w:rsid w:val="006F4AD4"/>
    <w:rsid w:val="006F4B23"/>
    <w:rsid w:val="006F4B85"/>
    <w:rsid w:val="006F506C"/>
    <w:rsid w:val="006F57EB"/>
    <w:rsid w:val="006F59E5"/>
    <w:rsid w:val="006F600F"/>
    <w:rsid w:val="006F62B0"/>
    <w:rsid w:val="006F64A0"/>
    <w:rsid w:val="006F66B6"/>
    <w:rsid w:val="006F6BE3"/>
    <w:rsid w:val="006F6ED0"/>
    <w:rsid w:val="006F773A"/>
    <w:rsid w:val="006F79A0"/>
    <w:rsid w:val="006F7B29"/>
    <w:rsid w:val="006F7B57"/>
    <w:rsid w:val="006F7C9D"/>
    <w:rsid w:val="006F7DB8"/>
    <w:rsid w:val="00700941"/>
    <w:rsid w:val="00700A6F"/>
    <w:rsid w:val="00700AE2"/>
    <w:rsid w:val="0070136D"/>
    <w:rsid w:val="00701375"/>
    <w:rsid w:val="007013FD"/>
    <w:rsid w:val="00701791"/>
    <w:rsid w:val="007017B6"/>
    <w:rsid w:val="007019E5"/>
    <w:rsid w:val="00701E66"/>
    <w:rsid w:val="00702320"/>
    <w:rsid w:val="00702D80"/>
    <w:rsid w:val="00704065"/>
    <w:rsid w:val="0070416B"/>
    <w:rsid w:val="00704673"/>
    <w:rsid w:val="00704E2B"/>
    <w:rsid w:val="00705929"/>
    <w:rsid w:val="00705951"/>
    <w:rsid w:val="00705D10"/>
    <w:rsid w:val="007062E6"/>
    <w:rsid w:val="007065BC"/>
    <w:rsid w:val="00706B8A"/>
    <w:rsid w:val="00706EC1"/>
    <w:rsid w:val="007072D9"/>
    <w:rsid w:val="00707CBA"/>
    <w:rsid w:val="00710126"/>
    <w:rsid w:val="00710149"/>
    <w:rsid w:val="007104C6"/>
    <w:rsid w:val="007105C5"/>
    <w:rsid w:val="00710AE9"/>
    <w:rsid w:val="00710C1D"/>
    <w:rsid w:val="00711C6E"/>
    <w:rsid w:val="00711C85"/>
    <w:rsid w:val="00711F4D"/>
    <w:rsid w:val="00712725"/>
    <w:rsid w:val="00712878"/>
    <w:rsid w:val="00712B71"/>
    <w:rsid w:val="007135E5"/>
    <w:rsid w:val="007139C3"/>
    <w:rsid w:val="00713C2F"/>
    <w:rsid w:val="007150F1"/>
    <w:rsid w:val="00716402"/>
    <w:rsid w:val="00716CDF"/>
    <w:rsid w:val="00717443"/>
    <w:rsid w:val="00717615"/>
    <w:rsid w:val="00717929"/>
    <w:rsid w:val="00720052"/>
    <w:rsid w:val="007201BC"/>
    <w:rsid w:val="0072037C"/>
    <w:rsid w:val="00720A50"/>
    <w:rsid w:val="00720B15"/>
    <w:rsid w:val="0072131D"/>
    <w:rsid w:val="00721420"/>
    <w:rsid w:val="0072164E"/>
    <w:rsid w:val="00721D2C"/>
    <w:rsid w:val="0072210B"/>
    <w:rsid w:val="00722469"/>
    <w:rsid w:val="00722556"/>
    <w:rsid w:val="0072263E"/>
    <w:rsid w:val="0072285A"/>
    <w:rsid w:val="00722BDF"/>
    <w:rsid w:val="00722C19"/>
    <w:rsid w:val="00722DB7"/>
    <w:rsid w:val="007230A5"/>
    <w:rsid w:val="007237C5"/>
    <w:rsid w:val="00724079"/>
    <w:rsid w:val="00724F15"/>
    <w:rsid w:val="007250F8"/>
    <w:rsid w:val="00725235"/>
    <w:rsid w:val="007259E4"/>
    <w:rsid w:val="00725AD7"/>
    <w:rsid w:val="00725C63"/>
    <w:rsid w:val="007266C5"/>
    <w:rsid w:val="007269A5"/>
    <w:rsid w:val="00727FF3"/>
    <w:rsid w:val="0073090D"/>
    <w:rsid w:val="00731297"/>
    <w:rsid w:val="007315BB"/>
    <w:rsid w:val="00731634"/>
    <w:rsid w:val="00731759"/>
    <w:rsid w:val="00731B9B"/>
    <w:rsid w:val="00731C1E"/>
    <w:rsid w:val="00731D3F"/>
    <w:rsid w:val="00732372"/>
    <w:rsid w:val="007324ED"/>
    <w:rsid w:val="00732659"/>
    <w:rsid w:val="00733595"/>
    <w:rsid w:val="00733CA2"/>
    <w:rsid w:val="00734157"/>
    <w:rsid w:val="0073420F"/>
    <w:rsid w:val="00734466"/>
    <w:rsid w:val="00734C10"/>
    <w:rsid w:val="00734C56"/>
    <w:rsid w:val="00734D1E"/>
    <w:rsid w:val="00734D31"/>
    <w:rsid w:val="0073512C"/>
    <w:rsid w:val="0073547C"/>
    <w:rsid w:val="0073591F"/>
    <w:rsid w:val="00735C56"/>
    <w:rsid w:val="00736245"/>
    <w:rsid w:val="0073676A"/>
    <w:rsid w:val="007378A5"/>
    <w:rsid w:val="0073790A"/>
    <w:rsid w:val="00737BD6"/>
    <w:rsid w:val="00737D7D"/>
    <w:rsid w:val="00737F79"/>
    <w:rsid w:val="0074023A"/>
    <w:rsid w:val="00740305"/>
    <w:rsid w:val="00740732"/>
    <w:rsid w:val="00740E1C"/>
    <w:rsid w:val="007410C6"/>
    <w:rsid w:val="00741450"/>
    <w:rsid w:val="007416BE"/>
    <w:rsid w:val="007417C1"/>
    <w:rsid w:val="007421DC"/>
    <w:rsid w:val="007427FD"/>
    <w:rsid w:val="00742864"/>
    <w:rsid w:val="007429A0"/>
    <w:rsid w:val="00742D01"/>
    <w:rsid w:val="0074323E"/>
    <w:rsid w:val="00743342"/>
    <w:rsid w:val="007436AF"/>
    <w:rsid w:val="00743B1D"/>
    <w:rsid w:val="0074404F"/>
    <w:rsid w:val="0074459D"/>
    <w:rsid w:val="00744CE8"/>
    <w:rsid w:val="0074517B"/>
    <w:rsid w:val="007456DC"/>
    <w:rsid w:val="00745C8F"/>
    <w:rsid w:val="00746074"/>
    <w:rsid w:val="00746825"/>
    <w:rsid w:val="00746D28"/>
    <w:rsid w:val="007471E9"/>
    <w:rsid w:val="0074755B"/>
    <w:rsid w:val="007501BF"/>
    <w:rsid w:val="007504DD"/>
    <w:rsid w:val="007507BD"/>
    <w:rsid w:val="00750C59"/>
    <w:rsid w:val="007513C3"/>
    <w:rsid w:val="00751802"/>
    <w:rsid w:val="00751805"/>
    <w:rsid w:val="00751B33"/>
    <w:rsid w:val="00752043"/>
    <w:rsid w:val="00752273"/>
    <w:rsid w:val="0075228E"/>
    <w:rsid w:val="007523B2"/>
    <w:rsid w:val="0075308A"/>
    <w:rsid w:val="007531A5"/>
    <w:rsid w:val="007532C9"/>
    <w:rsid w:val="0075366F"/>
    <w:rsid w:val="0075374A"/>
    <w:rsid w:val="00753CB3"/>
    <w:rsid w:val="00753FD5"/>
    <w:rsid w:val="00754470"/>
    <w:rsid w:val="00754BEE"/>
    <w:rsid w:val="00754FEF"/>
    <w:rsid w:val="007557BA"/>
    <w:rsid w:val="00756143"/>
    <w:rsid w:val="007562AA"/>
    <w:rsid w:val="007565AE"/>
    <w:rsid w:val="007568E6"/>
    <w:rsid w:val="0075699E"/>
    <w:rsid w:val="00756FFE"/>
    <w:rsid w:val="0075742B"/>
    <w:rsid w:val="00757472"/>
    <w:rsid w:val="00757493"/>
    <w:rsid w:val="00757D97"/>
    <w:rsid w:val="0076012E"/>
    <w:rsid w:val="00760181"/>
    <w:rsid w:val="00760233"/>
    <w:rsid w:val="00760630"/>
    <w:rsid w:val="00760856"/>
    <w:rsid w:val="007609B2"/>
    <w:rsid w:val="00761565"/>
    <w:rsid w:val="00761A65"/>
    <w:rsid w:val="00761C0B"/>
    <w:rsid w:val="007620DA"/>
    <w:rsid w:val="007620F0"/>
    <w:rsid w:val="0076318D"/>
    <w:rsid w:val="00763329"/>
    <w:rsid w:val="00763AD2"/>
    <w:rsid w:val="00763B69"/>
    <w:rsid w:val="00764CE3"/>
    <w:rsid w:val="00764ED9"/>
    <w:rsid w:val="007650CC"/>
    <w:rsid w:val="00765297"/>
    <w:rsid w:val="00765B35"/>
    <w:rsid w:val="00766143"/>
    <w:rsid w:val="00766203"/>
    <w:rsid w:val="007663F7"/>
    <w:rsid w:val="00766871"/>
    <w:rsid w:val="00766EF8"/>
    <w:rsid w:val="007675B2"/>
    <w:rsid w:val="00767A2C"/>
    <w:rsid w:val="0077051E"/>
    <w:rsid w:val="00770887"/>
    <w:rsid w:val="0077094E"/>
    <w:rsid w:val="00770FAA"/>
    <w:rsid w:val="00771241"/>
    <w:rsid w:val="00771950"/>
    <w:rsid w:val="00771C34"/>
    <w:rsid w:val="00771EEA"/>
    <w:rsid w:val="007720AF"/>
    <w:rsid w:val="0077220B"/>
    <w:rsid w:val="007726C5"/>
    <w:rsid w:val="007733DE"/>
    <w:rsid w:val="0077358D"/>
    <w:rsid w:val="00773CCD"/>
    <w:rsid w:val="00774D7D"/>
    <w:rsid w:val="00774DDF"/>
    <w:rsid w:val="007752FC"/>
    <w:rsid w:val="00775380"/>
    <w:rsid w:val="00775F7D"/>
    <w:rsid w:val="0077617B"/>
    <w:rsid w:val="0077640B"/>
    <w:rsid w:val="00776456"/>
    <w:rsid w:val="007764AB"/>
    <w:rsid w:val="00776C42"/>
    <w:rsid w:val="00776F1F"/>
    <w:rsid w:val="0077704B"/>
    <w:rsid w:val="007770C0"/>
    <w:rsid w:val="0077745F"/>
    <w:rsid w:val="00777697"/>
    <w:rsid w:val="007808A8"/>
    <w:rsid w:val="00780A36"/>
    <w:rsid w:val="00780BF7"/>
    <w:rsid w:val="00780CED"/>
    <w:rsid w:val="00781144"/>
    <w:rsid w:val="007814A8"/>
    <w:rsid w:val="00781B74"/>
    <w:rsid w:val="007821D9"/>
    <w:rsid w:val="00782520"/>
    <w:rsid w:val="00782C47"/>
    <w:rsid w:val="00782CD4"/>
    <w:rsid w:val="00782F9D"/>
    <w:rsid w:val="007836DD"/>
    <w:rsid w:val="00783AD3"/>
    <w:rsid w:val="00784272"/>
    <w:rsid w:val="007844D4"/>
    <w:rsid w:val="007849DF"/>
    <w:rsid w:val="007849F6"/>
    <w:rsid w:val="007850CF"/>
    <w:rsid w:val="0078563E"/>
    <w:rsid w:val="00785B63"/>
    <w:rsid w:val="00785E21"/>
    <w:rsid w:val="00786022"/>
    <w:rsid w:val="0078644A"/>
    <w:rsid w:val="007870F8"/>
    <w:rsid w:val="00787736"/>
    <w:rsid w:val="00787A6A"/>
    <w:rsid w:val="00787E82"/>
    <w:rsid w:val="00790047"/>
    <w:rsid w:val="00790306"/>
    <w:rsid w:val="00790398"/>
    <w:rsid w:val="0079052D"/>
    <w:rsid w:val="007910AC"/>
    <w:rsid w:val="00791748"/>
    <w:rsid w:val="00791842"/>
    <w:rsid w:val="007919AD"/>
    <w:rsid w:val="00791E76"/>
    <w:rsid w:val="00792365"/>
    <w:rsid w:val="00792862"/>
    <w:rsid w:val="00792898"/>
    <w:rsid w:val="007930B7"/>
    <w:rsid w:val="0079354E"/>
    <w:rsid w:val="0079355A"/>
    <w:rsid w:val="007935A5"/>
    <w:rsid w:val="00793C13"/>
    <w:rsid w:val="00794405"/>
    <w:rsid w:val="007945DA"/>
    <w:rsid w:val="00794725"/>
    <w:rsid w:val="00794792"/>
    <w:rsid w:val="00794F44"/>
    <w:rsid w:val="00794FC4"/>
    <w:rsid w:val="007955AF"/>
    <w:rsid w:val="007958AC"/>
    <w:rsid w:val="00795A9D"/>
    <w:rsid w:val="00795D1E"/>
    <w:rsid w:val="00796180"/>
    <w:rsid w:val="007966BC"/>
    <w:rsid w:val="0079692E"/>
    <w:rsid w:val="00796E9A"/>
    <w:rsid w:val="00797319"/>
    <w:rsid w:val="007A0623"/>
    <w:rsid w:val="007A065D"/>
    <w:rsid w:val="007A0A11"/>
    <w:rsid w:val="007A10B2"/>
    <w:rsid w:val="007A1D2A"/>
    <w:rsid w:val="007A275D"/>
    <w:rsid w:val="007A28A7"/>
    <w:rsid w:val="007A2DE7"/>
    <w:rsid w:val="007A335E"/>
    <w:rsid w:val="007A394E"/>
    <w:rsid w:val="007A3F44"/>
    <w:rsid w:val="007A465D"/>
    <w:rsid w:val="007A4787"/>
    <w:rsid w:val="007A4BEC"/>
    <w:rsid w:val="007A4ED8"/>
    <w:rsid w:val="007A52AE"/>
    <w:rsid w:val="007A56EE"/>
    <w:rsid w:val="007A5963"/>
    <w:rsid w:val="007A5BA1"/>
    <w:rsid w:val="007A5EE9"/>
    <w:rsid w:val="007A63F1"/>
    <w:rsid w:val="007A6D97"/>
    <w:rsid w:val="007A7306"/>
    <w:rsid w:val="007A7F49"/>
    <w:rsid w:val="007B0737"/>
    <w:rsid w:val="007B0A9B"/>
    <w:rsid w:val="007B155E"/>
    <w:rsid w:val="007B17FB"/>
    <w:rsid w:val="007B1A5F"/>
    <w:rsid w:val="007B1D67"/>
    <w:rsid w:val="007B1EE5"/>
    <w:rsid w:val="007B21DE"/>
    <w:rsid w:val="007B2505"/>
    <w:rsid w:val="007B349E"/>
    <w:rsid w:val="007B3598"/>
    <w:rsid w:val="007B3A4F"/>
    <w:rsid w:val="007B3AF0"/>
    <w:rsid w:val="007B3FEB"/>
    <w:rsid w:val="007B41A7"/>
    <w:rsid w:val="007B41D0"/>
    <w:rsid w:val="007B440E"/>
    <w:rsid w:val="007B4722"/>
    <w:rsid w:val="007B4B75"/>
    <w:rsid w:val="007B4EFE"/>
    <w:rsid w:val="007B5041"/>
    <w:rsid w:val="007B50CA"/>
    <w:rsid w:val="007B5212"/>
    <w:rsid w:val="007B583C"/>
    <w:rsid w:val="007B5DC0"/>
    <w:rsid w:val="007B6063"/>
    <w:rsid w:val="007B61D6"/>
    <w:rsid w:val="007B6317"/>
    <w:rsid w:val="007B648C"/>
    <w:rsid w:val="007B711A"/>
    <w:rsid w:val="007B7205"/>
    <w:rsid w:val="007B7908"/>
    <w:rsid w:val="007B7AB4"/>
    <w:rsid w:val="007B7EB7"/>
    <w:rsid w:val="007B7F3A"/>
    <w:rsid w:val="007C062B"/>
    <w:rsid w:val="007C0689"/>
    <w:rsid w:val="007C0B5B"/>
    <w:rsid w:val="007C10E9"/>
    <w:rsid w:val="007C14E9"/>
    <w:rsid w:val="007C1A55"/>
    <w:rsid w:val="007C1C93"/>
    <w:rsid w:val="007C1F32"/>
    <w:rsid w:val="007C1FA2"/>
    <w:rsid w:val="007C1FF4"/>
    <w:rsid w:val="007C2073"/>
    <w:rsid w:val="007C22B0"/>
    <w:rsid w:val="007C2A3E"/>
    <w:rsid w:val="007C2D44"/>
    <w:rsid w:val="007C2E00"/>
    <w:rsid w:val="007C2E9B"/>
    <w:rsid w:val="007C35E0"/>
    <w:rsid w:val="007C35F1"/>
    <w:rsid w:val="007C3B42"/>
    <w:rsid w:val="007C4250"/>
    <w:rsid w:val="007C4FEC"/>
    <w:rsid w:val="007C5167"/>
    <w:rsid w:val="007C57E6"/>
    <w:rsid w:val="007C598E"/>
    <w:rsid w:val="007C5D78"/>
    <w:rsid w:val="007C5FD8"/>
    <w:rsid w:val="007C6A2E"/>
    <w:rsid w:val="007C6B0C"/>
    <w:rsid w:val="007C6C01"/>
    <w:rsid w:val="007C6D8C"/>
    <w:rsid w:val="007C70E1"/>
    <w:rsid w:val="007C7E6C"/>
    <w:rsid w:val="007D067A"/>
    <w:rsid w:val="007D08EB"/>
    <w:rsid w:val="007D0D7A"/>
    <w:rsid w:val="007D0FA3"/>
    <w:rsid w:val="007D17D6"/>
    <w:rsid w:val="007D1A15"/>
    <w:rsid w:val="007D24DE"/>
    <w:rsid w:val="007D2AF4"/>
    <w:rsid w:val="007D2B4D"/>
    <w:rsid w:val="007D2CE0"/>
    <w:rsid w:val="007D2F4D"/>
    <w:rsid w:val="007D317F"/>
    <w:rsid w:val="007D3DF1"/>
    <w:rsid w:val="007D4585"/>
    <w:rsid w:val="007D4663"/>
    <w:rsid w:val="007D481E"/>
    <w:rsid w:val="007D483D"/>
    <w:rsid w:val="007D499E"/>
    <w:rsid w:val="007D4E2D"/>
    <w:rsid w:val="007D51D8"/>
    <w:rsid w:val="007D535C"/>
    <w:rsid w:val="007D53C1"/>
    <w:rsid w:val="007D54D5"/>
    <w:rsid w:val="007D5A90"/>
    <w:rsid w:val="007D5AA5"/>
    <w:rsid w:val="007D5D80"/>
    <w:rsid w:val="007D5DDA"/>
    <w:rsid w:val="007D661D"/>
    <w:rsid w:val="007D6921"/>
    <w:rsid w:val="007D6F3F"/>
    <w:rsid w:val="007D6FD1"/>
    <w:rsid w:val="007D7032"/>
    <w:rsid w:val="007D732B"/>
    <w:rsid w:val="007D743E"/>
    <w:rsid w:val="007D7473"/>
    <w:rsid w:val="007E0349"/>
    <w:rsid w:val="007E03D3"/>
    <w:rsid w:val="007E0739"/>
    <w:rsid w:val="007E0792"/>
    <w:rsid w:val="007E0CAB"/>
    <w:rsid w:val="007E10AD"/>
    <w:rsid w:val="007E13EE"/>
    <w:rsid w:val="007E15A9"/>
    <w:rsid w:val="007E1682"/>
    <w:rsid w:val="007E1B7C"/>
    <w:rsid w:val="007E2048"/>
    <w:rsid w:val="007E20C0"/>
    <w:rsid w:val="007E27AF"/>
    <w:rsid w:val="007E2DF8"/>
    <w:rsid w:val="007E42D8"/>
    <w:rsid w:val="007E4640"/>
    <w:rsid w:val="007E4F4B"/>
    <w:rsid w:val="007E512E"/>
    <w:rsid w:val="007E5304"/>
    <w:rsid w:val="007E55EF"/>
    <w:rsid w:val="007E570B"/>
    <w:rsid w:val="007E5B65"/>
    <w:rsid w:val="007E5F6E"/>
    <w:rsid w:val="007E65ED"/>
    <w:rsid w:val="007E6E86"/>
    <w:rsid w:val="007E7126"/>
    <w:rsid w:val="007E723C"/>
    <w:rsid w:val="007E7515"/>
    <w:rsid w:val="007E7586"/>
    <w:rsid w:val="007E78BD"/>
    <w:rsid w:val="007F0362"/>
    <w:rsid w:val="007F0558"/>
    <w:rsid w:val="007F08C5"/>
    <w:rsid w:val="007F0ABA"/>
    <w:rsid w:val="007F0B4D"/>
    <w:rsid w:val="007F0D1A"/>
    <w:rsid w:val="007F11E3"/>
    <w:rsid w:val="007F16F7"/>
    <w:rsid w:val="007F235A"/>
    <w:rsid w:val="007F24AC"/>
    <w:rsid w:val="007F27A0"/>
    <w:rsid w:val="007F362E"/>
    <w:rsid w:val="007F3789"/>
    <w:rsid w:val="007F46CC"/>
    <w:rsid w:val="007F545C"/>
    <w:rsid w:val="007F687A"/>
    <w:rsid w:val="007F6BC7"/>
    <w:rsid w:val="007F6D55"/>
    <w:rsid w:val="007F6D63"/>
    <w:rsid w:val="007F6EA6"/>
    <w:rsid w:val="007F7262"/>
    <w:rsid w:val="007F72C1"/>
    <w:rsid w:val="007F76C6"/>
    <w:rsid w:val="007F79C6"/>
    <w:rsid w:val="007F7DAE"/>
    <w:rsid w:val="007F7F4C"/>
    <w:rsid w:val="0080031D"/>
    <w:rsid w:val="00800414"/>
    <w:rsid w:val="008007D5"/>
    <w:rsid w:val="00800C7A"/>
    <w:rsid w:val="00801413"/>
    <w:rsid w:val="0080165A"/>
    <w:rsid w:val="0080171F"/>
    <w:rsid w:val="00801946"/>
    <w:rsid w:val="00801A89"/>
    <w:rsid w:val="00801C7F"/>
    <w:rsid w:val="00801DDA"/>
    <w:rsid w:val="0080218C"/>
    <w:rsid w:val="0080257D"/>
    <w:rsid w:val="00802EFC"/>
    <w:rsid w:val="008032B3"/>
    <w:rsid w:val="00803C4D"/>
    <w:rsid w:val="00803F23"/>
    <w:rsid w:val="008040CD"/>
    <w:rsid w:val="008043F1"/>
    <w:rsid w:val="008046A3"/>
    <w:rsid w:val="008046FF"/>
    <w:rsid w:val="0080470A"/>
    <w:rsid w:val="0080481D"/>
    <w:rsid w:val="00805181"/>
    <w:rsid w:val="00805344"/>
    <w:rsid w:val="00805447"/>
    <w:rsid w:val="008055BE"/>
    <w:rsid w:val="0080658D"/>
    <w:rsid w:val="008067CC"/>
    <w:rsid w:val="00806911"/>
    <w:rsid w:val="00806AB7"/>
    <w:rsid w:val="00806DFC"/>
    <w:rsid w:val="008074CE"/>
    <w:rsid w:val="00807E21"/>
    <w:rsid w:val="008100AF"/>
    <w:rsid w:val="008101C7"/>
    <w:rsid w:val="00810708"/>
    <w:rsid w:val="00810C3A"/>
    <w:rsid w:val="00810FDF"/>
    <w:rsid w:val="008111F5"/>
    <w:rsid w:val="00811559"/>
    <w:rsid w:val="00811EF8"/>
    <w:rsid w:val="00811FEC"/>
    <w:rsid w:val="0081205B"/>
    <w:rsid w:val="00812DD6"/>
    <w:rsid w:val="008137C0"/>
    <w:rsid w:val="0081446D"/>
    <w:rsid w:val="008144F3"/>
    <w:rsid w:val="00814693"/>
    <w:rsid w:val="0081482C"/>
    <w:rsid w:val="008149BF"/>
    <w:rsid w:val="00814CB3"/>
    <w:rsid w:val="00815000"/>
    <w:rsid w:val="008159D8"/>
    <w:rsid w:val="00815CC7"/>
    <w:rsid w:val="008162D0"/>
    <w:rsid w:val="008166A9"/>
    <w:rsid w:val="008168C8"/>
    <w:rsid w:val="00816996"/>
    <w:rsid w:val="008170ED"/>
    <w:rsid w:val="00817726"/>
    <w:rsid w:val="00817900"/>
    <w:rsid w:val="00820183"/>
    <w:rsid w:val="00820338"/>
    <w:rsid w:val="0082034B"/>
    <w:rsid w:val="00820A9F"/>
    <w:rsid w:val="00820FDE"/>
    <w:rsid w:val="00821061"/>
    <w:rsid w:val="00822338"/>
    <w:rsid w:val="00822631"/>
    <w:rsid w:val="00822C63"/>
    <w:rsid w:val="00822E15"/>
    <w:rsid w:val="0082328D"/>
    <w:rsid w:val="00823801"/>
    <w:rsid w:val="00823EDE"/>
    <w:rsid w:val="008245C3"/>
    <w:rsid w:val="00824EAA"/>
    <w:rsid w:val="00825F1B"/>
    <w:rsid w:val="00825F9E"/>
    <w:rsid w:val="0082604A"/>
    <w:rsid w:val="008268D0"/>
    <w:rsid w:val="00826C4D"/>
    <w:rsid w:val="00826C66"/>
    <w:rsid w:val="00826E55"/>
    <w:rsid w:val="00827C77"/>
    <w:rsid w:val="00830074"/>
    <w:rsid w:val="00830839"/>
    <w:rsid w:val="00830C18"/>
    <w:rsid w:val="00830E82"/>
    <w:rsid w:val="00831257"/>
    <w:rsid w:val="0083189D"/>
    <w:rsid w:val="008318BB"/>
    <w:rsid w:val="00832875"/>
    <w:rsid w:val="0083289F"/>
    <w:rsid w:val="00833018"/>
    <w:rsid w:val="008332A5"/>
    <w:rsid w:val="00833A1E"/>
    <w:rsid w:val="00833B57"/>
    <w:rsid w:val="00833D01"/>
    <w:rsid w:val="00833F66"/>
    <w:rsid w:val="00834300"/>
    <w:rsid w:val="00834769"/>
    <w:rsid w:val="00834952"/>
    <w:rsid w:val="00834A77"/>
    <w:rsid w:val="00834AE7"/>
    <w:rsid w:val="00834ECC"/>
    <w:rsid w:val="008351B0"/>
    <w:rsid w:val="008353F5"/>
    <w:rsid w:val="008355C5"/>
    <w:rsid w:val="008355D9"/>
    <w:rsid w:val="00835689"/>
    <w:rsid w:val="00835C53"/>
    <w:rsid w:val="008366CE"/>
    <w:rsid w:val="008371C6"/>
    <w:rsid w:val="008374E9"/>
    <w:rsid w:val="00837EBE"/>
    <w:rsid w:val="00837F90"/>
    <w:rsid w:val="00837F97"/>
    <w:rsid w:val="0084005A"/>
    <w:rsid w:val="00840FB6"/>
    <w:rsid w:val="00841176"/>
    <w:rsid w:val="00841249"/>
    <w:rsid w:val="008414C3"/>
    <w:rsid w:val="00841AE3"/>
    <w:rsid w:val="00841DEA"/>
    <w:rsid w:val="00841FB2"/>
    <w:rsid w:val="00842083"/>
    <w:rsid w:val="008423F2"/>
    <w:rsid w:val="008425C0"/>
    <w:rsid w:val="00842600"/>
    <w:rsid w:val="008427BF"/>
    <w:rsid w:val="008427EB"/>
    <w:rsid w:val="008428F0"/>
    <w:rsid w:val="00842B0F"/>
    <w:rsid w:val="00842DBA"/>
    <w:rsid w:val="00843379"/>
    <w:rsid w:val="008434CF"/>
    <w:rsid w:val="00843599"/>
    <w:rsid w:val="008436AC"/>
    <w:rsid w:val="00843B1C"/>
    <w:rsid w:val="00844063"/>
    <w:rsid w:val="00844112"/>
    <w:rsid w:val="00844164"/>
    <w:rsid w:val="00844872"/>
    <w:rsid w:val="0084498C"/>
    <w:rsid w:val="008449AA"/>
    <w:rsid w:val="00844D83"/>
    <w:rsid w:val="008456A1"/>
    <w:rsid w:val="00845B79"/>
    <w:rsid w:val="0084730B"/>
    <w:rsid w:val="0084753C"/>
    <w:rsid w:val="00847886"/>
    <w:rsid w:val="00850653"/>
    <w:rsid w:val="00850688"/>
    <w:rsid w:val="00850B4F"/>
    <w:rsid w:val="00850D5B"/>
    <w:rsid w:val="00850DCE"/>
    <w:rsid w:val="0085176F"/>
    <w:rsid w:val="0085180F"/>
    <w:rsid w:val="00851BAE"/>
    <w:rsid w:val="00851D59"/>
    <w:rsid w:val="00851FE4"/>
    <w:rsid w:val="008521BC"/>
    <w:rsid w:val="008525B5"/>
    <w:rsid w:val="008537D8"/>
    <w:rsid w:val="00853809"/>
    <w:rsid w:val="00853AD1"/>
    <w:rsid w:val="00854F56"/>
    <w:rsid w:val="0085566D"/>
    <w:rsid w:val="008556EB"/>
    <w:rsid w:val="00855C89"/>
    <w:rsid w:val="008569FC"/>
    <w:rsid w:val="00856DB1"/>
    <w:rsid w:val="00857304"/>
    <w:rsid w:val="00857BD5"/>
    <w:rsid w:val="00857C40"/>
    <w:rsid w:val="00860148"/>
    <w:rsid w:val="008603BF"/>
    <w:rsid w:val="008605CB"/>
    <w:rsid w:val="008607F3"/>
    <w:rsid w:val="00860911"/>
    <w:rsid w:val="00860AA7"/>
    <w:rsid w:val="00862042"/>
    <w:rsid w:val="0086264E"/>
    <w:rsid w:val="0086284F"/>
    <w:rsid w:val="00862B73"/>
    <w:rsid w:val="00863011"/>
    <w:rsid w:val="008639CF"/>
    <w:rsid w:val="00863B4E"/>
    <w:rsid w:val="00864A3F"/>
    <w:rsid w:val="00864CDA"/>
    <w:rsid w:val="008651D4"/>
    <w:rsid w:val="008658E8"/>
    <w:rsid w:val="00865A3B"/>
    <w:rsid w:val="00865A8B"/>
    <w:rsid w:val="00865AA2"/>
    <w:rsid w:val="00865CE7"/>
    <w:rsid w:val="0086609D"/>
    <w:rsid w:val="0086630B"/>
    <w:rsid w:val="00866318"/>
    <w:rsid w:val="00866723"/>
    <w:rsid w:val="008668DA"/>
    <w:rsid w:val="00866D03"/>
    <w:rsid w:val="00866E08"/>
    <w:rsid w:val="00866EE0"/>
    <w:rsid w:val="00867343"/>
    <w:rsid w:val="0086758B"/>
    <w:rsid w:val="00867CFC"/>
    <w:rsid w:val="00867E9D"/>
    <w:rsid w:val="0087005C"/>
    <w:rsid w:val="00870686"/>
    <w:rsid w:val="00870CBF"/>
    <w:rsid w:val="00871546"/>
    <w:rsid w:val="008717DA"/>
    <w:rsid w:val="00872401"/>
    <w:rsid w:val="0087245F"/>
    <w:rsid w:val="008724BD"/>
    <w:rsid w:val="00872C0A"/>
    <w:rsid w:val="00872C86"/>
    <w:rsid w:val="008743DD"/>
    <w:rsid w:val="00874445"/>
    <w:rsid w:val="008747B5"/>
    <w:rsid w:val="00874B42"/>
    <w:rsid w:val="00874F65"/>
    <w:rsid w:val="00875231"/>
    <w:rsid w:val="00875450"/>
    <w:rsid w:val="00875986"/>
    <w:rsid w:val="00875AB2"/>
    <w:rsid w:val="00875C3D"/>
    <w:rsid w:val="00875E16"/>
    <w:rsid w:val="0087623C"/>
    <w:rsid w:val="00876F03"/>
    <w:rsid w:val="00876FC1"/>
    <w:rsid w:val="0087728F"/>
    <w:rsid w:val="008774A9"/>
    <w:rsid w:val="00877ACE"/>
    <w:rsid w:val="008802E4"/>
    <w:rsid w:val="00880C61"/>
    <w:rsid w:val="00881692"/>
    <w:rsid w:val="008818C7"/>
    <w:rsid w:val="008822D2"/>
    <w:rsid w:val="00882A3D"/>
    <w:rsid w:val="00882AFA"/>
    <w:rsid w:val="00883047"/>
    <w:rsid w:val="00883097"/>
    <w:rsid w:val="0088389E"/>
    <w:rsid w:val="008839ED"/>
    <w:rsid w:val="00883AFD"/>
    <w:rsid w:val="00883C03"/>
    <w:rsid w:val="00883FA2"/>
    <w:rsid w:val="00884438"/>
    <w:rsid w:val="0088447C"/>
    <w:rsid w:val="00885655"/>
    <w:rsid w:val="008860B3"/>
    <w:rsid w:val="008862DD"/>
    <w:rsid w:val="008864DD"/>
    <w:rsid w:val="008867FE"/>
    <w:rsid w:val="00886EBC"/>
    <w:rsid w:val="008875BF"/>
    <w:rsid w:val="0088762B"/>
    <w:rsid w:val="00887967"/>
    <w:rsid w:val="00887B4B"/>
    <w:rsid w:val="00887C2D"/>
    <w:rsid w:val="00890181"/>
    <w:rsid w:val="00890585"/>
    <w:rsid w:val="00890588"/>
    <w:rsid w:val="008908E0"/>
    <w:rsid w:val="00890A28"/>
    <w:rsid w:val="008910C3"/>
    <w:rsid w:val="0089138C"/>
    <w:rsid w:val="0089191B"/>
    <w:rsid w:val="00891D47"/>
    <w:rsid w:val="00892063"/>
    <w:rsid w:val="0089233C"/>
    <w:rsid w:val="00892686"/>
    <w:rsid w:val="008927A6"/>
    <w:rsid w:val="00893010"/>
    <w:rsid w:val="00893A45"/>
    <w:rsid w:val="00893CD3"/>
    <w:rsid w:val="0089408F"/>
    <w:rsid w:val="0089417E"/>
    <w:rsid w:val="0089477D"/>
    <w:rsid w:val="0089483A"/>
    <w:rsid w:val="00894A79"/>
    <w:rsid w:val="00894FB0"/>
    <w:rsid w:val="008950DF"/>
    <w:rsid w:val="0089517A"/>
    <w:rsid w:val="008959B9"/>
    <w:rsid w:val="00895ABD"/>
    <w:rsid w:val="00895B45"/>
    <w:rsid w:val="008975FD"/>
    <w:rsid w:val="008976D1"/>
    <w:rsid w:val="008979C9"/>
    <w:rsid w:val="00897B5C"/>
    <w:rsid w:val="00897D2F"/>
    <w:rsid w:val="008A054F"/>
    <w:rsid w:val="008A0AC2"/>
    <w:rsid w:val="008A0DC4"/>
    <w:rsid w:val="008A1264"/>
    <w:rsid w:val="008A1313"/>
    <w:rsid w:val="008A15DB"/>
    <w:rsid w:val="008A16D8"/>
    <w:rsid w:val="008A22F0"/>
    <w:rsid w:val="008A25A0"/>
    <w:rsid w:val="008A2633"/>
    <w:rsid w:val="008A2782"/>
    <w:rsid w:val="008A294B"/>
    <w:rsid w:val="008A307C"/>
    <w:rsid w:val="008A30B9"/>
    <w:rsid w:val="008A33F3"/>
    <w:rsid w:val="008A3D8E"/>
    <w:rsid w:val="008A402A"/>
    <w:rsid w:val="008A465E"/>
    <w:rsid w:val="008A4681"/>
    <w:rsid w:val="008A4C6B"/>
    <w:rsid w:val="008A5045"/>
    <w:rsid w:val="008A52B9"/>
    <w:rsid w:val="008A5999"/>
    <w:rsid w:val="008A5A72"/>
    <w:rsid w:val="008A5C9F"/>
    <w:rsid w:val="008A5E26"/>
    <w:rsid w:val="008A6593"/>
    <w:rsid w:val="008A695A"/>
    <w:rsid w:val="008A6ACE"/>
    <w:rsid w:val="008A6DF0"/>
    <w:rsid w:val="008A7067"/>
    <w:rsid w:val="008A7519"/>
    <w:rsid w:val="008A7528"/>
    <w:rsid w:val="008A77B3"/>
    <w:rsid w:val="008A7928"/>
    <w:rsid w:val="008A79FE"/>
    <w:rsid w:val="008A7B0A"/>
    <w:rsid w:val="008A7D4A"/>
    <w:rsid w:val="008B0150"/>
    <w:rsid w:val="008B0AB2"/>
    <w:rsid w:val="008B122D"/>
    <w:rsid w:val="008B1295"/>
    <w:rsid w:val="008B1E6D"/>
    <w:rsid w:val="008B1F19"/>
    <w:rsid w:val="008B2076"/>
    <w:rsid w:val="008B2084"/>
    <w:rsid w:val="008B2401"/>
    <w:rsid w:val="008B246A"/>
    <w:rsid w:val="008B28B4"/>
    <w:rsid w:val="008B2908"/>
    <w:rsid w:val="008B2CE5"/>
    <w:rsid w:val="008B2E03"/>
    <w:rsid w:val="008B44A4"/>
    <w:rsid w:val="008B4DED"/>
    <w:rsid w:val="008B5051"/>
    <w:rsid w:val="008B50E2"/>
    <w:rsid w:val="008B5326"/>
    <w:rsid w:val="008B5373"/>
    <w:rsid w:val="008B5580"/>
    <w:rsid w:val="008B5FC8"/>
    <w:rsid w:val="008B6976"/>
    <w:rsid w:val="008B6CF2"/>
    <w:rsid w:val="008B6D0F"/>
    <w:rsid w:val="008B6F00"/>
    <w:rsid w:val="008B6F33"/>
    <w:rsid w:val="008B7088"/>
    <w:rsid w:val="008B724A"/>
    <w:rsid w:val="008B7379"/>
    <w:rsid w:val="008B7400"/>
    <w:rsid w:val="008B7460"/>
    <w:rsid w:val="008B7911"/>
    <w:rsid w:val="008C0092"/>
    <w:rsid w:val="008C00E5"/>
    <w:rsid w:val="008C01E6"/>
    <w:rsid w:val="008C09A1"/>
    <w:rsid w:val="008C0ACB"/>
    <w:rsid w:val="008C1170"/>
    <w:rsid w:val="008C123F"/>
    <w:rsid w:val="008C1CED"/>
    <w:rsid w:val="008C1F66"/>
    <w:rsid w:val="008C203A"/>
    <w:rsid w:val="008C245B"/>
    <w:rsid w:val="008C2D79"/>
    <w:rsid w:val="008C2FF7"/>
    <w:rsid w:val="008C316D"/>
    <w:rsid w:val="008C3DB4"/>
    <w:rsid w:val="008C4A60"/>
    <w:rsid w:val="008C4C39"/>
    <w:rsid w:val="008C4C5B"/>
    <w:rsid w:val="008C4E66"/>
    <w:rsid w:val="008C4F87"/>
    <w:rsid w:val="008C5473"/>
    <w:rsid w:val="008C5903"/>
    <w:rsid w:val="008C5B2B"/>
    <w:rsid w:val="008C5EDE"/>
    <w:rsid w:val="008C6193"/>
    <w:rsid w:val="008C6563"/>
    <w:rsid w:val="008C66AF"/>
    <w:rsid w:val="008C6C68"/>
    <w:rsid w:val="008C6E20"/>
    <w:rsid w:val="008C74F1"/>
    <w:rsid w:val="008C7610"/>
    <w:rsid w:val="008C7866"/>
    <w:rsid w:val="008D00A9"/>
    <w:rsid w:val="008D055F"/>
    <w:rsid w:val="008D10CD"/>
    <w:rsid w:val="008D1755"/>
    <w:rsid w:val="008D1B69"/>
    <w:rsid w:val="008D1D5B"/>
    <w:rsid w:val="008D1EA6"/>
    <w:rsid w:val="008D1FFB"/>
    <w:rsid w:val="008D272C"/>
    <w:rsid w:val="008D3E78"/>
    <w:rsid w:val="008D43B9"/>
    <w:rsid w:val="008D441C"/>
    <w:rsid w:val="008D48C9"/>
    <w:rsid w:val="008D4C26"/>
    <w:rsid w:val="008D506E"/>
    <w:rsid w:val="008D5397"/>
    <w:rsid w:val="008D5474"/>
    <w:rsid w:val="008D5A4D"/>
    <w:rsid w:val="008D5EB9"/>
    <w:rsid w:val="008D61A7"/>
    <w:rsid w:val="008D67D3"/>
    <w:rsid w:val="008D694E"/>
    <w:rsid w:val="008D709A"/>
    <w:rsid w:val="008D714E"/>
    <w:rsid w:val="008D7752"/>
    <w:rsid w:val="008D78A9"/>
    <w:rsid w:val="008D78D8"/>
    <w:rsid w:val="008E02F7"/>
    <w:rsid w:val="008E0C37"/>
    <w:rsid w:val="008E13D7"/>
    <w:rsid w:val="008E1DA7"/>
    <w:rsid w:val="008E1F80"/>
    <w:rsid w:val="008E2BA5"/>
    <w:rsid w:val="008E2C82"/>
    <w:rsid w:val="008E2CD5"/>
    <w:rsid w:val="008E2E67"/>
    <w:rsid w:val="008E35D0"/>
    <w:rsid w:val="008E38D4"/>
    <w:rsid w:val="008E434C"/>
    <w:rsid w:val="008E435E"/>
    <w:rsid w:val="008E46B8"/>
    <w:rsid w:val="008E4876"/>
    <w:rsid w:val="008E488E"/>
    <w:rsid w:val="008E50A1"/>
    <w:rsid w:val="008E50C4"/>
    <w:rsid w:val="008E549B"/>
    <w:rsid w:val="008E5F86"/>
    <w:rsid w:val="008E5FD4"/>
    <w:rsid w:val="008E69CF"/>
    <w:rsid w:val="008E6DA0"/>
    <w:rsid w:val="008E6EAB"/>
    <w:rsid w:val="008E7C7E"/>
    <w:rsid w:val="008F0294"/>
    <w:rsid w:val="008F02E5"/>
    <w:rsid w:val="008F03BA"/>
    <w:rsid w:val="008F0A41"/>
    <w:rsid w:val="008F0DBF"/>
    <w:rsid w:val="008F1413"/>
    <w:rsid w:val="008F1B52"/>
    <w:rsid w:val="008F1B85"/>
    <w:rsid w:val="008F1D8C"/>
    <w:rsid w:val="008F1DF3"/>
    <w:rsid w:val="008F2501"/>
    <w:rsid w:val="008F2B49"/>
    <w:rsid w:val="008F312B"/>
    <w:rsid w:val="008F31DB"/>
    <w:rsid w:val="008F3895"/>
    <w:rsid w:val="008F3DE1"/>
    <w:rsid w:val="008F4235"/>
    <w:rsid w:val="008F4700"/>
    <w:rsid w:val="008F4F8A"/>
    <w:rsid w:val="008F5A62"/>
    <w:rsid w:val="008F602F"/>
    <w:rsid w:val="008F6100"/>
    <w:rsid w:val="008F64C8"/>
    <w:rsid w:val="008F66A4"/>
    <w:rsid w:val="008F6EB8"/>
    <w:rsid w:val="008F75A5"/>
    <w:rsid w:val="008F793D"/>
    <w:rsid w:val="008F7B0C"/>
    <w:rsid w:val="008F7BE4"/>
    <w:rsid w:val="009005D5"/>
    <w:rsid w:val="00900619"/>
    <w:rsid w:val="00900662"/>
    <w:rsid w:val="00900760"/>
    <w:rsid w:val="009007A9"/>
    <w:rsid w:val="00900A8A"/>
    <w:rsid w:val="0090190F"/>
    <w:rsid w:val="00901B09"/>
    <w:rsid w:val="00901D2A"/>
    <w:rsid w:val="00901F35"/>
    <w:rsid w:val="00901FA0"/>
    <w:rsid w:val="0090202F"/>
    <w:rsid w:val="00902500"/>
    <w:rsid w:val="00902A1C"/>
    <w:rsid w:val="00902CD0"/>
    <w:rsid w:val="00903893"/>
    <w:rsid w:val="00903C37"/>
    <w:rsid w:val="00903ECE"/>
    <w:rsid w:val="00903F61"/>
    <w:rsid w:val="00904101"/>
    <w:rsid w:val="009043D7"/>
    <w:rsid w:val="009046D0"/>
    <w:rsid w:val="00904853"/>
    <w:rsid w:val="00905092"/>
    <w:rsid w:val="0090521E"/>
    <w:rsid w:val="00905266"/>
    <w:rsid w:val="00905B47"/>
    <w:rsid w:val="00905D4C"/>
    <w:rsid w:val="00905E3B"/>
    <w:rsid w:val="00905F62"/>
    <w:rsid w:val="009069AF"/>
    <w:rsid w:val="00906A1E"/>
    <w:rsid w:val="00906B7C"/>
    <w:rsid w:val="00906C4A"/>
    <w:rsid w:val="00906F28"/>
    <w:rsid w:val="00907D3E"/>
    <w:rsid w:val="009105CE"/>
    <w:rsid w:val="00910A31"/>
    <w:rsid w:val="00910CFD"/>
    <w:rsid w:val="00910F06"/>
    <w:rsid w:val="0091112F"/>
    <w:rsid w:val="00911699"/>
    <w:rsid w:val="0091181C"/>
    <w:rsid w:val="00911AAC"/>
    <w:rsid w:val="00912024"/>
    <w:rsid w:val="0091234F"/>
    <w:rsid w:val="00912A0E"/>
    <w:rsid w:val="00912B25"/>
    <w:rsid w:val="00913DE1"/>
    <w:rsid w:val="009141E5"/>
    <w:rsid w:val="00914A4F"/>
    <w:rsid w:val="00914B93"/>
    <w:rsid w:val="0091535D"/>
    <w:rsid w:val="00915826"/>
    <w:rsid w:val="00915856"/>
    <w:rsid w:val="0091684A"/>
    <w:rsid w:val="0091685B"/>
    <w:rsid w:val="00916ADA"/>
    <w:rsid w:val="00916EE6"/>
    <w:rsid w:val="00916F82"/>
    <w:rsid w:val="00917938"/>
    <w:rsid w:val="00917992"/>
    <w:rsid w:val="00917AC1"/>
    <w:rsid w:val="009208FB"/>
    <w:rsid w:val="009211CF"/>
    <w:rsid w:val="009214F0"/>
    <w:rsid w:val="00921665"/>
    <w:rsid w:val="009216C7"/>
    <w:rsid w:val="0092185C"/>
    <w:rsid w:val="00921A1F"/>
    <w:rsid w:val="00922027"/>
    <w:rsid w:val="0092205B"/>
    <w:rsid w:val="00922C02"/>
    <w:rsid w:val="00923053"/>
    <w:rsid w:val="00923137"/>
    <w:rsid w:val="0092354D"/>
    <w:rsid w:val="009236D2"/>
    <w:rsid w:val="00923AFE"/>
    <w:rsid w:val="00923E54"/>
    <w:rsid w:val="009240BB"/>
    <w:rsid w:val="0092462A"/>
    <w:rsid w:val="0092471C"/>
    <w:rsid w:val="0092476C"/>
    <w:rsid w:val="009255E0"/>
    <w:rsid w:val="00925622"/>
    <w:rsid w:val="009257FE"/>
    <w:rsid w:val="00925A80"/>
    <w:rsid w:val="00925D1A"/>
    <w:rsid w:val="009267D6"/>
    <w:rsid w:val="0092680D"/>
    <w:rsid w:val="00926E51"/>
    <w:rsid w:val="009272FE"/>
    <w:rsid w:val="0092767B"/>
    <w:rsid w:val="009277AA"/>
    <w:rsid w:val="009279DE"/>
    <w:rsid w:val="00927A35"/>
    <w:rsid w:val="009301B5"/>
    <w:rsid w:val="00930270"/>
    <w:rsid w:val="00930814"/>
    <w:rsid w:val="00930B4C"/>
    <w:rsid w:val="00930C45"/>
    <w:rsid w:val="009319FB"/>
    <w:rsid w:val="00931C08"/>
    <w:rsid w:val="00931C16"/>
    <w:rsid w:val="00931CCA"/>
    <w:rsid w:val="00932824"/>
    <w:rsid w:val="00932B18"/>
    <w:rsid w:val="00932F0D"/>
    <w:rsid w:val="00933AA7"/>
    <w:rsid w:val="00933D08"/>
    <w:rsid w:val="009347BD"/>
    <w:rsid w:val="00934BF2"/>
    <w:rsid w:val="00934E48"/>
    <w:rsid w:val="00934EA0"/>
    <w:rsid w:val="009352B4"/>
    <w:rsid w:val="00935E8E"/>
    <w:rsid w:val="0093661C"/>
    <w:rsid w:val="00936A99"/>
    <w:rsid w:val="009370C6"/>
    <w:rsid w:val="0093770B"/>
    <w:rsid w:val="009379EB"/>
    <w:rsid w:val="00937D7E"/>
    <w:rsid w:val="009402B3"/>
    <w:rsid w:val="009408A6"/>
    <w:rsid w:val="009408D2"/>
    <w:rsid w:val="009417A7"/>
    <w:rsid w:val="009417C4"/>
    <w:rsid w:val="0094198C"/>
    <w:rsid w:val="00941A84"/>
    <w:rsid w:val="00941EE8"/>
    <w:rsid w:val="00942300"/>
    <w:rsid w:val="00942563"/>
    <w:rsid w:val="0094261C"/>
    <w:rsid w:val="00942678"/>
    <w:rsid w:val="00942A54"/>
    <w:rsid w:val="009436A0"/>
    <w:rsid w:val="00943839"/>
    <w:rsid w:val="00943C55"/>
    <w:rsid w:val="009440C5"/>
    <w:rsid w:val="00944958"/>
    <w:rsid w:val="00944ADC"/>
    <w:rsid w:val="0094552E"/>
    <w:rsid w:val="00945864"/>
    <w:rsid w:val="00946163"/>
    <w:rsid w:val="00946CA7"/>
    <w:rsid w:val="00946E8E"/>
    <w:rsid w:val="00947662"/>
    <w:rsid w:val="009513C7"/>
    <w:rsid w:val="00951440"/>
    <w:rsid w:val="009515B9"/>
    <w:rsid w:val="00951640"/>
    <w:rsid w:val="0095173D"/>
    <w:rsid w:val="00951A69"/>
    <w:rsid w:val="00951DF9"/>
    <w:rsid w:val="0095204D"/>
    <w:rsid w:val="009520BC"/>
    <w:rsid w:val="009520EA"/>
    <w:rsid w:val="00952B8F"/>
    <w:rsid w:val="00952CFC"/>
    <w:rsid w:val="00952D57"/>
    <w:rsid w:val="00952EC6"/>
    <w:rsid w:val="00952F72"/>
    <w:rsid w:val="00953161"/>
    <w:rsid w:val="009543B3"/>
    <w:rsid w:val="00954598"/>
    <w:rsid w:val="0095478C"/>
    <w:rsid w:val="009549AD"/>
    <w:rsid w:val="00954BF7"/>
    <w:rsid w:val="00954C50"/>
    <w:rsid w:val="00954D0B"/>
    <w:rsid w:val="00955124"/>
    <w:rsid w:val="00955679"/>
    <w:rsid w:val="00955780"/>
    <w:rsid w:val="00955BF8"/>
    <w:rsid w:val="00955D68"/>
    <w:rsid w:val="00956B0B"/>
    <w:rsid w:val="00956EA5"/>
    <w:rsid w:val="00956F33"/>
    <w:rsid w:val="0095708B"/>
    <w:rsid w:val="0095772B"/>
    <w:rsid w:val="009605F4"/>
    <w:rsid w:val="00960679"/>
    <w:rsid w:val="00960BCE"/>
    <w:rsid w:val="00960DC7"/>
    <w:rsid w:val="00960EED"/>
    <w:rsid w:val="00960F59"/>
    <w:rsid w:val="00961419"/>
    <w:rsid w:val="0096141F"/>
    <w:rsid w:val="0096154B"/>
    <w:rsid w:val="00961591"/>
    <w:rsid w:val="009618DA"/>
    <w:rsid w:val="00961ADB"/>
    <w:rsid w:val="00961BC1"/>
    <w:rsid w:val="00961FA2"/>
    <w:rsid w:val="00963014"/>
    <w:rsid w:val="00963B46"/>
    <w:rsid w:val="00963FC3"/>
    <w:rsid w:val="009642E5"/>
    <w:rsid w:val="0096494A"/>
    <w:rsid w:val="00964A2C"/>
    <w:rsid w:val="00964AEF"/>
    <w:rsid w:val="00964B22"/>
    <w:rsid w:val="00964F87"/>
    <w:rsid w:val="00964FCA"/>
    <w:rsid w:val="009650AC"/>
    <w:rsid w:val="0096553D"/>
    <w:rsid w:val="00965B12"/>
    <w:rsid w:val="00965BD2"/>
    <w:rsid w:val="00965BD7"/>
    <w:rsid w:val="00966C7F"/>
    <w:rsid w:val="00966E0B"/>
    <w:rsid w:val="0096726B"/>
    <w:rsid w:val="00967D2A"/>
    <w:rsid w:val="00970603"/>
    <w:rsid w:val="0097067D"/>
    <w:rsid w:val="00971314"/>
    <w:rsid w:val="00971EBD"/>
    <w:rsid w:val="00972B12"/>
    <w:rsid w:val="00972C7A"/>
    <w:rsid w:val="00973565"/>
    <w:rsid w:val="009741A1"/>
    <w:rsid w:val="009749F4"/>
    <w:rsid w:val="00974B39"/>
    <w:rsid w:val="00974E67"/>
    <w:rsid w:val="0097519B"/>
    <w:rsid w:val="009756B1"/>
    <w:rsid w:val="00975984"/>
    <w:rsid w:val="00975DA5"/>
    <w:rsid w:val="00975E42"/>
    <w:rsid w:val="00975F3F"/>
    <w:rsid w:val="00975F88"/>
    <w:rsid w:val="00976586"/>
    <w:rsid w:val="00976594"/>
    <w:rsid w:val="0097692C"/>
    <w:rsid w:val="00977C93"/>
    <w:rsid w:val="00980404"/>
    <w:rsid w:val="009804C0"/>
    <w:rsid w:val="009805BE"/>
    <w:rsid w:val="00980882"/>
    <w:rsid w:val="0098089C"/>
    <w:rsid w:val="00980A45"/>
    <w:rsid w:val="00980D28"/>
    <w:rsid w:val="00980D3A"/>
    <w:rsid w:val="009813E3"/>
    <w:rsid w:val="00981550"/>
    <w:rsid w:val="00981701"/>
    <w:rsid w:val="009817A9"/>
    <w:rsid w:val="00981D4C"/>
    <w:rsid w:val="00982040"/>
    <w:rsid w:val="0098214C"/>
    <w:rsid w:val="009829A5"/>
    <w:rsid w:val="009829B9"/>
    <w:rsid w:val="00982EA7"/>
    <w:rsid w:val="00983068"/>
    <w:rsid w:val="00983092"/>
    <w:rsid w:val="00983DDB"/>
    <w:rsid w:val="00983F05"/>
    <w:rsid w:val="009842C2"/>
    <w:rsid w:val="009843B5"/>
    <w:rsid w:val="009844E6"/>
    <w:rsid w:val="00984514"/>
    <w:rsid w:val="009845A4"/>
    <w:rsid w:val="00984A39"/>
    <w:rsid w:val="00984B09"/>
    <w:rsid w:val="009851EA"/>
    <w:rsid w:val="00985493"/>
    <w:rsid w:val="00985706"/>
    <w:rsid w:val="00985788"/>
    <w:rsid w:val="00985DE7"/>
    <w:rsid w:val="00985F68"/>
    <w:rsid w:val="0098602D"/>
    <w:rsid w:val="0098615E"/>
    <w:rsid w:val="00986D96"/>
    <w:rsid w:val="00987031"/>
    <w:rsid w:val="0098747F"/>
    <w:rsid w:val="0098756D"/>
    <w:rsid w:val="00987DF0"/>
    <w:rsid w:val="0099022D"/>
    <w:rsid w:val="0099030D"/>
    <w:rsid w:val="0099036A"/>
    <w:rsid w:val="00990381"/>
    <w:rsid w:val="009903E7"/>
    <w:rsid w:val="00990541"/>
    <w:rsid w:val="009909C5"/>
    <w:rsid w:val="00990CDC"/>
    <w:rsid w:val="00990D40"/>
    <w:rsid w:val="0099129A"/>
    <w:rsid w:val="00991414"/>
    <w:rsid w:val="00991AAE"/>
    <w:rsid w:val="00991B96"/>
    <w:rsid w:val="00992032"/>
    <w:rsid w:val="009926A0"/>
    <w:rsid w:val="0099299A"/>
    <w:rsid w:val="00992B05"/>
    <w:rsid w:val="00992D7E"/>
    <w:rsid w:val="00993108"/>
    <w:rsid w:val="00993483"/>
    <w:rsid w:val="00993F51"/>
    <w:rsid w:val="0099498F"/>
    <w:rsid w:val="009949BB"/>
    <w:rsid w:val="009957EA"/>
    <w:rsid w:val="00995A1B"/>
    <w:rsid w:val="00995C8E"/>
    <w:rsid w:val="00995DA9"/>
    <w:rsid w:val="009962E2"/>
    <w:rsid w:val="0099698B"/>
    <w:rsid w:val="00996B46"/>
    <w:rsid w:val="00996BB3"/>
    <w:rsid w:val="0099757E"/>
    <w:rsid w:val="00997C68"/>
    <w:rsid w:val="00997DCC"/>
    <w:rsid w:val="009A01F5"/>
    <w:rsid w:val="009A0921"/>
    <w:rsid w:val="009A094B"/>
    <w:rsid w:val="009A0F34"/>
    <w:rsid w:val="009A12B5"/>
    <w:rsid w:val="009A12D1"/>
    <w:rsid w:val="009A15D1"/>
    <w:rsid w:val="009A1674"/>
    <w:rsid w:val="009A16A3"/>
    <w:rsid w:val="009A1CD0"/>
    <w:rsid w:val="009A1F1E"/>
    <w:rsid w:val="009A201B"/>
    <w:rsid w:val="009A25F6"/>
    <w:rsid w:val="009A30A4"/>
    <w:rsid w:val="009A37B5"/>
    <w:rsid w:val="009A3EBB"/>
    <w:rsid w:val="009A4332"/>
    <w:rsid w:val="009A4A39"/>
    <w:rsid w:val="009A4E4C"/>
    <w:rsid w:val="009A4FF0"/>
    <w:rsid w:val="009A52D9"/>
    <w:rsid w:val="009A601D"/>
    <w:rsid w:val="009A6647"/>
    <w:rsid w:val="009A6C0B"/>
    <w:rsid w:val="009A6FEC"/>
    <w:rsid w:val="009A7090"/>
    <w:rsid w:val="009A751B"/>
    <w:rsid w:val="009A76B0"/>
    <w:rsid w:val="009A77EB"/>
    <w:rsid w:val="009A7DDC"/>
    <w:rsid w:val="009A7FFE"/>
    <w:rsid w:val="009B01C2"/>
    <w:rsid w:val="009B0556"/>
    <w:rsid w:val="009B09B9"/>
    <w:rsid w:val="009B0E35"/>
    <w:rsid w:val="009B12D2"/>
    <w:rsid w:val="009B1372"/>
    <w:rsid w:val="009B1436"/>
    <w:rsid w:val="009B195B"/>
    <w:rsid w:val="009B1B1E"/>
    <w:rsid w:val="009B1E89"/>
    <w:rsid w:val="009B2213"/>
    <w:rsid w:val="009B25B4"/>
    <w:rsid w:val="009B2631"/>
    <w:rsid w:val="009B281B"/>
    <w:rsid w:val="009B2B62"/>
    <w:rsid w:val="009B30A3"/>
    <w:rsid w:val="009B3CA8"/>
    <w:rsid w:val="009B3E21"/>
    <w:rsid w:val="009B3F4F"/>
    <w:rsid w:val="009B42EC"/>
    <w:rsid w:val="009B433B"/>
    <w:rsid w:val="009B43BD"/>
    <w:rsid w:val="009B4675"/>
    <w:rsid w:val="009B479D"/>
    <w:rsid w:val="009B49D0"/>
    <w:rsid w:val="009B4BC3"/>
    <w:rsid w:val="009B52AD"/>
    <w:rsid w:val="009B53CC"/>
    <w:rsid w:val="009B590F"/>
    <w:rsid w:val="009B5935"/>
    <w:rsid w:val="009B608D"/>
    <w:rsid w:val="009B60B9"/>
    <w:rsid w:val="009B638D"/>
    <w:rsid w:val="009B6F4C"/>
    <w:rsid w:val="009B72C1"/>
    <w:rsid w:val="009B7449"/>
    <w:rsid w:val="009B7D20"/>
    <w:rsid w:val="009C0915"/>
    <w:rsid w:val="009C0E43"/>
    <w:rsid w:val="009C12AF"/>
    <w:rsid w:val="009C1D44"/>
    <w:rsid w:val="009C1F73"/>
    <w:rsid w:val="009C2155"/>
    <w:rsid w:val="009C237D"/>
    <w:rsid w:val="009C2BEC"/>
    <w:rsid w:val="009C355E"/>
    <w:rsid w:val="009C3871"/>
    <w:rsid w:val="009C38C1"/>
    <w:rsid w:val="009C3C1A"/>
    <w:rsid w:val="009C4498"/>
    <w:rsid w:val="009C46A3"/>
    <w:rsid w:val="009C483A"/>
    <w:rsid w:val="009C5B03"/>
    <w:rsid w:val="009C5DC2"/>
    <w:rsid w:val="009C65BC"/>
    <w:rsid w:val="009C6D45"/>
    <w:rsid w:val="009C7855"/>
    <w:rsid w:val="009C7B62"/>
    <w:rsid w:val="009C7BCE"/>
    <w:rsid w:val="009C7D96"/>
    <w:rsid w:val="009D0365"/>
    <w:rsid w:val="009D0647"/>
    <w:rsid w:val="009D1028"/>
    <w:rsid w:val="009D1BD1"/>
    <w:rsid w:val="009D1C29"/>
    <w:rsid w:val="009D202E"/>
    <w:rsid w:val="009D2826"/>
    <w:rsid w:val="009D3253"/>
    <w:rsid w:val="009D35F0"/>
    <w:rsid w:val="009D381F"/>
    <w:rsid w:val="009D392F"/>
    <w:rsid w:val="009D393C"/>
    <w:rsid w:val="009D398D"/>
    <w:rsid w:val="009D39AE"/>
    <w:rsid w:val="009D39B0"/>
    <w:rsid w:val="009D3DDC"/>
    <w:rsid w:val="009D3DE8"/>
    <w:rsid w:val="009D4283"/>
    <w:rsid w:val="009D4344"/>
    <w:rsid w:val="009D48B7"/>
    <w:rsid w:val="009D49C2"/>
    <w:rsid w:val="009D49D5"/>
    <w:rsid w:val="009D4C66"/>
    <w:rsid w:val="009D4D12"/>
    <w:rsid w:val="009D56A3"/>
    <w:rsid w:val="009D5C60"/>
    <w:rsid w:val="009D5E36"/>
    <w:rsid w:val="009D5EC4"/>
    <w:rsid w:val="009D6189"/>
    <w:rsid w:val="009D6821"/>
    <w:rsid w:val="009D6902"/>
    <w:rsid w:val="009D77A5"/>
    <w:rsid w:val="009D77BD"/>
    <w:rsid w:val="009E038F"/>
    <w:rsid w:val="009E053A"/>
    <w:rsid w:val="009E0670"/>
    <w:rsid w:val="009E0CAA"/>
    <w:rsid w:val="009E0D41"/>
    <w:rsid w:val="009E0E36"/>
    <w:rsid w:val="009E15F7"/>
    <w:rsid w:val="009E1664"/>
    <w:rsid w:val="009E1724"/>
    <w:rsid w:val="009E199E"/>
    <w:rsid w:val="009E22F4"/>
    <w:rsid w:val="009E2302"/>
    <w:rsid w:val="009E2606"/>
    <w:rsid w:val="009E2881"/>
    <w:rsid w:val="009E2885"/>
    <w:rsid w:val="009E398A"/>
    <w:rsid w:val="009E3C31"/>
    <w:rsid w:val="009E3CE2"/>
    <w:rsid w:val="009E4310"/>
    <w:rsid w:val="009E4409"/>
    <w:rsid w:val="009E4A71"/>
    <w:rsid w:val="009E50B4"/>
    <w:rsid w:val="009E50D3"/>
    <w:rsid w:val="009E51F1"/>
    <w:rsid w:val="009E53A2"/>
    <w:rsid w:val="009E5817"/>
    <w:rsid w:val="009E59CC"/>
    <w:rsid w:val="009E6222"/>
    <w:rsid w:val="009E652F"/>
    <w:rsid w:val="009E67C7"/>
    <w:rsid w:val="009E6985"/>
    <w:rsid w:val="009E6AEB"/>
    <w:rsid w:val="009E6BB6"/>
    <w:rsid w:val="009E722B"/>
    <w:rsid w:val="009E78BD"/>
    <w:rsid w:val="009E7DD9"/>
    <w:rsid w:val="009E7F74"/>
    <w:rsid w:val="009E7FCB"/>
    <w:rsid w:val="009F00FD"/>
    <w:rsid w:val="009F03AC"/>
    <w:rsid w:val="009F059D"/>
    <w:rsid w:val="009F05BC"/>
    <w:rsid w:val="009F1594"/>
    <w:rsid w:val="009F1C5A"/>
    <w:rsid w:val="009F1F3C"/>
    <w:rsid w:val="009F1F51"/>
    <w:rsid w:val="009F20F2"/>
    <w:rsid w:val="009F22A6"/>
    <w:rsid w:val="009F25AB"/>
    <w:rsid w:val="009F2C71"/>
    <w:rsid w:val="009F2FC7"/>
    <w:rsid w:val="009F3338"/>
    <w:rsid w:val="009F3349"/>
    <w:rsid w:val="009F390A"/>
    <w:rsid w:val="009F42B6"/>
    <w:rsid w:val="009F4710"/>
    <w:rsid w:val="009F4955"/>
    <w:rsid w:val="009F4A99"/>
    <w:rsid w:val="009F4ED9"/>
    <w:rsid w:val="009F4F11"/>
    <w:rsid w:val="009F4FF4"/>
    <w:rsid w:val="009F5389"/>
    <w:rsid w:val="009F5A48"/>
    <w:rsid w:val="009F5B8E"/>
    <w:rsid w:val="009F65A2"/>
    <w:rsid w:val="009F676A"/>
    <w:rsid w:val="009F67DD"/>
    <w:rsid w:val="009F6BBF"/>
    <w:rsid w:val="009F6C05"/>
    <w:rsid w:val="009F6DD0"/>
    <w:rsid w:val="009F6FAC"/>
    <w:rsid w:val="009F70A8"/>
    <w:rsid w:val="009F74E1"/>
    <w:rsid w:val="009F76D2"/>
    <w:rsid w:val="009F79AA"/>
    <w:rsid w:val="009F7F89"/>
    <w:rsid w:val="00A00AFF"/>
    <w:rsid w:val="00A00F26"/>
    <w:rsid w:val="00A011CB"/>
    <w:rsid w:val="00A01514"/>
    <w:rsid w:val="00A01990"/>
    <w:rsid w:val="00A01AD4"/>
    <w:rsid w:val="00A028C8"/>
    <w:rsid w:val="00A02A4E"/>
    <w:rsid w:val="00A02B0A"/>
    <w:rsid w:val="00A03671"/>
    <w:rsid w:val="00A03691"/>
    <w:rsid w:val="00A03991"/>
    <w:rsid w:val="00A042F6"/>
    <w:rsid w:val="00A0474D"/>
    <w:rsid w:val="00A049EF"/>
    <w:rsid w:val="00A04BF8"/>
    <w:rsid w:val="00A04CDA"/>
    <w:rsid w:val="00A04E43"/>
    <w:rsid w:val="00A0502A"/>
    <w:rsid w:val="00A0529B"/>
    <w:rsid w:val="00A05796"/>
    <w:rsid w:val="00A06B7C"/>
    <w:rsid w:val="00A06E39"/>
    <w:rsid w:val="00A070B7"/>
    <w:rsid w:val="00A071E5"/>
    <w:rsid w:val="00A07220"/>
    <w:rsid w:val="00A07475"/>
    <w:rsid w:val="00A078A5"/>
    <w:rsid w:val="00A07911"/>
    <w:rsid w:val="00A104DD"/>
    <w:rsid w:val="00A106A4"/>
    <w:rsid w:val="00A106D4"/>
    <w:rsid w:val="00A10775"/>
    <w:rsid w:val="00A1082A"/>
    <w:rsid w:val="00A10DEF"/>
    <w:rsid w:val="00A11565"/>
    <w:rsid w:val="00A11ED1"/>
    <w:rsid w:val="00A11EE9"/>
    <w:rsid w:val="00A12124"/>
    <w:rsid w:val="00A1226A"/>
    <w:rsid w:val="00A125A0"/>
    <w:rsid w:val="00A12816"/>
    <w:rsid w:val="00A131E1"/>
    <w:rsid w:val="00A133FF"/>
    <w:rsid w:val="00A13C55"/>
    <w:rsid w:val="00A14142"/>
    <w:rsid w:val="00A1430B"/>
    <w:rsid w:val="00A144A6"/>
    <w:rsid w:val="00A1455C"/>
    <w:rsid w:val="00A14803"/>
    <w:rsid w:val="00A15A9F"/>
    <w:rsid w:val="00A16095"/>
    <w:rsid w:val="00A164CC"/>
    <w:rsid w:val="00A16788"/>
    <w:rsid w:val="00A1682C"/>
    <w:rsid w:val="00A16FD7"/>
    <w:rsid w:val="00A1719B"/>
    <w:rsid w:val="00A17294"/>
    <w:rsid w:val="00A17444"/>
    <w:rsid w:val="00A206CB"/>
    <w:rsid w:val="00A20B4A"/>
    <w:rsid w:val="00A20C3A"/>
    <w:rsid w:val="00A2284A"/>
    <w:rsid w:val="00A22B5A"/>
    <w:rsid w:val="00A22F5A"/>
    <w:rsid w:val="00A230AC"/>
    <w:rsid w:val="00A23B9B"/>
    <w:rsid w:val="00A240F4"/>
    <w:rsid w:val="00A24220"/>
    <w:rsid w:val="00A251CF"/>
    <w:rsid w:val="00A255B7"/>
    <w:rsid w:val="00A25C47"/>
    <w:rsid w:val="00A25CEE"/>
    <w:rsid w:val="00A25E91"/>
    <w:rsid w:val="00A25F3F"/>
    <w:rsid w:val="00A26702"/>
    <w:rsid w:val="00A26CCD"/>
    <w:rsid w:val="00A26D60"/>
    <w:rsid w:val="00A3032E"/>
    <w:rsid w:val="00A3136A"/>
    <w:rsid w:val="00A31D53"/>
    <w:rsid w:val="00A32475"/>
    <w:rsid w:val="00A32A86"/>
    <w:rsid w:val="00A330A9"/>
    <w:rsid w:val="00A33749"/>
    <w:rsid w:val="00A33882"/>
    <w:rsid w:val="00A33B1B"/>
    <w:rsid w:val="00A33FD4"/>
    <w:rsid w:val="00A3419F"/>
    <w:rsid w:val="00A343AB"/>
    <w:rsid w:val="00A34578"/>
    <w:rsid w:val="00A34BE2"/>
    <w:rsid w:val="00A359A9"/>
    <w:rsid w:val="00A35B1A"/>
    <w:rsid w:val="00A35F08"/>
    <w:rsid w:val="00A35F70"/>
    <w:rsid w:val="00A366CC"/>
    <w:rsid w:val="00A369EB"/>
    <w:rsid w:val="00A36AE5"/>
    <w:rsid w:val="00A37144"/>
    <w:rsid w:val="00A375ED"/>
    <w:rsid w:val="00A3765F"/>
    <w:rsid w:val="00A37C8F"/>
    <w:rsid w:val="00A37DE2"/>
    <w:rsid w:val="00A37FFB"/>
    <w:rsid w:val="00A401D7"/>
    <w:rsid w:val="00A40391"/>
    <w:rsid w:val="00A40B87"/>
    <w:rsid w:val="00A40DE4"/>
    <w:rsid w:val="00A40F7C"/>
    <w:rsid w:val="00A40F98"/>
    <w:rsid w:val="00A412A4"/>
    <w:rsid w:val="00A418CD"/>
    <w:rsid w:val="00A41C9D"/>
    <w:rsid w:val="00A42087"/>
    <w:rsid w:val="00A42687"/>
    <w:rsid w:val="00A426C9"/>
    <w:rsid w:val="00A42DB4"/>
    <w:rsid w:val="00A43621"/>
    <w:rsid w:val="00A43A99"/>
    <w:rsid w:val="00A43FD1"/>
    <w:rsid w:val="00A44374"/>
    <w:rsid w:val="00A4465A"/>
    <w:rsid w:val="00A4465F"/>
    <w:rsid w:val="00A44829"/>
    <w:rsid w:val="00A46396"/>
    <w:rsid w:val="00A47129"/>
    <w:rsid w:val="00A471A2"/>
    <w:rsid w:val="00A47256"/>
    <w:rsid w:val="00A474E6"/>
    <w:rsid w:val="00A47959"/>
    <w:rsid w:val="00A47A67"/>
    <w:rsid w:val="00A47EED"/>
    <w:rsid w:val="00A50041"/>
    <w:rsid w:val="00A504C7"/>
    <w:rsid w:val="00A5074D"/>
    <w:rsid w:val="00A50AB1"/>
    <w:rsid w:val="00A51323"/>
    <w:rsid w:val="00A51567"/>
    <w:rsid w:val="00A515D7"/>
    <w:rsid w:val="00A51B33"/>
    <w:rsid w:val="00A51CCA"/>
    <w:rsid w:val="00A52740"/>
    <w:rsid w:val="00A52749"/>
    <w:rsid w:val="00A5284C"/>
    <w:rsid w:val="00A5288A"/>
    <w:rsid w:val="00A52DBE"/>
    <w:rsid w:val="00A52F18"/>
    <w:rsid w:val="00A53146"/>
    <w:rsid w:val="00A535AB"/>
    <w:rsid w:val="00A53608"/>
    <w:rsid w:val="00A5360E"/>
    <w:rsid w:val="00A539C8"/>
    <w:rsid w:val="00A53D93"/>
    <w:rsid w:val="00A54219"/>
    <w:rsid w:val="00A5454F"/>
    <w:rsid w:val="00A54EE7"/>
    <w:rsid w:val="00A550F1"/>
    <w:rsid w:val="00A55108"/>
    <w:rsid w:val="00A55468"/>
    <w:rsid w:val="00A55CF0"/>
    <w:rsid w:val="00A55E6C"/>
    <w:rsid w:val="00A560E3"/>
    <w:rsid w:val="00A560FF"/>
    <w:rsid w:val="00A564FE"/>
    <w:rsid w:val="00A56702"/>
    <w:rsid w:val="00A579B2"/>
    <w:rsid w:val="00A579F1"/>
    <w:rsid w:val="00A60167"/>
    <w:rsid w:val="00A60282"/>
    <w:rsid w:val="00A6083A"/>
    <w:rsid w:val="00A60E07"/>
    <w:rsid w:val="00A61664"/>
    <w:rsid w:val="00A61D60"/>
    <w:rsid w:val="00A62162"/>
    <w:rsid w:val="00A62598"/>
    <w:rsid w:val="00A62713"/>
    <w:rsid w:val="00A62AD3"/>
    <w:rsid w:val="00A62CEF"/>
    <w:rsid w:val="00A62D0B"/>
    <w:rsid w:val="00A62DB7"/>
    <w:rsid w:val="00A63916"/>
    <w:rsid w:val="00A6393F"/>
    <w:rsid w:val="00A63D7E"/>
    <w:rsid w:val="00A63F61"/>
    <w:rsid w:val="00A64D63"/>
    <w:rsid w:val="00A65316"/>
    <w:rsid w:val="00A656EB"/>
    <w:rsid w:val="00A666F7"/>
    <w:rsid w:val="00A669A9"/>
    <w:rsid w:val="00A669CE"/>
    <w:rsid w:val="00A66ED7"/>
    <w:rsid w:val="00A66EF7"/>
    <w:rsid w:val="00A675DF"/>
    <w:rsid w:val="00A67798"/>
    <w:rsid w:val="00A67C56"/>
    <w:rsid w:val="00A67CCC"/>
    <w:rsid w:val="00A70470"/>
    <w:rsid w:val="00A70AA7"/>
    <w:rsid w:val="00A70B4E"/>
    <w:rsid w:val="00A71B44"/>
    <w:rsid w:val="00A720B4"/>
    <w:rsid w:val="00A72C01"/>
    <w:rsid w:val="00A72C9C"/>
    <w:rsid w:val="00A72F98"/>
    <w:rsid w:val="00A73335"/>
    <w:rsid w:val="00A733B7"/>
    <w:rsid w:val="00A734C2"/>
    <w:rsid w:val="00A7369C"/>
    <w:rsid w:val="00A73A17"/>
    <w:rsid w:val="00A73F22"/>
    <w:rsid w:val="00A749BF"/>
    <w:rsid w:val="00A7545D"/>
    <w:rsid w:val="00A76083"/>
    <w:rsid w:val="00A7633B"/>
    <w:rsid w:val="00A76715"/>
    <w:rsid w:val="00A76732"/>
    <w:rsid w:val="00A7686A"/>
    <w:rsid w:val="00A76AC4"/>
    <w:rsid w:val="00A76B30"/>
    <w:rsid w:val="00A76CAE"/>
    <w:rsid w:val="00A76E3B"/>
    <w:rsid w:val="00A76EF4"/>
    <w:rsid w:val="00A77D39"/>
    <w:rsid w:val="00A77F39"/>
    <w:rsid w:val="00A80886"/>
    <w:rsid w:val="00A808F0"/>
    <w:rsid w:val="00A80F13"/>
    <w:rsid w:val="00A810F6"/>
    <w:rsid w:val="00A811F5"/>
    <w:rsid w:val="00A813CF"/>
    <w:rsid w:val="00A81523"/>
    <w:rsid w:val="00A818AA"/>
    <w:rsid w:val="00A81FC0"/>
    <w:rsid w:val="00A8209A"/>
    <w:rsid w:val="00A825FC"/>
    <w:rsid w:val="00A82AA4"/>
    <w:rsid w:val="00A82CBB"/>
    <w:rsid w:val="00A830BF"/>
    <w:rsid w:val="00A83492"/>
    <w:rsid w:val="00A837EC"/>
    <w:rsid w:val="00A84449"/>
    <w:rsid w:val="00A8444E"/>
    <w:rsid w:val="00A845B8"/>
    <w:rsid w:val="00A84F76"/>
    <w:rsid w:val="00A866D6"/>
    <w:rsid w:val="00A867C6"/>
    <w:rsid w:val="00A868F0"/>
    <w:rsid w:val="00A86CDE"/>
    <w:rsid w:val="00A87990"/>
    <w:rsid w:val="00A87C4E"/>
    <w:rsid w:val="00A87EA2"/>
    <w:rsid w:val="00A9031C"/>
    <w:rsid w:val="00A904E1"/>
    <w:rsid w:val="00A90572"/>
    <w:rsid w:val="00A905AA"/>
    <w:rsid w:val="00A90C81"/>
    <w:rsid w:val="00A90EF0"/>
    <w:rsid w:val="00A9194B"/>
    <w:rsid w:val="00A921F5"/>
    <w:rsid w:val="00A9251B"/>
    <w:rsid w:val="00A931F8"/>
    <w:rsid w:val="00A9393E"/>
    <w:rsid w:val="00A93DF2"/>
    <w:rsid w:val="00A94138"/>
    <w:rsid w:val="00A945C6"/>
    <w:rsid w:val="00A94804"/>
    <w:rsid w:val="00A9482E"/>
    <w:rsid w:val="00A94B38"/>
    <w:rsid w:val="00A94DDA"/>
    <w:rsid w:val="00A94E0D"/>
    <w:rsid w:val="00A9520A"/>
    <w:rsid w:val="00A95DB4"/>
    <w:rsid w:val="00A95F64"/>
    <w:rsid w:val="00A962C1"/>
    <w:rsid w:val="00A96991"/>
    <w:rsid w:val="00A96B17"/>
    <w:rsid w:val="00A97600"/>
    <w:rsid w:val="00AA09AA"/>
    <w:rsid w:val="00AA1368"/>
    <w:rsid w:val="00AA1446"/>
    <w:rsid w:val="00AA1498"/>
    <w:rsid w:val="00AA1AAF"/>
    <w:rsid w:val="00AA1D7D"/>
    <w:rsid w:val="00AA1E12"/>
    <w:rsid w:val="00AA1E21"/>
    <w:rsid w:val="00AA2B45"/>
    <w:rsid w:val="00AA2B5C"/>
    <w:rsid w:val="00AA2D2B"/>
    <w:rsid w:val="00AA3536"/>
    <w:rsid w:val="00AA358E"/>
    <w:rsid w:val="00AA3803"/>
    <w:rsid w:val="00AA39B2"/>
    <w:rsid w:val="00AA3DAB"/>
    <w:rsid w:val="00AA3DB6"/>
    <w:rsid w:val="00AA403F"/>
    <w:rsid w:val="00AA49BB"/>
    <w:rsid w:val="00AA4FCA"/>
    <w:rsid w:val="00AA50C0"/>
    <w:rsid w:val="00AA55AD"/>
    <w:rsid w:val="00AA59B7"/>
    <w:rsid w:val="00AA5B0C"/>
    <w:rsid w:val="00AA6B2D"/>
    <w:rsid w:val="00AA7021"/>
    <w:rsid w:val="00AA7150"/>
    <w:rsid w:val="00AA730C"/>
    <w:rsid w:val="00AA73E9"/>
    <w:rsid w:val="00AA7A2C"/>
    <w:rsid w:val="00AA7A90"/>
    <w:rsid w:val="00AA7AA0"/>
    <w:rsid w:val="00AB0C44"/>
    <w:rsid w:val="00AB0E06"/>
    <w:rsid w:val="00AB0EBD"/>
    <w:rsid w:val="00AB1373"/>
    <w:rsid w:val="00AB1460"/>
    <w:rsid w:val="00AB1D6B"/>
    <w:rsid w:val="00AB2544"/>
    <w:rsid w:val="00AB3A53"/>
    <w:rsid w:val="00AB3B47"/>
    <w:rsid w:val="00AB436A"/>
    <w:rsid w:val="00AB4920"/>
    <w:rsid w:val="00AB493C"/>
    <w:rsid w:val="00AB4F3F"/>
    <w:rsid w:val="00AB5764"/>
    <w:rsid w:val="00AB57F6"/>
    <w:rsid w:val="00AB5D5D"/>
    <w:rsid w:val="00AB650C"/>
    <w:rsid w:val="00AB6B6C"/>
    <w:rsid w:val="00AB76E2"/>
    <w:rsid w:val="00AB771D"/>
    <w:rsid w:val="00AB782C"/>
    <w:rsid w:val="00AB797C"/>
    <w:rsid w:val="00AB7F5E"/>
    <w:rsid w:val="00AC0537"/>
    <w:rsid w:val="00AC06C3"/>
    <w:rsid w:val="00AC099C"/>
    <w:rsid w:val="00AC0F05"/>
    <w:rsid w:val="00AC1092"/>
    <w:rsid w:val="00AC10DD"/>
    <w:rsid w:val="00AC15F2"/>
    <w:rsid w:val="00AC1BB9"/>
    <w:rsid w:val="00AC1ED3"/>
    <w:rsid w:val="00AC1F0F"/>
    <w:rsid w:val="00AC2264"/>
    <w:rsid w:val="00AC228A"/>
    <w:rsid w:val="00AC2D17"/>
    <w:rsid w:val="00AC2F5D"/>
    <w:rsid w:val="00AC3344"/>
    <w:rsid w:val="00AC36F4"/>
    <w:rsid w:val="00AC3D04"/>
    <w:rsid w:val="00AC3D42"/>
    <w:rsid w:val="00AC3EBA"/>
    <w:rsid w:val="00AC3F69"/>
    <w:rsid w:val="00AC42E1"/>
    <w:rsid w:val="00AC4F71"/>
    <w:rsid w:val="00AC5565"/>
    <w:rsid w:val="00AC59D1"/>
    <w:rsid w:val="00AC5A2E"/>
    <w:rsid w:val="00AC5C64"/>
    <w:rsid w:val="00AC5CA5"/>
    <w:rsid w:val="00AC5F00"/>
    <w:rsid w:val="00AC6453"/>
    <w:rsid w:val="00AC708B"/>
    <w:rsid w:val="00AC7483"/>
    <w:rsid w:val="00AC74FA"/>
    <w:rsid w:val="00AC762F"/>
    <w:rsid w:val="00AD0B16"/>
    <w:rsid w:val="00AD0DA0"/>
    <w:rsid w:val="00AD11C6"/>
    <w:rsid w:val="00AD149C"/>
    <w:rsid w:val="00AD1715"/>
    <w:rsid w:val="00AD17CF"/>
    <w:rsid w:val="00AD2349"/>
    <w:rsid w:val="00AD2D43"/>
    <w:rsid w:val="00AD32F9"/>
    <w:rsid w:val="00AD331A"/>
    <w:rsid w:val="00AD36C8"/>
    <w:rsid w:val="00AD3D77"/>
    <w:rsid w:val="00AD437F"/>
    <w:rsid w:val="00AD48E9"/>
    <w:rsid w:val="00AD4961"/>
    <w:rsid w:val="00AD4A61"/>
    <w:rsid w:val="00AD4F3D"/>
    <w:rsid w:val="00AD5050"/>
    <w:rsid w:val="00AD5296"/>
    <w:rsid w:val="00AD53A7"/>
    <w:rsid w:val="00AD5621"/>
    <w:rsid w:val="00AD58E1"/>
    <w:rsid w:val="00AD643A"/>
    <w:rsid w:val="00AD6663"/>
    <w:rsid w:val="00AD689E"/>
    <w:rsid w:val="00AD69CB"/>
    <w:rsid w:val="00AD6C30"/>
    <w:rsid w:val="00AD6D00"/>
    <w:rsid w:val="00AD6D03"/>
    <w:rsid w:val="00AD74BC"/>
    <w:rsid w:val="00AD778D"/>
    <w:rsid w:val="00AD7868"/>
    <w:rsid w:val="00AD7C65"/>
    <w:rsid w:val="00AE078C"/>
    <w:rsid w:val="00AE0BD5"/>
    <w:rsid w:val="00AE0C6C"/>
    <w:rsid w:val="00AE1239"/>
    <w:rsid w:val="00AE136A"/>
    <w:rsid w:val="00AE18AA"/>
    <w:rsid w:val="00AE1C0C"/>
    <w:rsid w:val="00AE2A7E"/>
    <w:rsid w:val="00AE34AF"/>
    <w:rsid w:val="00AE34B1"/>
    <w:rsid w:val="00AE360A"/>
    <w:rsid w:val="00AE3EE6"/>
    <w:rsid w:val="00AE3F83"/>
    <w:rsid w:val="00AE3FB5"/>
    <w:rsid w:val="00AE40A8"/>
    <w:rsid w:val="00AE40B3"/>
    <w:rsid w:val="00AE42C2"/>
    <w:rsid w:val="00AE4AC8"/>
    <w:rsid w:val="00AE4C1B"/>
    <w:rsid w:val="00AE4C61"/>
    <w:rsid w:val="00AE53FF"/>
    <w:rsid w:val="00AE552E"/>
    <w:rsid w:val="00AE6777"/>
    <w:rsid w:val="00AE67B3"/>
    <w:rsid w:val="00AE6877"/>
    <w:rsid w:val="00AE6B88"/>
    <w:rsid w:val="00AE6FC9"/>
    <w:rsid w:val="00AE6FFB"/>
    <w:rsid w:val="00AE7A4A"/>
    <w:rsid w:val="00AF0043"/>
    <w:rsid w:val="00AF04FF"/>
    <w:rsid w:val="00AF05CB"/>
    <w:rsid w:val="00AF0707"/>
    <w:rsid w:val="00AF0910"/>
    <w:rsid w:val="00AF0D67"/>
    <w:rsid w:val="00AF1154"/>
    <w:rsid w:val="00AF11D0"/>
    <w:rsid w:val="00AF13D3"/>
    <w:rsid w:val="00AF1506"/>
    <w:rsid w:val="00AF1830"/>
    <w:rsid w:val="00AF188B"/>
    <w:rsid w:val="00AF1D19"/>
    <w:rsid w:val="00AF1E71"/>
    <w:rsid w:val="00AF244E"/>
    <w:rsid w:val="00AF2BEB"/>
    <w:rsid w:val="00AF3373"/>
    <w:rsid w:val="00AF35AF"/>
    <w:rsid w:val="00AF3677"/>
    <w:rsid w:val="00AF3729"/>
    <w:rsid w:val="00AF37E4"/>
    <w:rsid w:val="00AF4779"/>
    <w:rsid w:val="00AF494C"/>
    <w:rsid w:val="00AF49CC"/>
    <w:rsid w:val="00AF49FA"/>
    <w:rsid w:val="00AF4B61"/>
    <w:rsid w:val="00AF4C57"/>
    <w:rsid w:val="00AF4CC4"/>
    <w:rsid w:val="00AF4EB9"/>
    <w:rsid w:val="00AF51A2"/>
    <w:rsid w:val="00AF546F"/>
    <w:rsid w:val="00AF5588"/>
    <w:rsid w:val="00AF55B6"/>
    <w:rsid w:val="00AF687D"/>
    <w:rsid w:val="00AF6AE1"/>
    <w:rsid w:val="00AF722C"/>
    <w:rsid w:val="00AF74F8"/>
    <w:rsid w:val="00AF7D6A"/>
    <w:rsid w:val="00AF7E2D"/>
    <w:rsid w:val="00B00229"/>
    <w:rsid w:val="00B00B97"/>
    <w:rsid w:val="00B00E1D"/>
    <w:rsid w:val="00B00EC1"/>
    <w:rsid w:val="00B01532"/>
    <w:rsid w:val="00B016DB"/>
    <w:rsid w:val="00B01A99"/>
    <w:rsid w:val="00B01DAD"/>
    <w:rsid w:val="00B0295F"/>
    <w:rsid w:val="00B02C95"/>
    <w:rsid w:val="00B037A9"/>
    <w:rsid w:val="00B03CF6"/>
    <w:rsid w:val="00B03D2C"/>
    <w:rsid w:val="00B03D36"/>
    <w:rsid w:val="00B04371"/>
    <w:rsid w:val="00B0447E"/>
    <w:rsid w:val="00B04572"/>
    <w:rsid w:val="00B04614"/>
    <w:rsid w:val="00B04B63"/>
    <w:rsid w:val="00B04CE9"/>
    <w:rsid w:val="00B04EF3"/>
    <w:rsid w:val="00B055BE"/>
    <w:rsid w:val="00B05657"/>
    <w:rsid w:val="00B06AB6"/>
    <w:rsid w:val="00B07796"/>
    <w:rsid w:val="00B07B00"/>
    <w:rsid w:val="00B1006E"/>
    <w:rsid w:val="00B101E3"/>
    <w:rsid w:val="00B10993"/>
    <w:rsid w:val="00B10CCA"/>
    <w:rsid w:val="00B110F8"/>
    <w:rsid w:val="00B113ED"/>
    <w:rsid w:val="00B11756"/>
    <w:rsid w:val="00B119F3"/>
    <w:rsid w:val="00B1203C"/>
    <w:rsid w:val="00B1225D"/>
    <w:rsid w:val="00B12CF0"/>
    <w:rsid w:val="00B133E1"/>
    <w:rsid w:val="00B13790"/>
    <w:rsid w:val="00B13D78"/>
    <w:rsid w:val="00B13EE3"/>
    <w:rsid w:val="00B14451"/>
    <w:rsid w:val="00B14526"/>
    <w:rsid w:val="00B14EEA"/>
    <w:rsid w:val="00B15494"/>
    <w:rsid w:val="00B15528"/>
    <w:rsid w:val="00B155EF"/>
    <w:rsid w:val="00B15B58"/>
    <w:rsid w:val="00B15BFA"/>
    <w:rsid w:val="00B15C03"/>
    <w:rsid w:val="00B16BCB"/>
    <w:rsid w:val="00B16EFB"/>
    <w:rsid w:val="00B17470"/>
    <w:rsid w:val="00B17833"/>
    <w:rsid w:val="00B17BF9"/>
    <w:rsid w:val="00B2011F"/>
    <w:rsid w:val="00B2070C"/>
    <w:rsid w:val="00B20D27"/>
    <w:rsid w:val="00B21373"/>
    <w:rsid w:val="00B222E4"/>
    <w:rsid w:val="00B226A0"/>
    <w:rsid w:val="00B22A58"/>
    <w:rsid w:val="00B22ADB"/>
    <w:rsid w:val="00B236A4"/>
    <w:rsid w:val="00B23F6B"/>
    <w:rsid w:val="00B240A4"/>
    <w:rsid w:val="00B2449F"/>
    <w:rsid w:val="00B247FC"/>
    <w:rsid w:val="00B24A3A"/>
    <w:rsid w:val="00B24D3C"/>
    <w:rsid w:val="00B24FD1"/>
    <w:rsid w:val="00B254B3"/>
    <w:rsid w:val="00B2577F"/>
    <w:rsid w:val="00B25FC6"/>
    <w:rsid w:val="00B2622B"/>
    <w:rsid w:val="00B263C5"/>
    <w:rsid w:val="00B263C7"/>
    <w:rsid w:val="00B26442"/>
    <w:rsid w:val="00B26613"/>
    <w:rsid w:val="00B2664E"/>
    <w:rsid w:val="00B26CA0"/>
    <w:rsid w:val="00B2742C"/>
    <w:rsid w:val="00B3033C"/>
    <w:rsid w:val="00B3071D"/>
    <w:rsid w:val="00B30933"/>
    <w:rsid w:val="00B30A0D"/>
    <w:rsid w:val="00B30CDA"/>
    <w:rsid w:val="00B30E1D"/>
    <w:rsid w:val="00B30E36"/>
    <w:rsid w:val="00B31243"/>
    <w:rsid w:val="00B3124A"/>
    <w:rsid w:val="00B3129C"/>
    <w:rsid w:val="00B3192E"/>
    <w:rsid w:val="00B31AB8"/>
    <w:rsid w:val="00B31CB5"/>
    <w:rsid w:val="00B32948"/>
    <w:rsid w:val="00B32994"/>
    <w:rsid w:val="00B339DC"/>
    <w:rsid w:val="00B33B12"/>
    <w:rsid w:val="00B33B29"/>
    <w:rsid w:val="00B34147"/>
    <w:rsid w:val="00B3414B"/>
    <w:rsid w:val="00B34259"/>
    <w:rsid w:val="00B3433D"/>
    <w:rsid w:val="00B3440A"/>
    <w:rsid w:val="00B348E9"/>
    <w:rsid w:val="00B3498D"/>
    <w:rsid w:val="00B34A9D"/>
    <w:rsid w:val="00B367B5"/>
    <w:rsid w:val="00B36C3B"/>
    <w:rsid w:val="00B36E42"/>
    <w:rsid w:val="00B37533"/>
    <w:rsid w:val="00B37B4F"/>
    <w:rsid w:val="00B37E2E"/>
    <w:rsid w:val="00B37F7E"/>
    <w:rsid w:val="00B40121"/>
    <w:rsid w:val="00B40299"/>
    <w:rsid w:val="00B408BC"/>
    <w:rsid w:val="00B40F51"/>
    <w:rsid w:val="00B4191C"/>
    <w:rsid w:val="00B41DC0"/>
    <w:rsid w:val="00B42ACC"/>
    <w:rsid w:val="00B42C8D"/>
    <w:rsid w:val="00B42FEC"/>
    <w:rsid w:val="00B43618"/>
    <w:rsid w:val="00B4412C"/>
    <w:rsid w:val="00B44441"/>
    <w:rsid w:val="00B44982"/>
    <w:rsid w:val="00B44E1A"/>
    <w:rsid w:val="00B4508C"/>
    <w:rsid w:val="00B451DA"/>
    <w:rsid w:val="00B45F96"/>
    <w:rsid w:val="00B4619D"/>
    <w:rsid w:val="00B461B7"/>
    <w:rsid w:val="00B47731"/>
    <w:rsid w:val="00B477E3"/>
    <w:rsid w:val="00B47B0A"/>
    <w:rsid w:val="00B506B2"/>
    <w:rsid w:val="00B5097F"/>
    <w:rsid w:val="00B50998"/>
    <w:rsid w:val="00B51235"/>
    <w:rsid w:val="00B51864"/>
    <w:rsid w:val="00B51877"/>
    <w:rsid w:val="00B51DFB"/>
    <w:rsid w:val="00B51F79"/>
    <w:rsid w:val="00B51F8A"/>
    <w:rsid w:val="00B52087"/>
    <w:rsid w:val="00B522CE"/>
    <w:rsid w:val="00B5253D"/>
    <w:rsid w:val="00B53BEA"/>
    <w:rsid w:val="00B54557"/>
    <w:rsid w:val="00B549FF"/>
    <w:rsid w:val="00B54A33"/>
    <w:rsid w:val="00B54D7E"/>
    <w:rsid w:val="00B551AF"/>
    <w:rsid w:val="00B5549C"/>
    <w:rsid w:val="00B55C23"/>
    <w:rsid w:val="00B561BF"/>
    <w:rsid w:val="00B561DC"/>
    <w:rsid w:val="00B561EE"/>
    <w:rsid w:val="00B56389"/>
    <w:rsid w:val="00B565E3"/>
    <w:rsid w:val="00B569E2"/>
    <w:rsid w:val="00B56F0A"/>
    <w:rsid w:val="00B571C3"/>
    <w:rsid w:val="00B5746A"/>
    <w:rsid w:val="00B57BA2"/>
    <w:rsid w:val="00B57C8A"/>
    <w:rsid w:val="00B57D15"/>
    <w:rsid w:val="00B6009B"/>
    <w:rsid w:val="00B602CA"/>
    <w:rsid w:val="00B60386"/>
    <w:rsid w:val="00B607A7"/>
    <w:rsid w:val="00B60DB8"/>
    <w:rsid w:val="00B61981"/>
    <w:rsid w:val="00B61DDE"/>
    <w:rsid w:val="00B61FFC"/>
    <w:rsid w:val="00B620BD"/>
    <w:rsid w:val="00B629DD"/>
    <w:rsid w:val="00B62CD1"/>
    <w:rsid w:val="00B63193"/>
    <w:rsid w:val="00B63612"/>
    <w:rsid w:val="00B638CF"/>
    <w:rsid w:val="00B63DB2"/>
    <w:rsid w:val="00B63DD9"/>
    <w:rsid w:val="00B6413F"/>
    <w:rsid w:val="00B64245"/>
    <w:rsid w:val="00B64479"/>
    <w:rsid w:val="00B64574"/>
    <w:rsid w:val="00B64615"/>
    <w:rsid w:val="00B64C4D"/>
    <w:rsid w:val="00B64EB6"/>
    <w:rsid w:val="00B65625"/>
    <w:rsid w:val="00B66612"/>
    <w:rsid w:val="00B66BE5"/>
    <w:rsid w:val="00B66C64"/>
    <w:rsid w:val="00B66E1F"/>
    <w:rsid w:val="00B67192"/>
    <w:rsid w:val="00B677D5"/>
    <w:rsid w:val="00B67C77"/>
    <w:rsid w:val="00B67E00"/>
    <w:rsid w:val="00B70121"/>
    <w:rsid w:val="00B70679"/>
    <w:rsid w:val="00B709C4"/>
    <w:rsid w:val="00B70F7D"/>
    <w:rsid w:val="00B71255"/>
    <w:rsid w:val="00B71388"/>
    <w:rsid w:val="00B71BE9"/>
    <w:rsid w:val="00B7200C"/>
    <w:rsid w:val="00B72105"/>
    <w:rsid w:val="00B72178"/>
    <w:rsid w:val="00B7233B"/>
    <w:rsid w:val="00B72C74"/>
    <w:rsid w:val="00B72DB1"/>
    <w:rsid w:val="00B72FEA"/>
    <w:rsid w:val="00B73323"/>
    <w:rsid w:val="00B73FD0"/>
    <w:rsid w:val="00B73FFE"/>
    <w:rsid w:val="00B74CCD"/>
    <w:rsid w:val="00B75104"/>
    <w:rsid w:val="00B75319"/>
    <w:rsid w:val="00B757EE"/>
    <w:rsid w:val="00B76019"/>
    <w:rsid w:val="00B760B9"/>
    <w:rsid w:val="00B76E51"/>
    <w:rsid w:val="00B76F1C"/>
    <w:rsid w:val="00B77357"/>
    <w:rsid w:val="00B77E03"/>
    <w:rsid w:val="00B77E1D"/>
    <w:rsid w:val="00B8037E"/>
    <w:rsid w:val="00B8052D"/>
    <w:rsid w:val="00B80A0D"/>
    <w:rsid w:val="00B8117F"/>
    <w:rsid w:val="00B81B54"/>
    <w:rsid w:val="00B81C8F"/>
    <w:rsid w:val="00B81DC3"/>
    <w:rsid w:val="00B823FE"/>
    <w:rsid w:val="00B824B7"/>
    <w:rsid w:val="00B825F5"/>
    <w:rsid w:val="00B82BF7"/>
    <w:rsid w:val="00B83C0B"/>
    <w:rsid w:val="00B83C1C"/>
    <w:rsid w:val="00B84016"/>
    <w:rsid w:val="00B8425F"/>
    <w:rsid w:val="00B844F6"/>
    <w:rsid w:val="00B847BA"/>
    <w:rsid w:val="00B849E7"/>
    <w:rsid w:val="00B85340"/>
    <w:rsid w:val="00B85522"/>
    <w:rsid w:val="00B85F1A"/>
    <w:rsid w:val="00B862AC"/>
    <w:rsid w:val="00B8699F"/>
    <w:rsid w:val="00B871AB"/>
    <w:rsid w:val="00B903C7"/>
    <w:rsid w:val="00B9118D"/>
    <w:rsid w:val="00B911A4"/>
    <w:rsid w:val="00B914D6"/>
    <w:rsid w:val="00B91827"/>
    <w:rsid w:val="00B918F4"/>
    <w:rsid w:val="00B9220F"/>
    <w:rsid w:val="00B92667"/>
    <w:rsid w:val="00B92A04"/>
    <w:rsid w:val="00B92A62"/>
    <w:rsid w:val="00B92AD4"/>
    <w:rsid w:val="00B92CA3"/>
    <w:rsid w:val="00B93240"/>
    <w:rsid w:val="00B933E3"/>
    <w:rsid w:val="00B93B97"/>
    <w:rsid w:val="00B93DC4"/>
    <w:rsid w:val="00B940C2"/>
    <w:rsid w:val="00B945DB"/>
    <w:rsid w:val="00B948FD"/>
    <w:rsid w:val="00B94952"/>
    <w:rsid w:val="00B95848"/>
    <w:rsid w:val="00B95908"/>
    <w:rsid w:val="00B95DF2"/>
    <w:rsid w:val="00B961C6"/>
    <w:rsid w:val="00B96F17"/>
    <w:rsid w:val="00B96F5B"/>
    <w:rsid w:val="00B976B8"/>
    <w:rsid w:val="00B978EE"/>
    <w:rsid w:val="00B97B9E"/>
    <w:rsid w:val="00B97CBA"/>
    <w:rsid w:val="00B97EBF"/>
    <w:rsid w:val="00B97F1B"/>
    <w:rsid w:val="00BA0188"/>
    <w:rsid w:val="00BA0484"/>
    <w:rsid w:val="00BA0AED"/>
    <w:rsid w:val="00BA0C4E"/>
    <w:rsid w:val="00BA1B8D"/>
    <w:rsid w:val="00BA2098"/>
    <w:rsid w:val="00BA2B69"/>
    <w:rsid w:val="00BA2E7B"/>
    <w:rsid w:val="00BA3228"/>
    <w:rsid w:val="00BA3A54"/>
    <w:rsid w:val="00BA3A72"/>
    <w:rsid w:val="00BA4301"/>
    <w:rsid w:val="00BA4C83"/>
    <w:rsid w:val="00BA522D"/>
    <w:rsid w:val="00BA53A2"/>
    <w:rsid w:val="00BA5405"/>
    <w:rsid w:val="00BA5835"/>
    <w:rsid w:val="00BA58C4"/>
    <w:rsid w:val="00BA5D34"/>
    <w:rsid w:val="00BA5DBF"/>
    <w:rsid w:val="00BA60D4"/>
    <w:rsid w:val="00BA6272"/>
    <w:rsid w:val="00BA6501"/>
    <w:rsid w:val="00BB0038"/>
    <w:rsid w:val="00BB035D"/>
    <w:rsid w:val="00BB1738"/>
    <w:rsid w:val="00BB1C19"/>
    <w:rsid w:val="00BB2118"/>
    <w:rsid w:val="00BB216E"/>
    <w:rsid w:val="00BB2595"/>
    <w:rsid w:val="00BB263F"/>
    <w:rsid w:val="00BB2833"/>
    <w:rsid w:val="00BB29EB"/>
    <w:rsid w:val="00BB2A0C"/>
    <w:rsid w:val="00BB30CA"/>
    <w:rsid w:val="00BB3149"/>
    <w:rsid w:val="00BB3260"/>
    <w:rsid w:val="00BB3376"/>
    <w:rsid w:val="00BB3635"/>
    <w:rsid w:val="00BB37E6"/>
    <w:rsid w:val="00BB3851"/>
    <w:rsid w:val="00BB4CAB"/>
    <w:rsid w:val="00BB5059"/>
    <w:rsid w:val="00BB5518"/>
    <w:rsid w:val="00BB56D6"/>
    <w:rsid w:val="00BB61FA"/>
    <w:rsid w:val="00BB6C2D"/>
    <w:rsid w:val="00BB6D71"/>
    <w:rsid w:val="00BB6DA9"/>
    <w:rsid w:val="00BB6ED0"/>
    <w:rsid w:val="00BB70D6"/>
    <w:rsid w:val="00BB7345"/>
    <w:rsid w:val="00BB73B2"/>
    <w:rsid w:val="00BB78EE"/>
    <w:rsid w:val="00BB7CB6"/>
    <w:rsid w:val="00BB7CF6"/>
    <w:rsid w:val="00BC0063"/>
    <w:rsid w:val="00BC03B4"/>
    <w:rsid w:val="00BC0E52"/>
    <w:rsid w:val="00BC129B"/>
    <w:rsid w:val="00BC13DB"/>
    <w:rsid w:val="00BC1903"/>
    <w:rsid w:val="00BC21DF"/>
    <w:rsid w:val="00BC26E7"/>
    <w:rsid w:val="00BC2720"/>
    <w:rsid w:val="00BC2749"/>
    <w:rsid w:val="00BC275C"/>
    <w:rsid w:val="00BC2B13"/>
    <w:rsid w:val="00BC2E91"/>
    <w:rsid w:val="00BC2EA4"/>
    <w:rsid w:val="00BC2F8D"/>
    <w:rsid w:val="00BC32F3"/>
    <w:rsid w:val="00BC336D"/>
    <w:rsid w:val="00BC33B6"/>
    <w:rsid w:val="00BC33FA"/>
    <w:rsid w:val="00BC354E"/>
    <w:rsid w:val="00BC3835"/>
    <w:rsid w:val="00BC466C"/>
    <w:rsid w:val="00BC47C1"/>
    <w:rsid w:val="00BC4E20"/>
    <w:rsid w:val="00BC5302"/>
    <w:rsid w:val="00BC558F"/>
    <w:rsid w:val="00BC5764"/>
    <w:rsid w:val="00BC6106"/>
    <w:rsid w:val="00BC65E6"/>
    <w:rsid w:val="00BC682B"/>
    <w:rsid w:val="00BC6A39"/>
    <w:rsid w:val="00BC6E96"/>
    <w:rsid w:val="00BC7035"/>
    <w:rsid w:val="00BC734F"/>
    <w:rsid w:val="00BC743D"/>
    <w:rsid w:val="00BC7487"/>
    <w:rsid w:val="00BC763C"/>
    <w:rsid w:val="00BC76C0"/>
    <w:rsid w:val="00BD0F69"/>
    <w:rsid w:val="00BD15D8"/>
    <w:rsid w:val="00BD18FA"/>
    <w:rsid w:val="00BD1C67"/>
    <w:rsid w:val="00BD1D7E"/>
    <w:rsid w:val="00BD21F0"/>
    <w:rsid w:val="00BD2D94"/>
    <w:rsid w:val="00BD3B37"/>
    <w:rsid w:val="00BD3CAC"/>
    <w:rsid w:val="00BD3F63"/>
    <w:rsid w:val="00BD4049"/>
    <w:rsid w:val="00BD4052"/>
    <w:rsid w:val="00BD42EE"/>
    <w:rsid w:val="00BD43CA"/>
    <w:rsid w:val="00BD44C6"/>
    <w:rsid w:val="00BD45E7"/>
    <w:rsid w:val="00BD5709"/>
    <w:rsid w:val="00BD5DCE"/>
    <w:rsid w:val="00BD6421"/>
    <w:rsid w:val="00BD6618"/>
    <w:rsid w:val="00BD674D"/>
    <w:rsid w:val="00BD6E00"/>
    <w:rsid w:val="00BD75C1"/>
    <w:rsid w:val="00BD77B1"/>
    <w:rsid w:val="00BD78AC"/>
    <w:rsid w:val="00BD7CC5"/>
    <w:rsid w:val="00BD7F31"/>
    <w:rsid w:val="00BE011B"/>
    <w:rsid w:val="00BE05D8"/>
    <w:rsid w:val="00BE09A6"/>
    <w:rsid w:val="00BE16E5"/>
    <w:rsid w:val="00BE1865"/>
    <w:rsid w:val="00BE1B04"/>
    <w:rsid w:val="00BE2041"/>
    <w:rsid w:val="00BE2619"/>
    <w:rsid w:val="00BE2B75"/>
    <w:rsid w:val="00BE2DD5"/>
    <w:rsid w:val="00BE30E9"/>
    <w:rsid w:val="00BE38B2"/>
    <w:rsid w:val="00BE398F"/>
    <w:rsid w:val="00BE3B14"/>
    <w:rsid w:val="00BE4391"/>
    <w:rsid w:val="00BE4B89"/>
    <w:rsid w:val="00BE4FED"/>
    <w:rsid w:val="00BE5047"/>
    <w:rsid w:val="00BE556B"/>
    <w:rsid w:val="00BE568F"/>
    <w:rsid w:val="00BE5E35"/>
    <w:rsid w:val="00BE5EBE"/>
    <w:rsid w:val="00BE6072"/>
    <w:rsid w:val="00BE61A7"/>
    <w:rsid w:val="00BE6384"/>
    <w:rsid w:val="00BE6452"/>
    <w:rsid w:val="00BE6752"/>
    <w:rsid w:val="00BE6785"/>
    <w:rsid w:val="00BE67CA"/>
    <w:rsid w:val="00BE6966"/>
    <w:rsid w:val="00BE6E2E"/>
    <w:rsid w:val="00BE6FC8"/>
    <w:rsid w:val="00BE76D5"/>
    <w:rsid w:val="00BF054B"/>
    <w:rsid w:val="00BF11E4"/>
    <w:rsid w:val="00BF1616"/>
    <w:rsid w:val="00BF19B2"/>
    <w:rsid w:val="00BF22FD"/>
    <w:rsid w:val="00BF231E"/>
    <w:rsid w:val="00BF24B7"/>
    <w:rsid w:val="00BF24CB"/>
    <w:rsid w:val="00BF2861"/>
    <w:rsid w:val="00BF385C"/>
    <w:rsid w:val="00BF3AAA"/>
    <w:rsid w:val="00BF3E0F"/>
    <w:rsid w:val="00BF3E70"/>
    <w:rsid w:val="00BF3EF7"/>
    <w:rsid w:val="00BF4056"/>
    <w:rsid w:val="00BF42A9"/>
    <w:rsid w:val="00BF438F"/>
    <w:rsid w:val="00BF489A"/>
    <w:rsid w:val="00BF4DFD"/>
    <w:rsid w:val="00BF4E63"/>
    <w:rsid w:val="00BF5038"/>
    <w:rsid w:val="00BF58AB"/>
    <w:rsid w:val="00BF6952"/>
    <w:rsid w:val="00BF6B47"/>
    <w:rsid w:val="00BF6E86"/>
    <w:rsid w:val="00BF702A"/>
    <w:rsid w:val="00BF7124"/>
    <w:rsid w:val="00BF7B3E"/>
    <w:rsid w:val="00BF7CF8"/>
    <w:rsid w:val="00BF7E48"/>
    <w:rsid w:val="00C000CB"/>
    <w:rsid w:val="00C001D3"/>
    <w:rsid w:val="00C00310"/>
    <w:rsid w:val="00C00913"/>
    <w:rsid w:val="00C00D34"/>
    <w:rsid w:val="00C011C1"/>
    <w:rsid w:val="00C01354"/>
    <w:rsid w:val="00C015F9"/>
    <w:rsid w:val="00C0172A"/>
    <w:rsid w:val="00C01946"/>
    <w:rsid w:val="00C01E5C"/>
    <w:rsid w:val="00C022A4"/>
    <w:rsid w:val="00C0269E"/>
    <w:rsid w:val="00C028C8"/>
    <w:rsid w:val="00C02A1B"/>
    <w:rsid w:val="00C02BB1"/>
    <w:rsid w:val="00C0336F"/>
    <w:rsid w:val="00C03A15"/>
    <w:rsid w:val="00C03DF4"/>
    <w:rsid w:val="00C0408E"/>
    <w:rsid w:val="00C04360"/>
    <w:rsid w:val="00C04363"/>
    <w:rsid w:val="00C043EE"/>
    <w:rsid w:val="00C044BA"/>
    <w:rsid w:val="00C0548F"/>
    <w:rsid w:val="00C05797"/>
    <w:rsid w:val="00C05DA3"/>
    <w:rsid w:val="00C06D44"/>
    <w:rsid w:val="00C07077"/>
    <w:rsid w:val="00C07089"/>
    <w:rsid w:val="00C0796A"/>
    <w:rsid w:val="00C07979"/>
    <w:rsid w:val="00C07B8C"/>
    <w:rsid w:val="00C07DC2"/>
    <w:rsid w:val="00C10A68"/>
    <w:rsid w:val="00C11124"/>
    <w:rsid w:val="00C114AF"/>
    <w:rsid w:val="00C11800"/>
    <w:rsid w:val="00C11C8B"/>
    <w:rsid w:val="00C1227D"/>
    <w:rsid w:val="00C12346"/>
    <w:rsid w:val="00C12640"/>
    <w:rsid w:val="00C1290E"/>
    <w:rsid w:val="00C12BC1"/>
    <w:rsid w:val="00C13898"/>
    <w:rsid w:val="00C13BD0"/>
    <w:rsid w:val="00C13E67"/>
    <w:rsid w:val="00C13FFA"/>
    <w:rsid w:val="00C148BB"/>
    <w:rsid w:val="00C14F9D"/>
    <w:rsid w:val="00C1576F"/>
    <w:rsid w:val="00C162D2"/>
    <w:rsid w:val="00C16469"/>
    <w:rsid w:val="00C16EAD"/>
    <w:rsid w:val="00C173B5"/>
    <w:rsid w:val="00C17A99"/>
    <w:rsid w:val="00C20735"/>
    <w:rsid w:val="00C20C31"/>
    <w:rsid w:val="00C216B2"/>
    <w:rsid w:val="00C22135"/>
    <w:rsid w:val="00C22197"/>
    <w:rsid w:val="00C2223E"/>
    <w:rsid w:val="00C223C9"/>
    <w:rsid w:val="00C225B3"/>
    <w:rsid w:val="00C22924"/>
    <w:rsid w:val="00C22B7E"/>
    <w:rsid w:val="00C22C9E"/>
    <w:rsid w:val="00C23B7E"/>
    <w:rsid w:val="00C24323"/>
    <w:rsid w:val="00C244EB"/>
    <w:rsid w:val="00C24521"/>
    <w:rsid w:val="00C24562"/>
    <w:rsid w:val="00C2465D"/>
    <w:rsid w:val="00C24846"/>
    <w:rsid w:val="00C24B55"/>
    <w:rsid w:val="00C25025"/>
    <w:rsid w:val="00C25370"/>
    <w:rsid w:val="00C254C6"/>
    <w:rsid w:val="00C255D2"/>
    <w:rsid w:val="00C258E7"/>
    <w:rsid w:val="00C25A80"/>
    <w:rsid w:val="00C25C24"/>
    <w:rsid w:val="00C26299"/>
    <w:rsid w:val="00C26462"/>
    <w:rsid w:val="00C2691E"/>
    <w:rsid w:val="00C26E2D"/>
    <w:rsid w:val="00C27643"/>
    <w:rsid w:val="00C2770B"/>
    <w:rsid w:val="00C27740"/>
    <w:rsid w:val="00C279BA"/>
    <w:rsid w:val="00C27D90"/>
    <w:rsid w:val="00C30585"/>
    <w:rsid w:val="00C3074C"/>
    <w:rsid w:val="00C30954"/>
    <w:rsid w:val="00C309B7"/>
    <w:rsid w:val="00C31B11"/>
    <w:rsid w:val="00C3208E"/>
    <w:rsid w:val="00C32181"/>
    <w:rsid w:val="00C326CD"/>
    <w:rsid w:val="00C333B6"/>
    <w:rsid w:val="00C33F5F"/>
    <w:rsid w:val="00C342D1"/>
    <w:rsid w:val="00C343DA"/>
    <w:rsid w:val="00C3448F"/>
    <w:rsid w:val="00C34DED"/>
    <w:rsid w:val="00C35377"/>
    <w:rsid w:val="00C3544E"/>
    <w:rsid w:val="00C35648"/>
    <w:rsid w:val="00C3566D"/>
    <w:rsid w:val="00C35BD4"/>
    <w:rsid w:val="00C35D21"/>
    <w:rsid w:val="00C35D88"/>
    <w:rsid w:val="00C35E1B"/>
    <w:rsid w:val="00C35E65"/>
    <w:rsid w:val="00C35FF0"/>
    <w:rsid w:val="00C36017"/>
    <w:rsid w:val="00C363F6"/>
    <w:rsid w:val="00C36C0D"/>
    <w:rsid w:val="00C3745A"/>
    <w:rsid w:val="00C37918"/>
    <w:rsid w:val="00C37A5B"/>
    <w:rsid w:val="00C37ED4"/>
    <w:rsid w:val="00C40069"/>
    <w:rsid w:val="00C401EC"/>
    <w:rsid w:val="00C4037E"/>
    <w:rsid w:val="00C40923"/>
    <w:rsid w:val="00C40E1A"/>
    <w:rsid w:val="00C41B18"/>
    <w:rsid w:val="00C41DA2"/>
    <w:rsid w:val="00C41E1E"/>
    <w:rsid w:val="00C42A1F"/>
    <w:rsid w:val="00C42ADD"/>
    <w:rsid w:val="00C42B02"/>
    <w:rsid w:val="00C42FBB"/>
    <w:rsid w:val="00C432F0"/>
    <w:rsid w:val="00C43EC4"/>
    <w:rsid w:val="00C43F05"/>
    <w:rsid w:val="00C43F15"/>
    <w:rsid w:val="00C4481D"/>
    <w:rsid w:val="00C452F1"/>
    <w:rsid w:val="00C456AC"/>
    <w:rsid w:val="00C45782"/>
    <w:rsid w:val="00C459F8"/>
    <w:rsid w:val="00C45B9E"/>
    <w:rsid w:val="00C45C70"/>
    <w:rsid w:val="00C465CF"/>
    <w:rsid w:val="00C466C0"/>
    <w:rsid w:val="00C46DAA"/>
    <w:rsid w:val="00C46E38"/>
    <w:rsid w:val="00C47067"/>
    <w:rsid w:val="00C47974"/>
    <w:rsid w:val="00C47A35"/>
    <w:rsid w:val="00C47A9D"/>
    <w:rsid w:val="00C47CD2"/>
    <w:rsid w:val="00C47EDD"/>
    <w:rsid w:val="00C5031A"/>
    <w:rsid w:val="00C5050B"/>
    <w:rsid w:val="00C50C44"/>
    <w:rsid w:val="00C50FCF"/>
    <w:rsid w:val="00C51145"/>
    <w:rsid w:val="00C51587"/>
    <w:rsid w:val="00C516ED"/>
    <w:rsid w:val="00C51821"/>
    <w:rsid w:val="00C519E6"/>
    <w:rsid w:val="00C51F97"/>
    <w:rsid w:val="00C526AA"/>
    <w:rsid w:val="00C528D2"/>
    <w:rsid w:val="00C5292A"/>
    <w:rsid w:val="00C53307"/>
    <w:rsid w:val="00C53A9D"/>
    <w:rsid w:val="00C53D96"/>
    <w:rsid w:val="00C53F31"/>
    <w:rsid w:val="00C541C1"/>
    <w:rsid w:val="00C5435E"/>
    <w:rsid w:val="00C545F2"/>
    <w:rsid w:val="00C546D4"/>
    <w:rsid w:val="00C5488C"/>
    <w:rsid w:val="00C549D2"/>
    <w:rsid w:val="00C54A26"/>
    <w:rsid w:val="00C550D1"/>
    <w:rsid w:val="00C5552D"/>
    <w:rsid w:val="00C55E1F"/>
    <w:rsid w:val="00C5633F"/>
    <w:rsid w:val="00C56C1A"/>
    <w:rsid w:val="00C56CAB"/>
    <w:rsid w:val="00C56DF0"/>
    <w:rsid w:val="00C575B3"/>
    <w:rsid w:val="00C57613"/>
    <w:rsid w:val="00C577D8"/>
    <w:rsid w:val="00C57D2E"/>
    <w:rsid w:val="00C57EF6"/>
    <w:rsid w:val="00C600BB"/>
    <w:rsid w:val="00C603BB"/>
    <w:rsid w:val="00C60880"/>
    <w:rsid w:val="00C60AFA"/>
    <w:rsid w:val="00C60B97"/>
    <w:rsid w:val="00C60EEF"/>
    <w:rsid w:val="00C60F84"/>
    <w:rsid w:val="00C61107"/>
    <w:rsid w:val="00C61326"/>
    <w:rsid w:val="00C615E6"/>
    <w:rsid w:val="00C617C9"/>
    <w:rsid w:val="00C61918"/>
    <w:rsid w:val="00C6202F"/>
    <w:rsid w:val="00C62366"/>
    <w:rsid w:val="00C628A1"/>
    <w:rsid w:val="00C62B1E"/>
    <w:rsid w:val="00C62B4C"/>
    <w:rsid w:val="00C62D4B"/>
    <w:rsid w:val="00C62DE5"/>
    <w:rsid w:val="00C634EA"/>
    <w:rsid w:val="00C6385F"/>
    <w:rsid w:val="00C63A52"/>
    <w:rsid w:val="00C63C9B"/>
    <w:rsid w:val="00C6408B"/>
    <w:rsid w:val="00C641FE"/>
    <w:rsid w:val="00C643C3"/>
    <w:rsid w:val="00C64B1B"/>
    <w:rsid w:val="00C652B9"/>
    <w:rsid w:val="00C653A5"/>
    <w:rsid w:val="00C65776"/>
    <w:rsid w:val="00C65812"/>
    <w:rsid w:val="00C65AD1"/>
    <w:rsid w:val="00C66640"/>
    <w:rsid w:val="00C66CA0"/>
    <w:rsid w:val="00C679BE"/>
    <w:rsid w:val="00C67A96"/>
    <w:rsid w:val="00C67CC5"/>
    <w:rsid w:val="00C67D79"/>
    <w:rsid w:val="00C67DA0"/>
    <w:rsid w:val="00C70470"/>
    <w:rsid w:val="00C705F6"/>
    <w:rsid w:val="00C707AC"/>
    <w:rsid w:val="00C71372"/>
    <w:rsid w:val="00C71C4F"/>
    <w:rsid w:val="00C71EF2"/>
    <w:rsid w:val="00C72DFC"/>
    <w:rsid w:val="00C736FE"/>
    <w:rsid w:val="00C7388E"/>
    <w:rsid w:val="00C74D9A"/>
    <w:rsid w:val="00C74F7E"/>
    <w:rsid w:val="00C751C7"/>
    <w:rsid w:val="00C754C4"/>
    <w:rsid w:val="00C757ED"/>
    <w:rsid w:val="00C758E7"/>
    <w:rsid w:val="00C76056"/>
    <w:rsid w:val="00C760C2"/>
    <w:rsid w:val="00C765B4"/>
    <w:rsid w:val="00C7660C"/>
    <w:rsid w:val="00C76B94"/>
    <w:rsid w:val="00C76C93"/>
    <w:rsid w:val="00C77428"/>
    <w:rsid w:val="00C77821"/>
    <w:rsid w:val="00C77E0F"/>
    <w:rsid w:val="00C80CF4"/>
    <w:rsid w:val="00C80E96"/>
    <w:rsid w:val="00C81AC2"/>
    <w:rsid w:val="00C81F50"/>
    <w:rsid w:val="00C81F53"/>
    <w:rsid w:val="00C82158"/>
    <w:rsid w:val="00C822EF"/>
    <w:rsid w:val="00C825AA"/>
    <w:rsid w:val="00C825E6"/>
    <w:rsid w:val="00C82783"/>
    <w:rsid w:val="00C82C89"/>
    <w:rsid w:val="00C83154"/>
    <w:rsid w:val="00C835D9"/>
    <w:rsid w:val="00C83C13"/>
    <w:rsid w:val="00C83EFE"/>
    <w:rsid w:val="00C844E9"/>
    <w:rsid w:val="00C84648"/>
    <w:rsid w:val="00C84758"/>
    <w:rsid w:val="00C84CCB"/>
    <w:rsid w:val="00C84D76"/>
    <w:rsid w:val="00C84DF1"/>
    <w:rsid w:val="00C850C3"/>
    <w:rsid w:val="00C851EB"/>
    <w:rsid w:val="00C8564A"/>
    <w:rsid w:val="00C8591F"/>
    <w:rsid w:val="00C859E2"/>
    <w:rsid w:val="00C85A2F"/>
    <w:rsid w:val="00C85D85"/>
    <w:rsid w:val="00C870E7"/>
    <w:rsid w:val="00C87869"/>
    <w:rsid w:val="00C879F0"/>
    <w:rsid w:val="00C87FD2"/>
    <w:rsid w:val="00C90B5C"/>
    <w:rsid w:val="00C9197C"/>
    <w:rsid w:val="00C91DEA"/>
    <w:rsid w:val="00C91F1B"/>
    <w:rsid w:val="00C9201F"/>
    <w:rsid w:val="00C92033"/>
    <w:rsid w:val="00C923AE"/>
    <w:rsid w:val="00C93102"/>
    <w:rsid w:val="00C93A6B"/>
    <w:rsid w:val="00C93CEB"/>
    <w:rsid w:val="00C943DE"/>
    <w:rsid w:val="00C94667"/>
    <w:rsid w:val="00C94B64"/>
    <w:rsid w:val="00C94BD2"/>
    <w:rsid w:val="00C950A8"/>
    <w:rsid w:val="00C95146"/>
    <w:rsid w:val="00C95A72"/>
    <w:rsid w:val="00C95DA0"/>
    <w:rsid w:val="00C96014"/>
    <w:rsid w:val="00C96860"/>
    <w:rsid w:val="00C969C0"/>
    <w:rsid w:val="00C96C39"/>
    <w:rsid w:val="00C970B9"/>
    <w:rsid w:val="00C977A4"/>
    <w:rsid w:val="00C97D91"/>
    <w:rsid w:val="00CA0496"/>
    <w:rsid w:val="00CA063B"/>
    <w:rsid w:val="00CA0C25"/>
    <w:rsid w:val="00CA0D3A"/>
    <w:rsid w:val="00CA1128"/>
    <w:rsid w:val="00CA1841"/>
    <w:rsid w:val="00CA1D9F"/>
    <w:rsid w:val="00CA1DFA"/>
    <w:rsid w:val="00CA1F3D"/>
    <w:rsid w:val="00CA217C"/>
    <w:rsid w:val="00CA234D"/>
    <w:rsid w:val="00CA272B"/>
    <w:rsid w:val="00CA315C"/>
    <w:rsid w:val="00CA3765"/>
    <w:rsid w:val="00CA380E"/>
    <w:rsid w:val="00CA3B05"/>
    <w:rsid w:val="00CA3C27"/>
    <w:rsid w:val="00CA3DCD"/>
    <w:rsid w:val="00CA3FC5"/>
    <w:rsid w:val="00CA46E8"/>
    <w:rsid w:val="00CA484B"/>
    <w:rsid w:val="00CA582D"/>
    <w:rsid w:val="00CA6B19"/>
    <w:rsid w:val="00CA72E8"/>
    <w:rsid w:val="00CA750B"/>
    <w:rsid w:val="00CA76F7"/>
    <w:rsid w:val="00CA7746"/>
    <w:rsid w:val="00CA7844"/>
    <w:rsid w:val="00CA7C4C"/>
    <w:rsid w:val="00CB057E"/>
    <w:rsid w:val="00CB07DB"/>
    <w:rsid w:val="00CB091C"/>
    <w:rsid w:val="00CB1428"/>
    <w:rsid w:val="00CB17BE"/>
    <w:rsid w:val="00CB1CF8"/>
    <w:rsid w:val="00CB1ECC"/>
    <w:rsid w:val="00CB22C9"/>
    <w:rsid w:val="00CB2B7C"/>
    <w:rsid w:val="00CB2C58"/>
    <w:rsid w:val="00CB316A"/>
    <w:rsid w:val="00CB33ED"/>
    <w:rsid w:val="00CB342B"/>
    <w:rsid w:val="00CB34B1"/>
    <w:rsid w:val="00CB35CA"/>
    <w:rsid w:val="00CB39AE"/>
    <w:rsid w:val="00CB3AD5"/>
    <w:rsid w:val="00CB3B31"/>
    <w:rsid w:val="00CB3D97"/>
    <w:rsid w:val="00CB5150"/>
    <w:rsid w:val="00CB5189"/>
    <w:rsid w:val="00CB51A8"/>
    <w:rsid w:val="00CB5767"/>
    <w:rsid w:val="00CB5995"/>
    <w:rsid w:val="00CB6412"/>
    <w:rsid w:val="00CB67CC"/>
    <w:rsid w:val="00CB67FA"/>
    <w:rsid w:val="00CB682B"/>
    <w:rsid w:val="00CB6F51"/>
    <w:rsid w:val="00CB7936"/>
    <w:rsid w:val="00CC0793"/>
    <w:rsid w:val="00CC091B"/>
    <w:rsid w:val="00CC0F6F"/>
    <w:rsid w:val="00CC17AA"/>
    <w:rsid w:val="00CC1855"/>
    <w:rsid w:val="00CC185C"/>
    <w:rsid w:val="00CC20AC"/>
    <w:rsid w:val="00CC2131"/>
    <w:rsid w:val="00CC2682"/>
    <w:rsid w:val="00CC26B0"/>
    <w:rsid w:val="00CC281A"/>
    <w:rsid w:val="00CC2834"/>
    <w:rsid w:val="00CC2B54"/>
    <w:rsid w:val="00CC2E95"/>
    <w:rsid w:val="00CC2FCF"/>
    <w:rsid w:val="00CC304E"/>
    <w:rsid w:val="00CC32A1"/>
    <w:rsid w:val="00CC33D4"/>
    <w:rsid w:val="00CC3CF7"/>
    <w:rsid w:val="00CC3FAF"/>
    <w:rsid w:val="00CC4248"/>
    <w:rsid w:val="00CC4520"/>
    <w:rsid w:val="00CC4973"/>
    <w:rsid w:val="00CC5911"/>
    <w:rsid w:val="00CC5A1D"/>
    <w:rsid w:val="00CC6030"/>
    <w:rsid w:val="00CC61E3"/>
    <w:rsid w:val="00CC639B"/>
    <w:rsid w:val="00CC6ABD"/>
    <w:rsid w:val="00CC721A"/>
    <w:rsid w:val="00CC7CBB"/>
    <w:rsid w:val="00CC7F5F"/>
    <w:rsid w:val="00CD004D"/>
    <w:rsid w:val="00CD021B"/>
    <w:rsid w:val="00CD0A12"/>
    <w:rsid w:val="00CD0E95"/>
    <w:rsid w:val="00CD1166"/>
    <w:rsid w:val="00CD1204"/>
    <w:rsid w:val="00CD184F"/>
    <w:rsid w:val="00CD18BA"/>
    <w:rsid w:val="00CD18C4"/>
    <w:rsid w:val="00CD19CA"/>
    <w:rsid w:val="00CD1CD7"/>
    <w:rsid w:val="00CD1D74"/>
    <w:rsid w:val="00CD2162"/>
    <w:rsid w:val="00CD21BB"/>
    <w:rsid w:val="00CD2438"/>
    <w:rsid w:val="00CD24B5"/>
    <w:rsid w:val="00CD25DB"/>
    <w:rsid w:val="00CD2DD4"/>
    <w:rsid w:val="00CD2FB3"/>
    <w:rsid w:val="00CD31A2"/>
    <w:rsid w:val="00CD3287"/>
    <w:rsid w:val="00CD33F3"/>
    <w:rsid w:val="00CD35A5"/>
    <w:rsid w:val="00CD3A30"/>
    <w:rsid w:val="00CD3F92"/>
    <w:rsid w:val="00CD47DB"/>
    <w:rsid w:val="00CD4BA8"/>
    <w:rsid w:val="00CD4E4B"/>
    <w:rsid w:val="00CD4FE6"/>
    <w:rsid w:val="00CD5177"/>
    <w:rsid w:val="00CD5E4F"/>
    <w:rsid w:val="00CD6014"/>
    <w:rsid w:val="00CD6291"/>
    <w:rsid w:val="00CD62CE"/>
    <w:rsid w:val="00CD63E7"/>
    <w:rsid w:val="00CD7008"/>
    <w:rsid w:val="00CD71D5"/>
    <w:rsid w:val="00CD72D4"/>
    <w:rsid w:val="00CD7D18"/>
    <w:rsid w:val="00CE00F7"/>
    <w:rsid w:val="00CE0148"/>
    <w:rsid w:val="00CE027F"/>
    <w:rsid w:val="00CE034B"/>
    <w:rsid w:val="00CE0446"/>
    <w:rsid w:val="00CE05DE"/>
    <w:rsid w:val="00CE0F7F"/>
    <w:rsid w:val="00CE119D"/>
    <w:rsid w:val="00CE1A89"/>
    <w:rsid w:val="00CE1AD5"/>
    <w:rsid w:val="00CE2236"/>
    <w:rsid w:val="00CE2472"/>
    <w:rsid w:val="00CE28E4"/>
    <w:rsid w:val="00CE2AE5"/>
    <w:rsid w:val="00CE2F3F"/>
    <w:rsid w:val="00CE34C0"/>
    <w:rsid w:val="00CE3530"/>
    <w:rsid w:val="00CE37FA"/>
    <w:rsid w:val="00CE385F"/>
    <w:rsid w:val="00CE38F2"/>
    <w:rsid w:val="00CE5326"/>
    <w:rsid w:val="00CE5697"/>
    <w:rsid w:val="00CE56EA"/>
    <w:rsid w:val="00CE6354"/>
    <w:rsid w:val="00CE659B"/>
    <w:rsid w:val="00CE69C6"/>
    <w:rsid w:val="00CE6DCE"/>
    <w:rsid w:val="00CE6E45"/>
    <w:rsid w:val="00CE706F"/>
    <w:rsid w:val="00CE70B4"/>
    <w:rsid w:val="00CE7159"/>
    <w:rsid w:val="00CE7785"/>
    <w:rsid w:val="00CE7AB3"/>
    <w:rsid w:val="00CE7B42"/>
    <w:rsid w:val="00CE7B6D"/>
    <w:rsid w:val="00CE7DEB"/>
    <w:rsid w:val="00CF00E6"/>
    <w:rsid w:val="00CF0EEE"/>
    <w:rsid w:val="00CF13F4"/>
    <w:rsid w:val="00CF1424"/>
    <w:rsid w:val="00CF174C"/>
    <w:rsid w:val="00CF17BC"/>
    <w:rsid w:val="00CF19CA"/>
    <w:rsid w:val="00CF1FF6"/>
    <w:rsid w:val="00CF26E4"/>
    <w:rsid w:val="00CF26ED"/>
    <w:rsid w:val="00CF28EA"/>
    <w:rsid w:val="00CF29D3"/>
    <w:rsid w:val="00CF2C0C"/>
    <w:rsid w:val="00CF2F1F"/>
    <w:rsid w:val="00CF30D0"/>
    <w:rsid w:val="00CF3764"/>
    <w:rsid w:val="00CF3FD9"/>
    <w:rsid w:val="00CF418D"/>
    <w:rsid w:val="00CF43B1"/>
    <w:rsid w:val="00CF49A1"/>
    <w:rsid w:val="00CF4B6A"/>
    <w:rsid w:val="00CF4C73"/>
    <w:rsid w:val="00CF4FAE"/>
    <w:rsid w:val="00CF5060"/>
    <w:rsid w:val="00CF5753"/>
    <w:rsid w:val="00CF5A17"/>
    <w:rsid w:val="00CF5EC2"/>
    <w:rsid w:val="00CF631F"/>
    <w:rsid w:val="00CF661D"/>
    <w:rsid w:val="00CF6941"/>
    <w:rsid w:val="00CF745C"/>
    <w:rsid w:val="00CF748C"/>
    <w:rsid w:val="00CF7618"/>
    <w:rsid w:val="00D00F35"/>
    <w:rsid w:val="00D018A2"/>
    <w:rsid w:val="00D01A62"/>
    <w:rsid w:val="00D020E1"/>
    <w:rsid w:val="00D02175"/>
    <w:rsid w:val="00D0236E"/>
    <w:rsid w:val="00D02878"/>
    <w:rsid w:val="00D02956"/>
    <w:rsid w:val="00D02EB5"/>
    <w:rsid w:val="00D03052"/>
    <w:rsid w:val="00D036C3"/>
    <w:rsid w:val="00D041BA"/>
    <w:rsid w:val="00D0461F"/>
    <w:rsid w:val="00D04721"/>
    <w:rsid w:val="00D047CE"/>
    <w:rsid w:val="00D054CA"/>
    <w:rsid w:val="00D0597C"/>
    <w:rsid w:val="00D0599F"/>
    <w:rsid w:val="00D05A7F"/>
    <w:rsid w:val="00D0617A"/>
    <w:rsid w:val="00D067E7"/>
    <w:rsid w:val="00D068CC"/>
    <w:rsid w:val="00D06CD8"/>
    <w:rsid w:val="00D07312"/>
    <w:rsid w:val="00D07A61"/>
    <w:rsid w:val="00D07C71"/>
    <w:rsid w:val="00D10103"/>
    <w:rsid w:val="00D1019D"/>
    <w:rsid w:val="00D103B1"/>
    <w:rsid w:val="00D108F5"/>
    <w:rsid w:val="00D10D66"/>
    <w:rsid w:val="00D114CA"/>
    <w:rsid w:val="00D11528"/>
    <w:rsid w:val="00D11880"/>
    <w:rsid w:val="00D119B1"/>
    <w:rsid w:val="00D11D01"/>
    <w:rsid w:val="00D11F56"/>
    <w:rsid w:val="00D12235"/>
    <w:rsid w:val="00D12B68"/>
    <w:rsid w:val="00D12C53"/>
    <w:rsid w:val="00D12D90"/>
    <w:rsid w:val="00D12E45"/>
    <w:rsid w:val="00D13129"/>
    <w:rsid w:val="00D132B0"/>
    <w:rsid w:val="00D136B5"/>
    <w:rsid w:val="00D13B26"/>
    <w:rsid w:val="00D14AB1"/>
    <w:rsid w:val="00D14C77"/>
    <w:rsid w:val="00D14EF2"/>
    <w:rsid w:val="00D14FA6"/>
    <w:rsid w:val="00D1525B"/>
    <w:rsid w:val="00D153CF"/>
    <w:rsid w:val="00D1569E"/>
    <w:rsid w:val="00D1609E"/>
    <w:rsid w:val="00D162DA"/>
    <w:rsid w:val="00D16545"/>
    <w:rsid w:val="00D165CF"/>
    <w:rsid w:val="00D166EB"/>
    <w:rsid w:val="00D169D6"/>
    <w:rsid w:val="00D16A9A"/>
    <w:rsid w:val="00D16FA7"/>
    <w:rsid w:val="00D17D58"/>
    <w:rsid w:val="00D20149"/>
    <w:rsid w:val="00D204DC"/>
    <w:rsid w:val="00D206C5"/>
    <w:rsid w:val="00D20D1E"/>
    <w:rsid w:val="00D21BCE"/>
    <w:rsid w:val="00D21D64"/>
    <w:rsid w:val="00D22815"/>
    <w:rsid w:val="00D238EF"/>
    <w:rsid w:val="00D23A7D"/>
    <w:rsid w:val="00D23BF3"/>
    <w:rsid w:val="00D24485"/>
    <w:rsid w:val="00D244E0"/>
    <w:rsid w:val="00D24825"/>
    <w:rsid w:val="00D24A90"/>
    <w:rsid w:val="00D24F90"/>
    <w:rsid w:val="00D24F9A"/>
    <w:rsid w:val="00D25190"/>
    <w:rsid w:val="00D26777"/>
    <w:rsid w:val="00D26DBC"/>
    <w:rsid w:val="00D27E86"/>
    <w:rsid w:val="00D27F54"/>
    <w:rsid w:val="00D303BB"/>
    <w:rsid w:val="00D30661"/>
    <w:rsid w:val="00D30700"/>
    <w:rsid w:val="00D30EED"/>
    <w:rsid w:val="00D30F1F"/>
    <w:rsid w:val="00D3111B"/>
    <w:rsid w:val="00D311D3"/>
    <w:rsid w:val="00D31204"/>
    <w:rsid w:val="00D31287"/>
    <w:rsid w:val="00D31291"/>
    <w:rsid w:val="00D31BF0"/>
    <w:rsid w:val="00D31DA1"/>
    <w:rsid w:val="00D323EA"/>
    <w:rsid w:val="00D32A19"/>
    <w:rsid w:val="00D32D29"/>
    <w:rsid w:val="00D32ECC"/>
    <w:rsid w:val="00D32FE8"/>
    <w:rsid w:val="00D32FF9"/>
    <w:rsid w:val="00D331EC"/>
    <w:rsid w:val="00D336E7"/>
    <w:rsid w:val="00D33879"/>
    <w:rsid w:val="00D33B0B"/>
    <w:rsid w:val="00D33B36"/>
    <w:rsid w:val="00D33C86"/>
    <w:rsid w:val="00D34034"/>
    <w:rsid w:val="00D343F2"/>
    <w:rsid w:val="00D34798"/>
    <w:rsid w:val="00D34940"/>
    <w:rsid w:val="00D3496E"/>
    <w:rsid w:val="00D349FB"/>
    <w:rsid w:val="00D34FEB"/>
    <w:rsid w:val="00D352E0"/>
    <w:rsid w:val="00D35CCB"/>
    <w:rsid w:val="00D362B7"/>
    <w:rsid w:val="00D3668F"/>
    <w:rsid w:val="00D36938"/>
    <w:rsid w:val="00D36ADE"/>
    <w:rsid w:val="00D36F19"/>
    <w:rsid w:val="00D377DC"/>
    <w:rsid w:val="00D378B5"/>
    <w:rsid w:val="00D37CDE"/>
    <w:rsid w:val="00D40238"/>
    <w:rsid w:val="00D40823"/>
    <w:rsid w:val="00D408D7"/>
    <w:rsid w:val="00D40AB3"/>
    <w:rsid w:val="00D4116F"/>
    <w:rsid w:val="00D4119A"/>
    <w:rsid w:val="00D414D1"/>
    <w:rsid w:val="00D41839"/>
    <w:rsid w:val="00D4200B"/>
    <w:rsid w:val="00D42059"/>
    <w:rsid w:val="00D427BE"/>
    <w:rsid w:val="00D429F7"/>
    <w:rsid w:val="00D42A0F"/>
    <w:rsid w:val="00D42B3E"/>
    <w:rsid w:val="00D42B97"/>
    <w:rsid w:val="00D42C06"/>
    <w:rsid w:val="00D42D3E"/>
    <w:rsid w:val="00D43467"/>
    <w:rsid w:val="00D43532"/>
    <w:rsid w:val="00D435FE"/>
    <w:rsid w:val="00D43994"/>
    <w:rsid w:val="00D43F2A"/>
    <w:rsid w:val="00D43FDB"/>
    <w:rsid w:val="00D440AD"/>
    <w:rsid w:val="00D441AF"/>
    <w:rsid w:val="00D443C5"/>
    <w:rsid w:val="00D44C77"/>
    <w:rsid w:val="00D44ED1"/>
    <w:rsid w:val="00D453FD"/>
    <w:rsid w:val="00D45699"/>
    <w:rsid w:val="00D456C3"/>
    <w:rsid w:val="00D45C69"/>
    <w:rsid w:val="00D4617E"/>
    <w:rsid w:val="00D46252"/>
    <w:rsid w:val="00D46537"/>
    <w:rsid w:val="00D46F80"/>
    <w:rsid w:val="00D47380"/>
    <w:rsid w:val="00D474F5"/>
    <w:rsid w:val="00D47888"/>
    <w:rsid w:val="00D47ADF"/>
    <w:rsid w:val="00D5066F"/>
    <w:rsid w:val="00D51244"/>
    <w:rsid w:val="00D513B5"/>
    <w:rsid w:val="00D51821"/>
    <w:rsid w:val="00D51A8B"/>
    <w:rsid w:val="00D51B23"/>
    <w:rsid w:val="00D51F67"/>
    <w:rsid w:val="00D52215"/>
    <w:rsid w:val="00D52567"/>
    <w:rsid w:val="00D5263E"/>
    <w:rsid w:val="00D52843"/>
    <w:rsid w:val="00D52904"/>
    <w:rsid w:val="00D52ABC"/>
    <w:rsid w:val="00D52BEF"/>
    <w:rsid w:val="00D5313B"/>
    <w:rsid w:val="00D53196"/>
    <w:rsid w:val="00D540FC"/>
    <w:rsid w:val="00D54101"/>
    <w:rsid w:val="00D54214"/>
    <w:rsid w:val="00D54DCE"/>
    <w:rsid w:val="00D551D6"/>
    <w:rsid w:val="00D55A60"/>
    <w:rsid w:val="00D5602E"/>
    <w:rsid w:val="00D5651B"/>
    <w:rsid w:val="00D566E8"/>
    <w:rsid w:val="00D56982"/>
    <w:rsid w:val="00D56F40"/>
    <w:rsid w:val="00D57BD4"/>
    <w:rsid w:val="00D57E32"/>
    <w:rsid w:val="00D57F5C"/>
    <w:rsid w:val="00D6058F"/>
    <w:rsid w:val="00D60D3D"/>
    <w:rsid w:val="00D614E1"/>
    <w:rsid w:val="00D61AD7"/>
    <w:rsid w:val="00D621A3"/>
    <w:rsid w:val="00D62661"/>
    <w:rsid w:val="00D62708"/>
    <w:rsid w:val="00D62FA0"/>
    <w:rsid w:val="00D630BE"/>
    <w:rsid w:val="00D63914"/>
    <w:rsid w:val="00D642EE"/>
    <w:rsid w:val="00D646C1"/>
    <w:rsid w:val="00D64B50"/>
    <w:rsid w:val="00D65680"/>
    <w:rsid w:val="00D67104"/>
    <w:rsid w:val="00D70746"/>
    <w:rsid w:val="00D70776"/>
    <w:rsid w:val="00D70D4D"/>
    <w:rsid w:val="00D70DA2"/>
    <w:rsid w:val="00D70F2A"/>
    <w:rsid w:val="00D7115E"/>
    <w:rsid w:val="00D713AE"/>
    <w:rsid w:val="00D714E9"/>
    <w:rsid w:val="00D71D3F"/>
    <w:rsid w:val="00D71F6A"/>
    <w:rsid w:val="00D72264"/>
    <w:rsid w:val="00D723E8"/>
    <w:rsid w:val="00D728BC"/>
    <w:rsid w:val="00D73297"/>
    <w:rsid w:val="00D738CE"/>
    <w:rsid w:val="00D73C77"/>
    <w:rsid w:val="00D742DB"/>
    <w:rsid w:val="00D744AA"/>
    <w:rsid w:val="00D748F0"/>
    <w:rsid w:val="00D75411"/>
    <w:rsid w:val="00D75684"/>
    <w:rsid w:val="00D7574B"/>
    <w:rsid w:val="00D75830"/>
    <w:rsid w:val="00D75F8F"/>
    <w:rsid w:val="00D761DF"/>
    <w:rsid w:val="00D7647E"/>
    <w:rsid w:val="00D766E8"/>
    <w:rsid w:val="00D768A3"/>
    <w:rsid w:val="00D768D6"/>
    <w:rsid w:val="00D76FA8"/>
    <w:rsid w:val="00D77256"/>
    <w:rsid w:val="00D772ED"/>
    <w:rsid w:val="00D77399"/>
    <w:rsid w:val="00D7740D"/>
    <w:rsid w:val="00D7743D"/>
    <w:rsid w:val="00D776C1"/>
    <w:rsid w:val="00D805CC"/>
    <w:rsid w:val="00D80EFF"/>
    <w:rsid w:val="00D8127C"/>
    <w:rsid w:val="00D81C22"/>
    <w:rsid w:val="00D8240F"/>
    <w:rsid w:val="00D8292E"/>
    <w:rsid w:val="00D83139"/>
    <w:rsid w:val="00D8343B"/>
    <w:rsid w:val="00D836E6"/>
    <w:rsid w:val="00D8384C"/>
    <w:rsid w:val="00D83935"/>
    <w:rsid w:val="00D83ABC"/>
    <w:rsid w:val="00D83C4D"/>
    <w:rsid w:val="00D84160"/>
    <w:rsid w:val="00D84260"/>
    <w:rsid w:val="00D845F7"/>
    <w:rsid w:val="00D85285"/>
    <w:rsid w:val="00D854F8"/>
    <w:rsid w:val="00D855A5"/>
    <w:rsid w:val="00D85735"/>
    <w:rsid w:val="00D85AE2"/>
    <w:rsid w:val="00D870E8"/>
    <w:rsid w:val="00D871A9"/>
    <w:rsid w:val="00D878D0"/>
    <w:rsid w:val="00D9077B"/>
    <w:rsid w:val="00D908C9"/>
    <w:rsid w:val="00D910CB"/>
    <w:rsid w:val="00D912F2"/>
    <w:rsid w:val="00D918F8"/>
    <w:rsid w:val="00D91F46"/>
    <w:rsid w:val="00D92894"/>
    <w:rsid w:val="00D9347E"/>
    <w:rsid w:val="00D93523"/>
    <w:rsid w:val="00D93727"/>
    <w:rsid w:val="00D939DA"/>
    <w:rsid w:val="00D93B3B"/>
    <w:rsid w:val="00D94A36"/>
    <w:rsid w:val="00D951E2"/>
    <w:rsid w:val="00D95964"/>
    <w:rsid w:val="00D95C44"/>
    <w:rsid w:val="00D96CC5"/>
    <w:rsid w:val="00D96DAA"/>
    <w:rsid w:val="00D9740A"/>
    <w:rsid w:val="00D97C49"/>
    <w:rsid w:val="00D97E73"/>
    <w:rsid w:val="00DA03EB"/>
    <w:rsid w:val="00DA0E66"/>
    <w:rsid w:val="00DA0FF6"/>
    <w:rsid w:val="00DA1116"/>
    <w:rsid w:val="00DA1D99"/>
    <w:rsid w:val="00DA1F3D"/>
    <w:rsid w:val="00DA2073"/>
    <w:rsid w:val="00DA20A8"/>
    <w:rsid w:val="00DA2848"/>
    <w:rsid w:val="00DA28F6"/>
    <w:rsid w:val="00DA2C31"/>
    <w:rsid w:val="00DA3476"/>
    <w:rsid w:val="00DA392E"/>
    <w:rsid w:val="00DA394C"/>
    <w:rsid w:val="00DA45B9"/>
    <w:rsid w:val="00DA62A7"/>
    <w:rsid w:val="00DA69F3"/>
    <w:rsid w:val="00DA6B95"/>
    <w:rsid w:val="00DA6BC9"/>
    <w:rsid w:val="00DA6C16"/>
    <w:rsid w:val="00DA72C3"/>
    <w:rsid w:val="00DA78BB"/>
    <w:rsid w:val="00DA7DF7"/>
    <w:rsid w:val="00DB0462"/>
    <w:rsid w:val="00DB07DB"/>
    <w:rsid w:val="00DB0820"/>
    <w:rsid w:val="00DB0A92"/>
    <w:rsid w:val="00DB0ECB"/>
    <w:rsid w:val="00DB1934"/>
    <w:rsid w:val="00DB2353"/>
    <w:rsid w:val="00DB29B4"/>
    <w:rsid w:val="00DB2F16"/>
    <w:rsid w:val="00DB2F9C"/>
    <w:rsid w:val="00DB3384"/>
    <w:rsid w:val="00DB38B4"/>
    <w:rsid w:val="00DB3DF8"/>
    <w:rsid w:val="00DB3F9A"/>
    <w:rsid w:val="00DB418E"/>
    <w:rsid w:val="00DB44A6"/>
    <w:rsid w:val="00DB4771"/>
    <w:rsid w:val="00DB4887"/>
    <w:rsid w:val="00DB4B0C"/>
    <w:rsid w:val="00DB4F3A"/>
    <w:rsid w:val="00DB4FB7"/>
    <w:rsid w:val="00DB5093"/>
    <w:rsid w:val="00DB511F"/>
    <w:rsid w:val="00DB5387"/>
    <w:rsid w:val="00DB53B2"/>
    <w:rsid w:val="00DB53CC"/>
    <w:rsid w:val="00DB5444"/>
    <w:rsid w:val="00DB5762"/>
    <w:rsid w:val="00DB5F3A"/>
    <w:rsid w:val="00DB6284"/>
    <w:rsid w:val="00DB6F3C"/>
    <w:rsid w:val="00DB7483"/>
    <w:rsid w:val="00DB7894"/>
    <w:rsid w:val="00DB7A99"/>
    <w:rsid w:val="00DB7CC1"/>
    <w:rsid w:val="00DB7EDB"/>
    <w:rsid w:val="00DB7F0F"/>
    <w:rsid w:val="00DC00A4"/>
    <w:rsid w:val="00DC062E"/>
    <w:rsid w:val="00DC0762"/>
    <w:rsid w:val="00DC0F14"/>
    <w:rsid w:val="00DC1441"/>
    <w:rsid w:val="00DC193C"/>
    <w:rsid w:val="00DC1E55"/>
    <w:rsid w:val="00DC1FD6"/>
    <w:rsid w:val="00DC2A99"/>
    <w:rsid w:val="00DC344F"/>
    <w:rsid w:val="00DC36CC"/>
    <w:rsid w:val="00DC36E2"/>
    <w:rsid w:val="00DC3D98"/>
    <w:rsid w:val="00DC3F37"/>
    <w:rsid w:val="00DC44D6"/>
    <w:rsid w:val="00DC4770"/>
    <w:rsid w:val="00DC4A72"/>
    <w:rsid w:val="00DC4CD7"/>
    <w:rsid w:val="00DC4D0E"/>
    <w:rsid w:val="00DC5016"/>
    <w:rsid w:val="00DC5936"/>
    <w:rsid w:val="00DC5E76"/>
    <w:rsid w:val="00DC5EB9"/>
    <w:rsid w:val="00DC64DB"/>
    <w:rsid w:val="00DC6AF2"/>
    <w:rsid w:val="00DC6D31"/>
    <w:rsid w:val="00DC6DB4"/>
    <w:rsid w:val="00DC7F84"/>
    <w:rsid w:val="00DC7F8A"/>
    <w:rsid w:val="00DD0272"/>
    <w:rsid w:val="00DD0438"/>
    <w:rsid w:val="00DD053D"/>
    <w:rsid w:val="00DD0909"/>
    <w:rsid w:val="00DD0A57"/>
    <w:rsid w:val="00DD0D1B"/>
    <w:rsid w:val="00DD0DED"/>
    <w:rsid w:val="00DD0EDA"/>
    <w:rsid w:val="00DD0EE0"/>
    <w:rsid w:val="00DD109B"/>
    <w:rsid w:val="00DD15A7"/>
    <w:rsid w:val="00DD1882"/>
    <w:rsid w:val="00DD1BC8"/>
    <w:rsid w:val="00DD1BEE"/>
    <w:rsid w:val="00DD1E91"/>
    <w:rsid w:val="00DD1E94"/>
    <w:rsid w:val="00DD1F7B"/>
    <w:rsid w:val="00DD1FC4"/>
    <w:rsid w:val="00DD2022"/>
    <w:rsid w:val="00DD2432"/>
    <w:rsid w:val="00DD24CA"/>
    <w:rsid w:val="00DD2722"/>
    <w:rsid w:val="00DD2A43"/>
    <w:rsid w:val="00DD2E8A"/>
    <w:rsid w:val="00DD31BD"/>
    <w:rsid w:val="00DD33E4"/>
    <w:rsid w:val="00DD34AC"/>
    <w:rsid w:val="00DD353D"/>
    <w:rsid w:val="00DD3A8D"/>
    <w:rsid w:val="00DD3E50"/>
    <w:rsid w:val="00DD4322"/>
    <w:rsid w:val="00DD4387"/>
    <w:rsid w:val="00DD43B7"/>
    <w:rsid w:val="00DD4658"/>
    <w:rsid w:val="00DD494F"/>
    <w:rsid w:val="00DD4F2A"/>
    <w:rsid w:val="00DD5180"/>
    <w:rsid w:val="00DD55EA"/>
    <w:rsid w:val="00DD5B5B"/>
    <w:rsid w:val="00DD6291"/>
    <w:rsid w:val="00DD63AA"/>
    <w:rsid w:val="00DD7285"/>
    <w:rsid w:val="00DD75AD"/>
    <w:rsid w:val="00DD7815"/>
    <w:rsid w:val="00DD7991"/>
    <w:rsid w:val="00DD7C95"/>
    <w:rsid w:val="00DE04C1"/>
    <w:rsid w:val="00DE06C4"/>
    <w:rsid w:val="00DE06F5"/>
    <w:rsid w:val="00DE0EEC"/>
    <w:rsid w:val="00DE1378"/>
    <w:rsid w:val="00DE1BFB"/>
    <w:rsid w:val="00DE2404"/>
    <w:rsid w:val="00DE2808"/>
    <w:rsid w:val="00DE368C"/>
    <w:rsid w:val="00DE3ACD"/>
    <w:rsid w:val="00DE3CA2"/>
    <w:rsid w:val="00DE40A2"/>
    <w:rsid w:val="00DE46B5"/>
    <w:rsid w:val="00DE579C"/>
    <w:rsid w:val="00DE59B7"/>
    <w:rsid w:val="00DE5E76"/>
    <w:rsid w:val="00DE6528"/>
    <w:rsid w:val="00DE6805"/>
    <w:rsid w:val="00DE6880"/>
    <w:rsid w:val="00DE689B"/>
    <w:rsid w:val="00DE689F"/>
    <w:rsid w:val="00DE6FA0"/>
    <w:rsid w:val="00DE721A"/>
    <w:rsid w:val="00DE765B"/>
    <w:rsid w:val="00DE778D"/>
    <w:rsid w:val="00DE7A5F"/>
    <w:rsid w:val="00DE7B77"/>
    <w:rsid w:val="00DE7C81"/>
    <w:rsid w:val="00DF00AE"/>
    <w:rsid w:val="00DF0614"/>
    <w:rsid w:val="00DF09C8"/>
    <w:rsid w:val="00DF0CE4"/>
    <w:rsid w:val="00DF1098"/>
    <w:rsid w:val="00DF1705"/>
    <w:rsid w:val="00DF1750"/>
    <w:rsid w:val="00DF3292"/>
    <w:rsid w:val="00DF3793"/>
    <w:rsid w:val="00DF3834"/>
    <w:rsid w:val="00DF3B09"/>
    <w:rsid w:val="00DF3CAD"/>
    <w:rsid w:val="00DF43AB"/>
    <w:rsid w:val="00DF4406"/>
    <w:rsid w:val="00DF496D"/>
    <w:rsid w:val="00DF4DAD"/>
    <w:rsid w:val="00DF4EC0"/>
    <w:rsid w:val="00DF4F08"/>
    <w:rsid w:val="00DF52A2"/>
    <w:rsid w:val="00DF557E"/>
    <w:rsid w:val="00DF57DE"/>
    <w:rsid w:val="00DF5A66"/>
    <w:rsid w:val="00DF5C8C"/>
    <w:rsid w:val="00DF5E89"/>
    <w:rsid w:val="00DF63B6"/>
    <w:rsid w:val="00DF6961"/>
    <w:rsid w:val="00DF6CE2"/>
    <w:rsid w:val="00DF6D6D"/>
    <w:rsid w:val="00DF6F49"/>
    <w:rsid w:val="00DF70DA"/>
    <w:rsid w:val="00DF7103"/>
    <w:rsid w:val="00DF7262"/>
    <w:rsid w:val="00DF792F"/>
    <w:rsid w:val="00DF7AD2"/>
    <w:rsid w:val="00DF7B60"/>
    <w:rsid w:val="00E0001A"/>
    <w:rsid w:val="00E006D3"/>
    <w:rsid w:val="00E0099A"/>
    <w:rsid w:val="00E00B68"/>
    <w:rsid w:val="00E00ED8"/>
    <w:rsid w:val="00E0110B"/>
    <w:rsid w:val="00E01381"/>
    <w:rsid w:val="00E01401"/>
    <w:rsid w:val="00E01469"/>
    <w:rsid w:val="00E015B0"/>
    <w:rsid w:val="00E015B7"/>
    <w:rsid w:val="00E02482"/>
    <w:rsid w:val="00E02612"/>
    <w:rsid w:val="00E02ABC"/>
    <w:rsid w:val="00E02FF1"/>
    <w:rsid w:val="00E03378"/>
    <w:rsid w:val="00E03667"/>
    <w:rsid w:val="00E038A5"/>
    <w:rsid w:val="00E038D8"/>
    <w:rsid w:val="00E048F6"/>
    <w:rsid w:val="00E04B62"/>
    <w:rsid w:val="00E04BFF"/>
    <w:rsid w:val="00E04CDE"/>
    <w:rsid w:val="00E050C1"/>
    <w:rsid w:val="00E0529B"/>
    <w:rsid w:val="00E05997"/>
    <w:rsid w:val="00E05DF9"/>
    <w:rsid w:val="00E07663"/>
    <w:rsid w:val="00E07729"/>
    <w:rsid w:val="00E078D1"/>
    <w:rsid w:val="00E07B71"/>
    <w:rsid w:val="00E1018B"/>
    <w:rsid w:val="00E10309"/>
    <w:rsid w:val="00E105B2"/>
    <w:rsid w:val="00E10A1D"/>
    <w:rsid w:val="00E11107"/>
    <w:rsid w:val="00E11E91"/>
    <w:rsid w:val="00E1215B"/>
    <w:rsid w:val="00E136C2"/>
    <w:rsid w:val="00E13BE0"/>
    <w:rsid w:val="00E14861"/>
    <w:rsid w:val="00E14980"/>
    <w:rsid w:val="00E14CC3"/>
    <w:rsid w:val="00E14CFA"/>
    <w:rsid w:val="00E153F9"/>
    <w:rsid w:val="00E15641"/>
    <w:rsid w:val="00E15764"/>
    <w:rsid w:val="00E15C51"/>
    <w:rsid w:val="00E15EFD"/>
    <w:rsid w:val="00E15FE4"/>
    <w:rsid w:val="00E16701"/>
    <w:rsid w:val="00E16798"/>
    <w:rsid w:val="00E16C8A"/>
    <w:rsid w:val="00E1730E"/>
    <w:rsid w:val="00E17372"/>
    <w:rsid w:val="00E174E9"/>
    <w:rsid w:val="00E1750D"/>
    <w:rsid w:val="00E17656"/>
    <w:rsid w:val="00E1780D"/>
    <w:rsid w:val="00E17DC7"/>
    <w:rsid w:val="00E17EE3"/>
    <w:rsid w:val="00E20031"/>
    <w:rsid w:val="00E20042"/>
    <w:rsid w:val="00E2004E"/>
    <w:rsid w:val="00E200D2"/>
    <w:rsid w:val="00E20607"/>
    <w:rsid w:val="00E207E5"/>
    <w:rsid w:val="00E20925"/>
    <w:rsid w:val="00E2097B"/>
    <w:rsid w:val="00E21042"/>
    <w:rsid w:val="00E21133"/>
    <w:rsid w:val="00E213A1"/>
    <w:rsid w:val="00E213EB"/>
    <w:rsid w:val="00E21A72"/>
    <w:rsid w:val="00E21BC8"/>
    <w:rsid w:val="00E21E36"/>
    <w:rsid w:val="00E21EE6"/>
    <w:rsid w:val="00E22200"/>
    <w:rsid w:val="00E2274F"/>
    <w:rsid w:val="00E23F7B"/>
    <w:rsid w:val="00E2401D"/>
    <w:rsid w:val="00E243DE"/>
    <w:rsid w:val="00E2494E"/>
    <w:rsid w:val="00E24954"/>
    <w:rsid w:val="00E24EA9"/>
    <w:rsid w:val="00E24F51"/>
    <w:rsid w:val="00E253E7"/>
    <w:rsid w:val="00E254F2"/>
    <w:rsid w:val="00E2558D"/>
    <w:rsid w:val="00E257E8"/>
    <w:rsid w:val="00E25E6B"/>
    <w:rsid w:val="00E260BC"/>
    <w:rsid w:val="00E260F5"/>
    <w:rsid w:val="00E26209"/>
    <w:rsid w:val="00E27408"/>
    <w:rsid w:val="00E3015C"/>
    <w:rsid w:val="00E30185"/>
    <w:rsid w:val="00E30786"/>
    <w:rsid w:val="00E30B19"/>
    <w:rsid w:val="00E31579"/>
    <w:rsid w:val="00E31584"/>
    <w:rsid w:val="00E31829"/>
    <w:rsid w:val="00E32009"/>
    <w:rsid w:val="00E322CB"/>
    <w:rsid w:val="00E33BD0"/>
    <w:rsid w:val="00E34068"/>
    <w:rsid w:val="00E352B8"/>
    <w:rsid w:val="00E35829"/>
    <w:rsid w:val="00E35C85"/>
    <w:rsid w:val="00E35D95"/>
    <w:rsid w:val="00E36926"/>
    <w:rsid w:val="00E37394"/>
    <w:rsid w:val="00E37764"/>
    <w:rsid w:val="00E37C49"/>
    <w:rsid w:val="00E40DD0"/>
    <w:rsid w:val="00E41026"/>
    <w:rsid w:val="00E4104B"/>
    <w:rsid w:val="00E41314"/>
    <w:rsid w:val="00E41532"/>
    <w:rsid w:val="00E41627"/>
    <w:rsid w:val="00E416B4"/>
    <w:rsid w:val="00E416F9"/>
    <w:rsid w:val="00E41811"/>
    <w:rsid w:val="00E41D5A"/>
    <w:rsid w:val="00E42201"/>
    <w:rsid w:val="00E426D3"/>
    <w:rsid w:val="00E42D41"/>
    <w:rsid w:val="00E43139"/>
    <w:rsid w:val="00E434D8"/>
    <w:rsid w:val="00E434E2"/>
    <w:rsid w:val="00E43B30"/>
    <w:rsid w:val="00E44421"/>
    <w:rsid w:val="00E445D5"/>
    <w:rsid w:val="00E44707"/>
    <w:rsid w:val="00E4480B"/>
    <w:rsid w:val="00E4499B"/>
    <w:rsid w:val="00E44A04"/>
    <w:rsid w:val="00E44BB6"/>
    <w:rsid w:val="00E44CB1"/>
    <w:rsid w:val="00E44ED3"/>
    <w:rsid w:val="00E452D8"/>
    <w:rsid w:val="00E45424"/>
    <w:rsid w:val="00E454D2"/>
    <w:rsid w:val="00E45986"/>
    <w:rsid w:val="00E46076"/>
    <w:rsid w:val="00E463CF"/>
    <w:rsid w:val="00E465A9"/>
    <w:rsid w:val="00E46648"/>
    <w:rsid w:val="00E467C2"/>
    <w:rsid w:val="00E46984"/>
    <w:rsid w:val="00E46DBF"/>
    <w:rsid w:val="00E476D0"/>
    <w:rsid w:val="00E504A6"/>
    <w:rsid w:val="00E505F7"/>
    <w:rsid w:val="00E5085F"/>
    <w:rsid w:val="00E50CE7"/>
    <w:rsid w:val="00E50E5B"/>
    <w:rsid w:val="00E50E65"/>
    <w:rsid w:val="00E50F92"/>
    <w:rsid w:val="00E514C3"/>
    <w:rsid w:val="00E51700"/>
    <w:rsid w:val="00E518D7"/>
    <w:rsid w:val="00E51A38"/>
    <w:rsid w:val="00E52105"/>
    <w:rsid w:val="00E521EC"/>
    <w:rsid w:val="00E525FA"/>
    <w:rsid w:val="00E52C96"/>
    <w:rsid w:val="00E52EE4"/>
    <w:rsid w:val="00E52F7D"/>
    <w:rsid w:val="00E53333"/>
    <w:rsid w:val="00E535E9"/>
    <w:rsid w:val="00E53CC4"/>
    <w:rsid w:val="00E53D6D"/>
    <w:rsid w:val="00E54836"/>
    <w:rsid w:val="00E5516A"/>
    <w:rsid w:val="00E55674"/>
    <w:rsid w:val="00E56151"/>
    <w:rsid w:val="00E563C4"/>
    <w:rsid w:val="00E569BE"/>
    <w:rsid w:val="00E56F52"/>
    <w:rsid w:val="00E57127"/>
    <w:rsid w:val="00E57231"/>
    <w:rsid w:val="00E57E27"/>
    <w:rsid w:val="00E57EA2"/>
    <w:rsid w:val="00E608ED"/>
    <w:rsid w:val="00E60D3F"/>
    <w:rsid w:val="00E61250"/>
    <w:rsid w:val="00E613D0"/>
    <w:rsid w:val="00E6149B"/>
    <w:rsid w:val="00E61F79"/>
    <w:rsid w:val="00E6245A"/>
    <w:rsid w:val="00E62F73"/>
    <w:rsid w:val="00E63320"/>
    <w:rsid w:val="00E63367"/>
    <w:rsid w:val="00E63A96"/>
    <w:rsid w:val="00E63C0B"/>
    <w:rsid w:val="00E64046"/>
    <w:rsid w:val="00E6410E"/>
    <w:rsid w:val="00E64138"/>
    <w:rsid w:val="00E64223"/>
    <w:rsid w:val="00E64371"/>
    <w:rsid w:val="00E64420"/>
    <w:rsid w:val="00E65767"/>
    <w:rsid w:val="00E65BD4"/>
    <w:rsid w:val="00E65CDB"/>
    <w:rsid w:val="00E660FF"/>
    <w:rsid w:val="00E66280"/>
    <w:rsid w:val="00E66572"/>
    <w:rsid w:val="00E6722A"/>
    <w:rsid w:val="00E67236"/>
    <w:rsid w:val="00E672A1"/>
    <w:rsid w:val="00E67404"/>
    <w:rsid w:val="00E67B26"/>
    <w:rsid w:val="00E67E04"/>
    <w:rsid w:val="00E70009"/>
    <w:rsid w:val="00E7011F"/>
    <w:rsid w:val="00E70231"/>
    <w:rsid w:val="00E7084A"/>
    <w:rsid w:val="00E708B1"/>
    <w:rsid w:val="00E7095B"/>
    <w:rsid w:val="00E70CAB"/>
    <w:rsid w:val="00E70E78"/>
    <w:rsid w:val="00E712D9"/>
    <w:rsid w:val="00E71561"/>
    <w:rsid w:val="00E71CDF"/>
    <w:rsid w:val="00E71D41"/>
    <w:rsid w:val="00E72489"/>
    <w:rsid w:val="00E728F4"/>
    <w:rsid w:val="00E72CA2"/>
    <w:rsid w:val="00E72EE3"/>
    <w:rsid w:val="00E736FF"/>
    <w:rsid w:val="00E73853"/>
    <w:rsid w:val="00E73D26"/>
    <w:rsid w:val="00E748BA"/>
    <w:rsid w:val="00E74DA5"/>
    <w:rsid w:val="00E74E83"/>
    <w:rsid w:val="00E74E9B"/>
    <w:rsid w:val="00E74FF9"/>
    <w:rsid w:val="00E7567C"/>
    <w:rsid w:val="00E75984"/>
    <w:rsid w:val="00E75A0D"/>
    <w:rsid w:val="00E75C52"/>
    <w:rsid w:val="00E76634"/>
    <w:rsid w:val="00E769A2"/>
    <w:rsid w:val="00E76F72"/>
    <w:rsid w:val="00E76F85"/>
    <w:rsid w:val="00E77939"/>
    <w:rsid w:val="00E77A38"/>
    <w:rsid w:val="00E802F9"/>
    <w:rsid w:val="00E804D9"/>
    <w:rsid w:val="00E80760"/>
    <w:rsid w:val="00E80877"/>
    <w:rsid w:val="00E808C3"/>
    <w:rsid w:val="00E80D95"/>
    <w:rsid w:val="00E80FD5"/>
    <w:rsid w:val="00E81064"/>
    <w:rsid w:val="00E818AF"/>
    <w:rsid w:val="00E8193C"/>
    <w:rsid w:val="00E81955"/>
    <w:rsid w:val="00E819A5"/>
    <w:rsid w:val="00E81FEF"/>
    <w:rsid w:val="00E822FD"/>
    <w:rsid w:val="00E827A6"/>
    <w:rsid w:val="00E829A1"/>
    <w:rsid w:val="00E82D54"/>
    <w:rsid w:val="00E82FB2"/>
    <w:rsid w:val="00E83556"/>
    <w:rsid w:val="00E83588"/>
    <w:rsid w:val="00E83BEF"/>
    <w:rsid w:val="00E84457"/>
    <w:rsid w:val="00E84875"/>
    <w:rsid w:val="00E853FA"/>
    <w:rsid w:val="00E8552C"/>
    <w:rsid w:val="00E85852"/>
    <w:rsid w:val="00E8595E"/>
    <w:rsid w:val="00E85AC8"/>
    <w:rsid w:val="00E85E42"/>
    <w:rsid w:val="00E861C0"/>
    <w:rsid w:val="00E8645C"/>
    <w:rsid w:val="00E86567"/>
    <w:rsid w:val="00E86633"/>
    <w:rsid w:val="00E866C1"/>
    <w:rsid w:val="00E86B57"/>
    <w:rsid w:val="00E86BDC"/>
    <w:rsid w:val="00E86C64"/>
    <w:rsid w:val="00E871DC"/>
    <w:rsid w:val="00E8753B"/>
    <w:rsid w:val="00E87A5F"/>
    <w:rsid w:val="00E902DC"/>
    <w:rsid w:val="00E90372"/>
    <w:rsid w:val="00E90D24"/>
    <w:rsid w:val="00E90D7A"/>
    <w:rsid w:val="00E90FB5"/>
    <w:rsid w:val="00E91059"/>
    <w:rsid w:val="00E91D96"/>
    <w:rsid w:val="00E91F2E"/>
    <w:rsid w:val="00E92BB5"/>
    <w:rsid w:val="00E92C13"/>
    <w:rsid w:val="00E93188"/>
    <w:rsid w:val="00E934F4"/>
    <w:rsid w:val="00E93FC3"/>
    <w:rsid w:val="00E9449B"/>
    <w:rsid w:val="00E94E40"/>
    <w:rsid w:val="00E95049"/>
    <w:rsid w:val="00E956DE"/>
    <w:rsid w:val="00E95E6C"/>
    <w:rsid w:val="00E962D4"/>
    <w:rsid w:val="00E9644D"/>
    <w:rsid w:val="00E9684D"/>
    <w:rsid w:val="00E96C1C"/>
    <w:rsid w:val="00E96DDA"/>
    <w:rsid w:val="00E9785B"/>
    <w:rsid w:val="00EA0089"/>
    <w:rsid w:val="00EA0821"/>
    <w:rsid w:val="00EA0AC0"/>
    <w:rsid w:val="00EA0DA8"/>
    <w:rsid w:val="00EA137C"/>
    <w:rsid w:val="00EA22D3"/>
    <w:rsid w:val="00EA2408"/>
    <w:rsid w:val="00EA2C44"/>
    <w:rsid w:val="00EA2CE3"/>
    <w:rsid w:val="00EA31ED"/>
    <w:rsid w:val="00EA35FF"/>
    <w:rsid w:val="00EA3E2F"/>
    <w:rsid w:val="00EA436E"/>
    <w:rsid w:val="00EA470D"/>
    <w:rsid w:val="00EA5072"/>
    <w:rsid w:val="00EA5405"/>
    <w:rsid w:val="00EA686D"/>
    <w:rsid w:val="00EA6912"/>
    <w:rsid w:val="00EA6DB4"/>
    <w:rsid w:val="00EA6ED8"/>
    <w:rsid w:val="00EA6F0F"/>
    <w:rsid w:val="00EA777F"/>
    <w:rsid w:val="00EA7A6D"/>
    <w:rsid w:val="00EA7F2F"/>
    <w:rsid w:val="00EA7F67"/>
    <w:rsid w:val="00EB04A9"/>
    <w:rsid w:val="00EB05A2"/>
    <w:rsid w:val="00EB069B"/>
    <w:rsid w:val="00EB0C7F"/>
    <w:rsid w:val="00EB0C91"/>
    <w:rsid w:val="00EB106F"/>
    <w:rsid w:val="00EB18A3"/>
    <w:rsid w:val="00EB2609"/>
    <w:rsid w:val="00EB2884"/>
    <w:rsid w:val="00EB2BAB"/>
    <w:rsid w:val="00EB3A02"/>
    <w:rsid w:val="00EB3A2B"/>
    <w:rsid w:val="00EB3DC1"/>
    <w:rsid w:val="00EB3E42"/>
    <w:rsid w:val="00EB4B2E"/>
    <w:rsid w:val="00EB4F3A"/>
    <w:rsid w:val="00EB4FD0"/>
    <w:rsid w:val="00EB527A"/>
    <w:rsid w:val="00EB558B"/>
    <w:rsid w:val="00EB5781"/>
    <w:rsid w:val="00EB581C"/>
    <w:rsid w:val="00EB59B1"/>
    <w:rsid w:val="00EB63A5"/>
    <w:rsid w:val="00EB63B4"/>
    <w:rsid w:val="00EB66C1"/>
    <w:rsid w:val="00EB6EFB"/>
    <w:rsid w:val="00EB6F2A"/>
    <w:rsid w:val="00EB7570"/>
    <w:rsid w:val="00EB7717"/>
    <w:rsid w:val="00EB7AEF"/>
    <w:rsid w:val="00EB7E40"/>
    <w:rsid w:val="00EC0475"/>
    <w:rsid w:val="00EC174A"/>
    <w:rsid w:val="00EC202D"/>
    <w:rsid w:val="00EC2053"/>
    <w:rsid w:val="00EC269D"/>
    <w:rsid w:val="00EC29E6"/>
    <w:rsid w:val="00EC2AF3"/>
    <w:rsid w:val="00EC32F4"/>
    <w:rsid w:val="00EC3447"/>
    <w:rsid w:val="00EC3457"/>
    <w:rsid w:val="00EC3830"/>
    <w:rsid w:val="00EC3D6F"/>
    <w:rsid w:val="00EC46DF"/>
    <w:rsid w:val="00EC4965"/>
    <w:rsid w:val="00EC4B62"/>
    <w:rsid w:val="00EC4E82"/>
    <w:rsid w:val="00EC50BA"/>
    <w:rsid w:val="00EC5134"/>
    <w:rsid w:val="00EC5169"/>
    <w:rsid w:val="00EC5191"/>
    <w:rsid w:val="00EC61CD"/>
    <w:rsid w:val="00EC6DE6"/>
    <w:rsid w:val="00EC716C"/>
    <w:rsid w:val="00EC71A6"/>
    <w:rsid w:val="00EC762C"/>
    <w:rsid w:val="00EC787B"/>
    <w:rsid w:val="00EC78A0"/>
    <w:rsid w:val="00EC7B31"/>
    <w:rsid w:val="00EC7CB0"/>
    <w:rsid w:val="00EC7DA7"/>
    <w:rsid w:val="00ED0735"/>
    <w:rsid w:val="00ED0A81"/>
    <w:rsid w:val="00ED0D01"/>
    <w:rsid w:val="00ED0FEE"/>
    <w:rsid w:val="00ED1175"/>
    <w:rsid w:val="00ED140A"/>
    <w:rsid w:val="00ED1A2A"/>
    <w:rsid w:val="00ED1B8B"/>
    <w:rsid w:val="00ED1C67"/>
    <w:rsid w:val="00ED1D79"/>
    <w:rsid w:val="00ED1E42"/>
    <w:rsid w:val="00ED1E71"/>
    <w:rsid w:val="00ED20EF"/>
    <w:rsid w:val="00ED2279"/>
    <w:rsid w:val="00ED239C"/>
    <w:rsid w:val="00ED2913"/>
    <w:rsid w:val="00ED2C55"/>
    <w:rsid w:val="00ED3232"/>
    <w:rsid w:val="00ED3387"/>
    <w:rsid w:val="00ED349A"/>
    <w:rsid w:val="00ED44C7"/>
    <w:rsid w:val="00ED48FE"/>
    <w:rsid w:val="00ED4DD3"/>
    <w:rsid w:val="00ED4F0A"/>
    <w:rsid w:val="00ED5104"/>
    <w:rsid w:val="00ED5B2F"/>
    <w:rsid w:val="00ED61E7"/>
    <w:rsid w:val="00ED624C"/>
    <w:rsid w:val="00ED66B0"/>
    <w:rsid w:val="00ED6D61"/>
    <w:rsid w:val="00ED7333"/>
    <w:rsid w:val="00ED7FE9"/>
    <w:rsid w:val="00EE07CA"/>
    <w:rsid w:val="00EE0F78"/>
    <w:rsid w:val="00EE111F"/>
    <w:rsid w:val="00EE1132"/>
    <w:rsid w:val="00EE165F"/>
    <w:rsid w:val="00EE1986"/>
    <w:rsid w:val="00EE1A96"/>
    <w:rsid w:val="00EE1E65"/>
    <w:rsid w:val="00EE22FE"/>
    <w:rsid w:val="00EE27E5"/>
    <w:rsid w:val="00EE2867"/>
    <w:rsid w:val="00EE321B"/>
    <w:rsid w:val="00EE3347"/>
    <w:rsid w:val="00EE36C9"/>
    <w:rsid w:val="00EE3A69"/>
    <w:rsid w:val="00EE40F4"/>
    <w:rsid w:val="00EE5B01"/>
    <w:rsid w:val="00EE66A2"/>
    <w:rsid w:val="00EE67DC"/>
    <w:rsid w:val="00EE70E2"/>
    <w:rsid w:val="00EE73E5"/>
    <w:rsid w:val="00EE789A"/>
    <w:rsid w:val="00EE79E5"/>
    <w:rsid w:val="00EF0129"/>
    <w:rsid w:val="00EF053E"/>
    <w:rsid w:val="00EF072F"/>
    <w:rsid w:val="00EF11AB"/>
    <w:rsid w:val="00EF1553"/>
    <w:rsid w:val="00EF2211"/>
    <w:rsid w:val="00EF3131"/>
    <w:rsid w:val="00EF4BCE"/>
    <w:rsid w:val="00EF5EFE"/>
    <w:rsid w:val="00EF61B4"/>
    <w:rsid w:val="00EF6961"/>
    <w:rsid w:val="00EF6D65"/>
    <w:rsid w:val="00EF6F62"/>
    <w:rsid w:val="00EF706B"/>
    <w:rsid w:val="00EF71C0"/>
    <w:rsid w:val="00EF7374"/>
    <w:rsid w:val="00EF7422"/>
    <w:rsid w:val="00EF74BD"/>
    <w:rsid w:val="00EF7893"/>
    <w:rsid w:val="00EF7EFE"/>
    <w:rsid w:val="00F00154"/>
    <w:rsid w:val="00F00327"/>
    <w:rsid w:val="00F0037D"/>
    <w:rsid w:val="00F00A11"/>
    <w:rsid w:val="00F01169"/>
    <w:rsid w:val="00F01211"/>
    <w:rsid w:val="00F014F8"/>
    <w:rsid w:val="00F01C21"/>
    <w:rsid w:val="00F01C88"/>
    <w:rsid w:val="00F01EE4"/>
    <w:rsid w:val="00F01F70"/>
    <w:rsid w:val="00F029C1"/>
    <w:rsid w:val="00F02D3C"/>
    <w:rsid w:val="00F03552"/>
    <w:rsid w:val="00F03A58"/>
    <w:rsid w:val="00F03B2F"/>
    <w:rsid w:val="00F03D95"/>
    <w:rsid w:val="00F03EE0"/>
    <w:rsid w:val="00F04532"/>
    <w:rsid w:val="00F04543"/>
    <w:rsid w:val="00F0454E"/>
    <w:rsid w:val="00F04608"/>
    <w:rsid w:val="00F04D09"/>
    <w:rsid w:val="00F04ED9"/>
    <w:rsid w:val="00F04F74"/>
    <w:rsid w:val="00F052F0"/>
    <w:rsid w:val="00F05833"/>
    <w:rsid w:val="00F06106"/>
    <w:rsid w:val="00F065AB"/>
    <w:rsid w:val="00F06612"/>
    <w:rsid w:val="00F068EC"/>
    <w:rsid w:val="00F06ABF"/>
    <w:rsid w:val="00F06D5D"/>
    <w:rsid w:val="00F07EBC"/>
    <w:rsid w:val="00F100EA"/>
    <w:rsid w:val="00F100EB"/>
    <w:rsid w:val="00F10217"/>
    <w:rsid w:val="00F1063F"/>
    <w:rsid w:val="00F1065E"/>
    <w:rsid w:val="00F1072F"/>
    <w:rsid w:val="00F110AB"/>
    <w:rsid w:val="00F112BD"/>
    <w:rsid w:val="00F1187D"/>
    <w:rsid w:val="00F1187E"/>
    <w:rsid w:val="00F12475"/>
    <w:rsid w:val="00F1260F"/>
    <w:rsid w:val="00F12AFF"/>
    <w:rsid w:val="00F12BFA"/>
    <w:rsid w:val="00F12E2B"/>
    <w:rsid w:val="00F1302B"/>
    <w:rsid w:val="00F131D5"/>
    <w:rsid w:val="00F13688"/>
    <w:rsid w:val="00F138A0"/>
    <w:rsid w:val="00F13EEC"/>
    <w:rsid w:val="00F15210"/>
    <w:rsid w:val="00F153AC"/>
    <w:rsid w:val="00F1664B"/>
    <w:rsid w:val="00F16AC4"/>
    <w:rsid w:val="00F16C66"/>
    <w:rsid w:val="00F17500"/>
    <w:rsid w:val="00F178BF"/>
    <w:rsid w:val="00F179C0"/>
    <w:rsid w:val="00F20063"/>
    <w:rsid w:val="00F201D5"/>
    <w:rsid w:val="00F20D59"/>
    <w:rsid w:val="00F2115A"/>
    <w:rsid w:val="00F21294"/>
    <w:rsid w:val="00F213AE"/>
    <w:rsid w:val="00F21833"/>
    <w:rsid w:val="00F218E2"/>
    <w:rsid w:val="00F218F9"/>
    <w:rsid w:val="00F221C0"/>
    <w:rsid w:val="00F22456"/>
    <w:rsid w:val="00F231A3"/>
    <w:rsid w:val="00F239A5"/>
    <w:rsid w:val="00F240BC"/>
    <w:rsid w:val="00F24827"/>
    <w:rsid w:val="00F24982"/>
    <w:rsid w:val="00F24B78"/>
    <w:rsid w:val="00F25372"/>
    <w:rsid w:val="00F257AB"/>
    <w:rsid w:val="00F25A6A"/>
    <w:rsid w:val="00F25D30"/>
    <w:rsid w:val="00F25DD2"/>
    <w:rsid w:val="00F25E1F"/>
    <w:rsid w:val="00F2619A"/>
    <w:rsid w:val="00F26DE7"/>
    <w:rsid w:val="00F271C7"/>
    <w:rsid w:val="00F30099"/>
    <w:rsid w:val="00F301E7"/>
    <w:rsid w:val="00F3108B"/>
    <w:rsid w:val="00F32BB3"/>
    <w:rsid w:val="00F3300B"/>
    <w:rsid w:val="00F332BE"/>
    <w:rsid w:val="00F33791"/>
    <w:rsid w:val="00F33C85"/>
    <w:rsid w:val="00F347C6"/>
    <w:rsid w:val="00F3496A"/>
    <w:rsid w:val="00F34C69"/>
    <w:rsid w:val="00F34CFA"/>
    <w:rsid w:val="00F34F94"/>
    <w:rsid w:val="00F355F7"/>
    <w:rsid w:val="00F359BD"/>
    <w:rsid w:val="00F35A86"/>
    <w:rsid w:val="00F35AC5"/>
    <w:rsid w:val="00F35B59"/>
    <w:rsid w:val="00F35BD1"/>
    <w:rsid w:val="00F36234"/>
    <w:rsid w:val="00F3659B"/>
    <w:rsid w:val="00F3672A"/>
    <w:rsid w:val="00F36955"/>
    <w:rsid w:val="00F36A2E"/>
    <w:rsid w:val="00F36C2E"/>
    <w:rsid w:val="00F36E00"/>
    <w:rsid w:val="00F37AD3"/>
    <w:rsid w:val="00F37C18"/>
    <w:rsid w:val="00F37E3C"/>
    <w:rsid w:val="00F408FA"/>
    <w:rsid w:val="00F41AC5"/>
    <w:rsid w:val="00F41E75"/>
    <w:rsid w:val="00F41EC2"/>
    <w:rsid w:val="00F4248C"/>
    <w:rsid w:val="00F42B3A"/>
    <w:rsid w:val="00F42D1B"/>
    <w:rsid w:val="00F42DA6"/>
    <w:rsid w:val="00F43045"/>
    <w:rsid w:val="00F43611"/>
    <w:rsid w:val="00F43D24"/>
    <w:rsid w:val="00F43D9D"/>
    <w:rsid w:val="00F44133"/>
    <w:rsid w:val="00F443CE"/>
    <w:rsid w:val="00F44D73"/>
    <w:rsid w:val="00F45728"/>
    <w:rsid w:val="00F4657C"/>
    <w:rsid w:val="00F467D8"/>
    <w:rsid w:val="00F46E58"/>
    <w:rsid w:val="00F4751B"/>
    <w:rsid w:val="00F47526"/>
    <w:rsid w:val="00F5069F"/>
    <w:rsid w:val="00F50C05"/>
    <w:rsid w:val="00F50C35"/>
    <w:rsid w:val="00F50E7B"/>
    <w:rsid w:val="00F5117A"/>
    <w:rsid w:val="00F514A3"/>
    <w:rsid w:val="00F51630"/>
    <w:rsid w:val="00F51CC4"/>
    <w:rsid w:val="00F52A76"/>
    <w:rsid w:val="00F52C4B"/>
    <w:rsid w:val="00F52CF6"/>
    <w:rsid w:val="00F52D23"/>
    <w:rsid w:val="00F531BF"/>
    <w:rsid w:val="00F53632"/>
    <w:rsid w:val="00F53649"/>
    <w:rsid w:val="00F53E58"/>
    <w:rsid w:val="00F53F46"/>
    <w:rsid w:val="00F54742"/>
    <w:rsid w:val="00F54799"/>
    <w:rsid w:val="00F54842"/>
    <w:rsid w:val="00F54CFE"/>
    <w:rsid w:val="00F554BB"/>
    <w:rsid w:val="00F56324"/>
    <w:rsid w:val="00F56336"/>
    <w:rsid w:val="00F5647F"/>
    <w:rsid w:val="00F568BC"/>
    <w:rsid w:val="00F56AF5"/>
    <w:rsid w:val="00F57243"/>
    <w:rsid w:val="00F6023C"/>
    <w:rsid w:val="00F6078E"/>
    <w:rsid w:val="00F607B7"/>
    <w:rsid w:val="00F60AE0"/>
    <w:rsid w:val="00F610D3"/>
    <w:rsid w:val="00F615EE"/>
    <w:rsid w:val="00F61E91"/>
    <w:rsid w:val="00F61EA8"/>
    <w:rsid w:val="00F623F5"/>
    <w:rsid w:val="00F6259D"/>
    <w:rsid w:val="00F63D8E"/>
    <w:rsid w:val="00F63ECB"/>
    <w:rsid w:val="00F6439D"/>
    <w:rsid w:val="00F643A5"/>
    <w:rsid w:val="00F64490"/>
    <w:rsid w:val="00F64849"/>
    <w:rsid w:val="00F64882"/>
    <w:rsid w:val="00F64DA3"/>
    <w:rsid w:val="00F651BC"/>
    <w:rsid w:val="00F65299"/>
    <w:rsid w:val="00F65A85"/>
    <w:rsid w:val="00F65A95"/>
    <w:rsid w:val="00F65BD8"/>
    <w:rsid w:val="00F65FF6"/>
    <w:rsid w:val="00F66643"/>
    <w:rsid w:val="00F66C2C"/>
    <w:rsid w:val="00F66E8B"/>
    <w:rsid w:val="00F66F07"/>
    <w:rsid w:val="00F67615"/>
    <w:rsid w:val="00F6781B"/>
    <w:rsid w:val="00F701C0"/>
    <w:rsid w:val="00F70491"/>
    <w:rsid w:val="00F704FC"/>
    <w:rsid w:val="00F7053E"/>
    <w:rsid w:val="00F707BD"/>
    <w:rsid w:val="00F709C8"/>
    <w:rsid w:val="00F70D7D"/>
    <w:rsid w:val="00F71783"/>
    <w:rsid w:val="00F720B3"/>
    <w:rsid w:val="00F72631"/>
    <w:rsid w:val="00F729F2"/>
    <w:rsid w:val="00F72A72"/>
    <w:rsid w:val="00F72F61"/>
    <w:rsid w:val="00F73004"/>
    <w:rsid w:val="00F73041"/>
    <w:rsid w:val="00F73222"/>
    <w:rsid w:val="00F73372"/>
    <w:rsid w:val="00F73435"/>
    <w:rsid w:val="00F74091"/>
    <w:rsid w:val="00F742F8"/>
    <w:rsid w:val="00F74668"/>
    <w:rsid w:val="00F752A5"/>
    <w:rsid w:val="00F75EE4"/>
    <w:rsid w:val="00F76825"/>
    <w:rsid w:val="00F768AD"/>
    <w:rsid w:val="00F7692B"/>
    <w:rsid w:val="00F76D30"/>
    <w:rsid w:val="00F76E6E"/>
    <w:rsid w:val="00F76FEF"/>
    <w:rsid w:val="00F771E3"/>
    <w:rsid w:val="00F7728E"/>
    <w:rsid w:val="00F77664"/>
    <w:rsid w:val="00F80DDF"/>
    <w:rsid w:val="00F80E67"/>
    <w:rsid w:val="00F81264"/>
    <w:rsid w:val="00F812BB"/>
    <w:rsid w:val="00F81843"/>
    <w:rsid w:val="00F81B55"/>
    <w:rsid w:val="00F81E26"/>
    <w:rsid w:val="00F8279E"/>
    <w:rsid w:val="00F82F63"/>
    <w:rsid w:val="00F832E3"/>
    <w:rsid w:val="00F83541"/>
    <w:rsid w:val="00F836EA"/>
    <w:rsid w:val="00F83708"/>
    <w:rsid w:val="00F83BC6"/>
    <w:rsid w:val="00F83DB3"/>
    <w:rsid w:val="00F83DF0"/>
    <w:rsid w:val="00F845FA"/>
    <w:rsid w:val="00F84A34"/>
    <w:rsid w:val="00F84C9B"/>
    <w:rsid w:val="00F84DF5"/>
    <w:rsid w:val="00F84ED3"/>
    <w:rsid w:val="00F851BF"/>
    <w:rsid w:val="00F855D1"/>
    <w:rsid w:val="00F85F07"/>
    <w:rsid w:val="00F8651B"/>
    <w:rsid w:val="00F86568"/>
    <w:rsid w:val="00F86772"/>
    <w:rsid w:val="00F87B59"/>
    <w:rsid w:val="00F87BCD"/>
    <w:rsid w:val="00F87CD2"/>
    <w:rsid w:val="00F9036F"/>
    <w:rsid w:val="00F907FC"/>
    <w:rsid w:val="00F90CEC"/>
    <w:rsid w:val="00F91216"/>
    <w:rsid w:val="00F91294"/>
    <w:rsid w:val="00F91327"/>
    <w:rsid w:val="00F91689"/>
    <w:rsid w:val="00F91E51"/>
    <w:rsid w:val="00F92239"/>
    <w:rsid w:val="00F9247D"/>
    <w:rsid w:val="00F93B7D"/>
    <w:rsid w:val="00F949F9"/>
    <w:rsid w:val="00F94F32"/>
    <w:rsid w:val="00F94F5A"/>
    <w:rsid w:val="00F95CEE"/>
    <w:rsid w:val="00F95FA0"/>
    <w:rsid w:val="00F95FB4"/>
    <w:rsid w:val="00F975D8"/>
    <w:rsid w:val="00F976C8"/>
    <w:rsid w:val="00F97930"/>
    <w:rsid w:val="00F97E42"/>
    <w:rsid w:val="00FA05E9"/>
    <w:rsid w:val="00FA06D8"/>
    <w:rsid w:val="00FA0AFC"/>
    <w:rsid w:val="00FA0D1F"/>
    <w:rsid w:val="00FA160A"/>
    <w:rsid w:val="00FA2257"/>
    <w:rsid w:val="00FA23DF"/>
    <w:rsid w:val="00FA2779"/>
    <w:rsid w:val="00FA2A0B"/>
    <w:rsid w:val="00FA2AC2"/>
    <w:rsid w:val="00FA35B8"/>
    <w:rsid w:val="00FA3761"/>
    <w:rsid w:val="00FA3AF9"/>
    <w:rsid w:val="00FA3DE0"/>
    <w:rsid w:val="00FA4101"/>
    <w:rsid w:val="00FA4229"/>
    <w:rsid w:val="00FA459B"/>
    <w:rsid w:val="00FA4DEC"/>
    <w:rsid w:val="00FA508B"/>
    <w:rsid w:val="00FA5932"/>
    <w:rsid w:val="00FA5A33"/>
    <w:rsid w:val="00FA5A67"/>
    <w:rsid w:val="00FA5E57"/>
    <w:rsid w:val="00FA5E84"/>
    <w:rsid w:val="00FA66A0"/>
    <w:rsid w:val="00FA6A2B"/>
    <w:rsid w:val="00FA6A8C"/>
    <w:rsid w:val="00FA6CC5"/>
    <w:rsid w:val="00FA6E0B"/>
    <w:rsid w:val="00FA772D"/>
    <w:rsid w:val="00FA7EB1"/>
    <w:rsid w:val="00FB0262"/>
    <w:rsid w:val="00FB046F"/>
    <w:rsid w:val="00FB04D6"/>
    <w:rsid w:val="00FB079E"/>
    <w:rsid w:val="00FB0AE9"/>
    <w:rsid w:val="00FB0D73"/>
    <w:rsid w:val="00FB16C9"/>
    <w:rsid w:val="00FB1704"/>
    <w:rsid w:val="00FB1739"/>
    <w:rsid w:val="00FB1AD1"/>
    <w:rsid w:val="00FB29AA"/>
    <w:rsid w:val="00FB2A9B"/>
    <w:rsid w:val="00FB2C49"/>
    <w:rsid w:val="00FB32F8"/>
    <w:rsid w:val="00FB3361"/>
    <w:rsid w:val="00FB349C"/>
    <w:rsid w:val="00FB3BA7"/>
    <w:rsid w:val="00FB3C4E"/>
    <w:rsid w:val="00FB3CA0"/>
    <w:rsid w:val="00FB3CC9"/>
    <w:rsid w:val="00FB461F"/>
    <w:rsid w:val="00FB47BC"/>
    <w:rsid w:val="00FB4B4D"/>
    <w:rsid w:val="00FB5127"/>
    <w:rsid w:val="00FB54EF"/>
    <w:rsid w:val="00FB5A7C"/>
    <w:rsid w:val="00FB6607"/>
    <w:rsid w:val="00FB70C8"/>
    <w:rsid w:val="00FB7394"/>
    <w:rsid w:val="00FB7BD1"/>
    <w:rsid w:val="00FB7F4E"/>
    <w:rsid w:val="00FC0EA0"/>
    <w:rsid w:val="00FC0F3A"/>
    <w:rsid w:val="00FC193B"/>
    <w:rsid w:val="00FC1D29"/>
    <w:rsid w:val="00FC293F"/>
    <w:rsid w:val="00FC2DD0"/>
    <w:rsid w:val="00FC3032"/>
    <w:rsid w:val="00FC30F9"/>
    <w:rsid w:val="00FC45F9"/>
    <w:rsid w:val="00FC4C89"/>
    <w:rsid w:val="00FC4E04"/>
    <w:rsid w:val="00FC52E3"/>
    <w:rsid w:val="00FC582F"/>
    <w:rsid w:val="00FC58C8"/>
    <w:rsid w:val="00FC5F49"/>
    <w:rsid w:val="00FC60FC"/>
    <w:rsid w:val="00FC6D78"/>
    <w:rsid w:val="00FC6EE8"/>
    <w:rsid w:val="00FC729B"/>
    <w:rsid w:val="00FC72F7"/>
    <w:rsid w:val="00FC7D7B"/>
    <w:rsid w:val="00FD0692"/>
    <w:rsid w:val="00FD08A5"/>
    <w:rsid w:val="00FD0906"/>
    <w:rsid w:val="00FD10EC"/>
    <w:rsid w:val="00FD113D"/>
    <w:rsid w:val="00FD13A8"/>
    <w:rsid w:val="00FD1B13"/>
    <w:rsid w:val="00FD2474"/>
    <w:rsid w:val="00FD2482"/>
    <w:rsid w:val="00FD2554"/>
    <w:rsid w:val="00FD36E6"/>
    <w:rsid w:val="00FD3822"/>
    <w:rsid w:val="00FD3EAA"/>
    <w:rsid w:val="00FD40ED"/>
    <w:rsid w:val="00FD5387"/>
    <w:rsid w:val="00FD5942"/>
    <w:rsid w:val="00FD5A03"/>
    <w:rsid w:val="00FD5A93"/>
    <w:rsid w:val="00FD5F2F"/>
    <w:rsid w:val="00FD647E"/>
    <w:rsid w:val="00FD6A4F"/>
    <w:rsid w:val="00FD6C69"/>
    <w:rsid w:val="00FD6CBE"/>
    <w:rsid w:val="00FD7110"/>
    <w:rsid w:val="00FD715C"/>
    <w:rsid w:val="00FD739C"/>
    <w:rsid w:val="00FD75AF"/>
    <w:rsid w:val="00FD7830"/>
    <w:rsid w:val="00FD795B"/>
    <w:rsid w:val="00FE00B4"/>
    <w:rsid w:val="00FE0400"/>
    <w:rsid w:val="00FE0BDE"/>
    <w:rsid w:val="00FE0C26"/>
    <w:rsid w:val="00FE0F08"/>
    <w:rsid w:val="00FE125F"/>
    <w:rsid w:val="00FE1670"/>
    <w:rsid w:val="00FE1B30"/>
    <w:rsid w:val="00FE1D28"/>
    <w:rsid w:val="00FE22B0"/>
    <w:rsid w:val="00FE2737"/>
    <w:rsid w:val="00FE27A8"/>
    <w:rsid w:val="00FE2E14"/>
    <w:rsid w:val="00FE3226"/>
    <w:rsid w:val="00FE3407"/>
    <w:rsid w:val="00FE3454"/>
    <w:rsid w:val="00FE34B0"/>
    <w:rsid w:val="00FE50D6"/>
    <w:rsid w:val="00FE50DF"/>
    <w:rsid w:val="00FE5319"/>
    <w:rsid w:val="00FE53B5"/>
    <w:rsid w:val="00FE543D"/>
    <w:rsid w:val="00FE5759"/>
    <w:rsid w:val="00FE5C8C"/>
    <w:rsid w:val="00FE5D06"/>
    <w:rsid w:val="00FE6519"/>
    <w:rsid w:val="00FE69D4"/>
    <w:rsid w:val="00FE6DEB"/>
    <w:rsid w:val="00FE7232"/>
    <w:rsid w:val="00FE729B"/>
    <w:rsid w:val="00FE72F0"/>
    <w:rsid w:val="00FE737D"/>
    <w:rsid w:val="00FE7890"/>
    <w:rsid w:val="00FE7B47"/>
    <w:rsid w:val="00FE7D45"/>
    <w:rsid w:val="00FE7FAE"/>
    <w:rsid w:val="00FF0018"/>
    <w:rsid w:val="00FF0841"/>
    <w:rsid w:val="00FF0AC9"/>
    <w:rsid w:val="00FF0BFF"/>
    <w:rsid w:val="00FF0D9B"/>
    <w:rsid w:val="00FF0E9E"/>
    <w:rsid w:val="00FF0F95"/>
    <w:rsid w:val="00FF1274"/>
    <w:rsid w:val="00FF12D7"/>
    <w:rsid w:val="00FF137D"/>
    <w:rsid w:val="00FF162A"/>
    <w:rsid w:val="00FF1ACA"/>
    <w:rsid w:val="00FF1B3F"/>
    <w:rsid w:val="00FF1C96"/>
    <w:rsid w:val="00FF1F34"/>
    <w:rsid w:val="00FF2258"/>
    <w:rsid w:val="00FF24EB"/>
    <w:rsid w:val="00FF2B44"/>
    <w:rsid w:val="00FF3366"/>
    <w:rsid w:val="00FF3717"/>
    <w:rsid w:val="00FF37E5"/>
    <w:rsid w:val="00FF3A25"/>
    <w:rsid w:val="00FF3A2C"/>
    <w:rsid w:val="00FF4198"/>
    <w:rsid w:val="00FF455B"/>
    <w:rsid w:val="00FF492F"/>
    <w:rsid w:val="00FF4C75"/>
    <w:rsid w:val="00FF4DBF"/>
    <w:rsid w:val="00FF4DEF"/>
    <w:rsid w:val="00FF5CB8"/>
    <w:rsid w:val="00FF5D02"/>
    <w:rsid w:val="00FF5D48"/>
    <w:rsid w:val="00FF5E02"/>
    <w:rsid w:val="00FF5EE7"/>
    <w:rsid w:val="00FF6166"/>
    <w:rsid w:val="00FF64A8"/>
    <w:rsid w:val="00FF6A40"/>
    <w:rsid w:val="00FF6ECD"/>
    <w:rsid w:val="00FF7015"/>
    <w:rsid w:val="00FF7285"/>
    <w:rsid w:val="00FF7C91"/>
    <w:rsid w:val="00FF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9188C"/>
  <w15:chartTrackingRefBased/>
  <w15:docId w15:val="{252885C4-F60F-7A40-A15D-A1D27B5A7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E6D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B1E6D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8B1E6D"/>
    <w:pPr>
      <w:outlineLvl w:val="1"/>
    </w:pPr>
    <w:rPr>
      <w:bCs/>
      <w:sz w:val="32"/>
    </w:rPr>
  </w:style>
  <w:style w:type="paragraph" w:styleId="Heading3">
    <w:name w:val="heading 3"/>
    <w:aliases w:val="Table Copy"/>
    <w:basedOn w:val="Normal"/>
    <w:next w:val="Normal"/>
    <w:link w:val="Heading3Char"/>
    <w:autoRedefine/>
    <w:uiPriority w:val="9"/>
    <w:unhideWhenUsed/>
    <w:qFormat/>
    <w:rsid w:val="008B1E6D"/>
    <w:pPr>
      <w:keepNext/>
      <w:keepLines/>
      <w:outlineLvl w:val="2"/>
    </w:pPr>
    <w:rPr>
      <w:rFonts w:ascii="Cambria" w:eastAsia="Times New Roman" w:hAnsi="Cambria" w:cs="Times New Roman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8B1E6D"/>
    <w:pPr>
      <w:outlineLvl w:val="3"/>
    </w:pPr>
    <w:rPr>
      <w:bCs w:val="0"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1E6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1E6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B1E6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8B1E6D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8B1E6D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B1E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E6D"/>
    <w:rPr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8B1E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E6D"/>
    <w:rPr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8B1E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1E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1E6D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B1E6D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B1E6D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8B1E6D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8B1E6D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8B1E6D"/>
  </w:style>
  <w:style w:type="paragraph" w:styleId="TOCHeading">
    <w:name w:val="TOC Heading"/>
    <w:basedOn w:val="Heading1"/>
    <w:next w:val="Normal"/>
    <w:uiPriority w:val="39"/>
    <w:unhideWhenUsed/>
    <w:qFormat/>
    <w:rsid w:val="008B1E6D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8B1E6D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B1E6D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8B1E6D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8B1E6D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8B1E6D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8B1E6D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B1E6D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B1E6D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B1E6D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8B1E6D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8B1E6D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8B1E6D"/>
    <w:pPr>
      <w:numPr>
        <w:numId w:val="4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8B1E6D"/>
    <w:rPr>
      <w:rFonts w:ascii="Cambria" w:eastAsia="Times New Roman" w:hAnsi="Cambria" w:cs="Times New Roman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8B1E6D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59"/>
    <w:rsid w:val="008B1E6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8B1E6D"/>
    <w:rPr>
      <w:b/>
      <w:bCs/>
      <w:color w:val="002060"/>
      <w:sz w:val="24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8B1E6D"/>
    <w:rPr>
      <w:b/>
      <w:bCs/>
      <w:color w:val="00206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Barlow Semi Condensed" w:hAnsi="Barlow Semi Condensed"/>
      <w:color w:val="FFFFFF" w:themeColor="background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8B1E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8B1E6D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1E6D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8B1E6D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8B1E6D"/>
    <w:rPr>
      <w:b/>
      <w:bCs/>
    </w:rPr>
  </w:style>
  <w:style w:type="character" w:styleId="Emphasis">
    <w:name w:val="Emphasis"/>
    <w:basedOn w:val="DefaultParagraphFont"/>
    <w:uiPriority w:val="20"/>
    <w:qFormat/>
    <w:rsid w:val="008B1E6D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8B1E6D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8B1E6D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8B1E6D"/>
    <w:rPr>
      <w:i/>
      <w:iCs/>
      <w:color w:val="4472C4" w:themeColor="accent1"/>
    </w:rPr>
  </w:style>
  <w:style w:type="table" w:styleId="GridTable5Dark-Accent1">
    <w:name w:val="Grid Table 5 Dark Accent 1"/>
    <w:basedOn w:val="TableNormal"/>
    <w:uiPriority w:val="50"/>
    <w:rsid w:val="00B976B8"/>
    <w:rPr>
      <w:rFonts w:ascii="Calibri" w:eastAsia="Calibri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18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18C4"/>
    <w:rPr>
      <w:rFonts w:ascii="Barlow Semi Condensed" w:hAnsi="Barlow Semi Condensed"/>
      <w:b/>
      <w:bCs/>
      <w:color w:val="000000" w:themeColor="text1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337C92"/>
    <w:pPr>
      <w:widowControl w:val="0"/>
      <w:autoSpaceDE w:val="0"/>
      <w:autoSpaceDN w:val="0"/>
    </w:pPr>
    <w:rPr>
      <w:rFonts w:ascii="Cambria" w:eastAsia="Cambria" w:hAnsi="Cambria" w:cs="Cambria"/>
      <w:color w:val="auto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37C92"/>
    <w:rPr>
      <w:rFonts w:ascii="Cambria" w:eastAsia="Cambria" w:hAnsi="Cambria" w:cs="Cambria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8B1E6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F3A2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color w:val="auto"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F3A2C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customStyle="1" w:styleId="lab-list-item-2">
    <w:name w:val="lab-list-item-2"/>
    <w:basedOn w:val="Normal"/>
    <w:rsid w:val="00134DB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customStyle="1" w:styleId="lab-list-item-xs-2">
    <w:name w:val="lab-list-item-xs-2"/>
    <w:basedOn w:val="Normal"/>
    <w:rsid w:val="0019653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customStyle="1" w:styleId="faq-answer-2">
    <w:name w:val="faq-answer-2"/>
    <w:basedOn w:val="Normal"/>
    <w:rsid w:val="00CE385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customStyle="1" w:styleId="overflow-hidden">
    <w:name w:val="overflow-hidden"/>
    <w:basedOn w:val="DefaultParagraphFont"/>
    <w:rsid w:val="00CF631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631F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color w:val="auto"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631F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customStyle="1" w:styleId="paragraph">
    <w:name w:val="paragraph"/>
    <w:basedOn w:val="Normal"/>
    <w:rsid w:val="0084337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customStyle="1" w:styleId="normaltextrun">
    <w:name w:val="normaltextrun"/>
    <w:basedOn w:val="DefaultParagraphFont"/>
    <w:rsid w:val="00843379"/>
  </w:style>
  <w:style w:type="character" w:customStyle="1" w:styleId="eop">
    <w:name w:val="eop"/>
    <w:basedOn w:val="DefaultParagraphFont"/>
    <w:rsid w:val="00843379"/>
  </w:style>
  <w:style w:type="paragraph" w:styleId="Revision">
    <w:name w:val="Revision"/>
    <w:hidden/>
    <w:uiPriority w:val="99"/>
    <w:semiHidden/>
    <w:rsid w:val="00975E42"/>
    <w:rPr>
      <w:color w:val="000000" w:themeColor="text1"/>
      <w:sz w:val="22"/>
    </w:rPr>
  </w:style>
  <w:style w:type="table" w:styleId="TableGridLight">
    <w:name w:val="Grid Table Light"/>
    <w:basedOn w:val="TableNormal"/>
    <w:uiPriority w:val="40"/>
    <w:rsid w:val="008B1E6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26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04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9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76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5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5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76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9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0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5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1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5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5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0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3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78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18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6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66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496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455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0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0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85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5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7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97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59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2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21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11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315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06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1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5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99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07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66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61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811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3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99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60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779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3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4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4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4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1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56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0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55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5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54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06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525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536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034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533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118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5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14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6594701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21450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833948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2519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2166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912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1942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31506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7626963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424561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92528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2234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9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1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2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4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160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71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985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02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505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38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4753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2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0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5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45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7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9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69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96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85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069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3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915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316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801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0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1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87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0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1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2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0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7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7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9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26869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0378585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368300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346118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453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101889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1546022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3433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2812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25189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31113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1466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37711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84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4523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886184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4215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8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5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62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2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9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4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8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02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1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9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4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4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065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42096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463022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890113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7725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39527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2304247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0473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47293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936249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60162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389381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213517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50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205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153524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7432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9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0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5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4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2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33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0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3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52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5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2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6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8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62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1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1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18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4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8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2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9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18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52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2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0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5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2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8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36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9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73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0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6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9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1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96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80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2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669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97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16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571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159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545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9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734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860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635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7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1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9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88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31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6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1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8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3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16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15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6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60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7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57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7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2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5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0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44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97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03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873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068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52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616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651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038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075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948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552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54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87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1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3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43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36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83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127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315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635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548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7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9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7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82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91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5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5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51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241663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466937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19516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4018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114369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443780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1139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33870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370493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868026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355892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16450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28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6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2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5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2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1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0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0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9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0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5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5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9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65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6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58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42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609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10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77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91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57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5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5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06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4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28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2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544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22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97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24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2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87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71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74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04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6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5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0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9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7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97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56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5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58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45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070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52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945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4821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76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88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46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821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58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9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11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86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16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166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121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09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385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1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0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09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7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2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73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077153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977868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965703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4401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79629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2994170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9449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66415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3746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15380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79216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35067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8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3272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579098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9020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4056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47615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002746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013885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3861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0681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2535123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7553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3345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18528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5500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86189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31083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9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46661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778801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9126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8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69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8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3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1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1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2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89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0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39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295259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365223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851793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0416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5411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800457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3460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56626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73558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7081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165123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422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75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267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281710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2085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4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0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1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2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19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2125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6903444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122539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14944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1004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39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315795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078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062561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7266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796264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473065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32756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94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2935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376661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21134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4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63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9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5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08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0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80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73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63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915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1687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5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F\Downloads\framewor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9b8280f-533f-4ab1-999e-21e84614c560">
      <UserInfo>
        <DisplayName>Bennett, Elizabeth L. (DESE)</DisplayName>
        <AccountId>35</AccountId>
        <AccountType/>
      </UserInfo>
    </SharedWithUsers>
    <_ip_UnifiedCompliancePolicyUIAction xmlns="http://schemas.microsoft.com/sharepoint/v3" xsi:nil="true"/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6289E0-4837-4A99-8952-303439586FB5}">
  <ds:schemaRefs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sharepoint/v3"/>
    <ds:schemaRef ds:uri="http://schemas.openxmlformats.org/package/2006/metadata/core-properties"/>
    <ds:schemaRef ds:uri="b9b8280f-533f-4ab1-999e-21e84614c560"/>
    <ds:schemaRef ds:uri="9a28d2e1-924e-4715-9bdb-0bef845c549c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E1A1980-4ACD-4EBE-93E5-09CC2FE502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65B42F-6B4D-478A-B58B-1C22220FEF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frameworks.dotx</Template>
  <TotalTime>9</TotalTime>
  <Pages>5</Pages>
  <Words>1091</Words>
  <Characters>6855</Characters>
  <Application>Microsoft Office Word</Application>
  <DocSecurity>0</DocSecurity>
  <Lines>185</Lines>
  <Paragraphs>149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 Safety Equipment List</vt:lpstr>
    </vt:vector>
  </TitlesOfParts>
  <Company/>
  <LinksUpToDate>false</LinksUpToDate>
  <CharactersWithSpaces>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CTE Frameworks - Public Safety Equipment List</dc:title>
  <dc:subject/>
  <dc:creator>DESE</dc:creator>
  <cp:keywords/>
  <dc:description/>
  <cp:lastModifiedBy>Zou, Dong (EOE)</cp:lastModifiedBy>
  <cp:revision>9</cp:revision>
  <cp:lastPrinted>2023-10-01T17:11:00Z</cp:lastPrinted>
  <dcterms:created xsi:type="dcterms:W3CDTF">2025-05-20T12:18:00Z</dcterms:created>
  <dcterms:modified xsi:type="dcterms:W3CDTF">2025-07-07T19:53:00Z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