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4" w:displacedByCustomXml="next"/>
    <w:bookmarkStart w:id="1" w:name="OLE_LINK3" w:displacedByCustomXml="next"/>
    <w:sdt>
      <w:sdtPr>
        <w:rPr>
          <w:rFonts w:cstheme="minorHAnsi"/>
        </w:rPr>
        <w:id w:val="968559845"/>
        <w:docPartObj>
          <w:docPartGallery w:val="Cover Pages"/>
          <w:docPartUnique/>
        </w:docPartObj>
      </w:sdtPr>
      <w:sdtContent>
        <w:p w14:paraId="02451311" w14:textId="77777777" w:rsidR="00F1063F" w:rsidRPr="002308E2" w:rsidRDefault="00F1063F">
          <w:pPr>
            <w:rPr>
              <w:rFonts w:cstheme="minorHAnsi"/>
            </w:rPr>
          </w:pPr>
        </w:p>
        <w:p w14:paraId="2EF925FB" w14:textId="77777777" w:rsidR="00F1063F" w:rsidRPr="002308E2" w:rsidRDefault="00F1063F">
          <w:pPr>
            <w:rPr>
              <w:rFonts w:cstheme="minorHAnsi"/>
            </w:rPr>
          </w:pPr>
          <w:r w:rsidRPr="002308E2">
            <w:rPr>
              <w:rFonts w:cstheme="minorHAnsi"/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24A8C7DE">
                    <wp:simplePos x="0" y="0"/>
                    <wp:positionH relativeFrom="margin">
                      <wp:posOffset>110490</wp:posOffset>
                    </wp:positionH>
                    <wp:positionV relativeFrom="page">
                      <wp:posOffset>7049770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5BA5BEA3" w:rsidR="00F1063F" w:rsidRPr="00A6434B" w:rsidRDefault="00000000" w:rsidP="00200323">
                                <w:pPr>
                                  <w:pStyle w:val="NoSpacing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8215AC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Sheet Metalworking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0847E85" w14:textId="4761091D" w:rsidR="00F1063F" w:rsidRPr="008A54AF" w:rsidRDefault="002308E2" w:rsidP="00200323">
                                    <w:pPr>
                                      <w:pStyle w:val="NoSpacing"/>
                                    </w:pPr>
                                    <w:r>
                                      <w:t>May</w:t>
                                    </w:r>
                                    <w:r w:rsidR="008A5AFC">
                                      <w:t xml:space="preserve">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8.7pt;margin-top:555.1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" filled="f" stroked="f" strokeweight=".5pt">
                    <v:textbox style="mso-fit-shape-to-text:t" inset="0,0,0,0">
                      <w:txbxContent>
                        <w:p w14:paraId="54BA776D" w14:textId="5BA5BEA3" w:rsidR="00F1063F" w:rsidRPr="00A6434B" w:rsidRDefault="00000000" w:rsidP="00200323">
                          <w:pPr>
                            <w:pStyle w:val="NoSpacing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215AC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Sheet Metalworking Equipment List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0847E85" w14:textId="4761091D" w:rsidR="00F1063F" w:rsidRPr="008A54AF" w:rsidRDefault="002308E2" w:rsidP="00200323">
                              <w:pPr>
                                <w:pStyle w:val="NoSpacing"/>
                              </w:pPr>
                              <w:r>
                                <w:t>May</w:t>
                              </w:r>
                              <w:r w:rsidR="008A5AFC">
                                <w:t xml:space="preserve"> 2024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2308E2">
            <w:rPr>
              <w:rFonts w:cstheme="minorHAnsi"/>
            </w:rPr>
            <w:br w:type="page"/>
          </w:r>
        </w:p>
      </w:sdtContent>
    </w:sdt>
    <w:p w14:paraId="123E869F" w14:textId="77777777" w:rsidR="00FB01C8" w:rsidRPr="002308E2" w:rsidRDefault="00FB01C8" w:rsidP="00AE6A60"/>
    <w:bookmarkEnd w:id="1"/>
    <w:bookmarkEnd w:id="0"/>
    <w:p w14:paraId="58B9D4D0" w14:textId="43501B13" w:rsidR="004E136B" w:rsidRPr="00A6434B" w:rsidRDefault="002308E2" w:rsidP="00A6434B">
      <w:pPr>
        <w:pStyle w:val="Heading2"/>
      </w:pPr>
      <w:r w:rsidRPr="00A6434B">
        <w:t>Equipment List:</w:t>
      </w:r>
    </w:p>
    <w:p w14:paraId="6781C32B" w14:textId="77777777" w:rsidR="002308E2" w:rsidRPr="002308E2" w:rsidRDefault="002308E2" w:rsidP="004E136B">
      <w:pPr>
        <w:rPr>
          <w:rFonts w:cstheme="minorHAnsi"/>
        </w:rPr>
      </w:pPr>
    </w:p>
    <w:p w14:paraId="7753BB25" w14:textId="77777777" w:rsidR="002308E2" w:rsidRDefault="002308E2" w:rsidP="002308E2">
      <w:pPr>
        <w:rPr>
          <w:rFonts w:cstheme="minorHAnsi"/>
          <w:b/>
          <w:bCs/>
          <w:sz w:val="24"/>
        </w:rPr>
        <w:sectPr w:rsidR="002308E2" w:rsidSect="003F1BC6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2026" w:right="1440" w:bottom="1940" w:left="1440" w:header="720" w:footer="576" w:gutter="0"/>
          <w:pgNumType w:start="0"/>
          <w:cols w:space="720"/>
          <w:titlePg/>
          <w:docGrid w:linePitch="360"/>
        </w:sectPr>
      </w:pPr>
    </w:p>
    <w:p w14:paraId="6510889E" w14:textId="77777777" w:rsidR="002308E2" w:rsidRPr="002308E2" w:rsidRDefault="002308E2" w:rsidP="00A6434B">
      <w:pPr>
        <w:pStyle w:val="Heading3"/>
      </w:pPr>
      <w:r w:rsidRPr="002308E2">
        <w:t xml:space="preserve">Safety Gear: </w:t>
      </w:r>
    </w:p>
    <w:p w14:paraId="46560FD5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Safety goggles, gloves, ear protection, and welding aprons.</w:t>
      </w:r>
    </w:p>
    <w:p w14:paraId="46692389" w14:textId="77777777" w:rsidR="002308E2" w:rsidRPr="002308E2" w:rsidRDefault="002308E2" w:rsidP="002308E2">
      <w:pPr>
        <w:rPr>
          <w:rFonts w:cstheme="minorHAnsi"/>
          <w:sz w:val="24"/>
        </w:rPr>
      </w:pPr>
    </w:p>
    <w:p w14:paraId="46FC9BAB" w14:textId="77777777" w:rsidR="002308E2" w:rsidRPr="002308E2" w:rsidRDefault="002308E2" w:rsidP="00A6434B">
      <w:pPr>
        <w:pStyle w:val="Heading3"/>
      </w:pPr>
      <w:r w:rsidRPr="002308E2">
        <w:t>Measuring, Marking, and Layout Tools:</w:t>
      </w:r>
    </w:p>
    <w:p w14:paraId="63ECC74F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Steel rulers, tape measures</w:t>
      </w:r>
    </w:p>
    <w:p w14:paraId="0DA719E3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Squares, combination squares, tee squares, triangle</w:t>
      </w:r>
    </w:p>
    <w:p w14:paraId="5E98DA6D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Dividers</w:t>
      </w:r>
    </w:p>
    <w:p w14:paraId="290073F2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Protractors, compass</w:t>
      </w:r>
    </w:p>
    <w:p w14:paraId="116CD76B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Micrometer, calipers</w:t>
      </w:r>
    </w:p>
    <w:p w14:paraId="1790E8CF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Marking pens</w:t>
      </w:r>
    </w:p>
    <w:p w14:paraId="2D4004DF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Awls</w:t>
      </w:r>
    </w:p>
    <w:p w14:paraId="0C07B748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Scribes, Trammel points</w:t>
      </w:r>
    </w:p>
    <w:p w14:paraId="1F0EF796" w14:textId="77777777" w:rsidR="002308E2" w:rsidRPr="001A707C" w:rsidRDefault="002308E2" w:rsidP="009D4FB6">
      <w:pPr>
        <w:pStyle w:val="ListParagraph"/>
        <w:numPr>
          <w:ilvl w:val="0"/>
          <w:numId w:val="1"/>
        </w:numPr>
      </w:pPr>
      <w:r w:rsidRPr="001A707C">
        <w:t>Drawing board</w:t>
      </w:r>
    </w:p>
    <w:p w14:paraId="1C3CF256" w14:textId="77777777" w:rsidR="002308E2" w:rsidRPr="002308E2" w:rsidRDefault="002308E2" w:rsidP="002308E2">
      <w:pPr>
        <w:rPr>
          <w:rFonts w:cstheme="minorHAnsi"/>
          <w:b/>
          <w:bCs/>
          <w:sz w:val="24"/>
        </w:rPr>
      </w:pPr>
    </w:p>
    <w:p w14:paraId="69299399" w14:textId="77777777" w:rsidR="002308E2" w:rsidRPr="002308E2" w:rsidRDefault="002308E2" w:rsidP="00A6434B">
      <w:pPr>
        <w:pStyle w:val="Heading3"/>
      </w:pPr>
      <w:r w:rsidRPr="002308E2">
        <w:t>Hand Tools:</w:t>
      </w:r>
    </w:p>
    <w:p w14:paraId="7B1043EC" w14:textId="77777777" w:rsidR="002308E2" w:rsidRPr="001A707C" w:rsidRDefault="002308E2" w:rsidP="009D4FB6">
      <w:pPr>
        <w:pStyle w:val="ListParagraph"/>
        <w:numPr>
          <w:ilvl w:val="0"/>
          <w:numId w:val="2"/>
        </w:numPr>
      </w:pPr>
      <w:r w:rsidRPr="001A707C">
        <w:t>Seamers</w:t>
      </w:r>
    </w:p>
    <w:p w14:paraId="3A0AB1CA" w14:textId="77777777" w:rsidR="002308E2" w:rsidRPr="001A707C" w:rsidRDefault="002308E2" w:rsidP="009D4FB6">
      <w:pPr>
        <w:pStyle w:val="ListParagraph"/>
        <w:numPr>
          <w:ilvl w:val="0"/>
          <w:numId w:val="2"/>
        </w:numPr>
      </w:pPr>
      <w:r w:rsidRPr="001A707C">
        <w:t xml:space="preserve">Files </w:t>
      </w:r>
    </w:p>
    <w:p w14:paraId="4753725E" w14:textId="77777777" w:rsidR="002308E2" w:rsidRPr="001A707C" w:rsidRDefault="002308E2" w:rsidP="009D4FB6">
      <w:pPr>
        <w:pStyle w:val="ListParagraph"/>
        <w:numPr>
          <w:ilvl w:val="0"/>
          <w:numId w:val="2"/>
        </w:numPr>
      </w:pPr>
      <w:r w:rsidRPr="001A707C">
        <w:t>Hand punch</w:t>
      </w:r>
    </w:p>
    <w:p w14:paraId="67574DC6" w14:textId="77777777" w:rsidR="002308E2" w:rsidRPr="001A707C" w:rsidRDefault="002308E2" w:rsidP="009D4FB6">
      <w:pPr>
        <w:pStyle w:val="ListParagraph"/>
        <w:numPr>
          <w:ilvl w:val="0"/>
          <w:numId w:val="2"/>
        </w:numPr>
      </w:pPr>
      <w:r w:rsidRPr="001A707C">
        <w:t>Hammer</w:t>
      </w:r>
    </w:p>
    <w:p w14:paraId="1B4F85AA" w14:textId="77777777" w:rsidR="002308E2" w:rsidRPr="001A707C" w:rsidRDefault="002308E2" w:rsidP="009D4FB6">
      <w:pPr>
        <w:pStyle w:val="ListParagraph"/>
        <w:numPr>
          <w:ilvl w:val="0"/>
          <w:numId w:val="2"/>
        </w:numPr>
      </w:pPr>
      <w:r w:rsidRPr="001A707C">
        <w:t>Mallet</w:t>
      </w:r>
    </w:p>
    <w:p w14:paraId="54C79157" w14:textId="77777777" w:rsidR="002308E2" w:rsidRPr="002308E2" w:rsidRDefault="002308E2" w:rsidP="002308E2">
      <w:pPr>
        <w:rPr>
          <w:rFonts w:cstheme="minorHAnsi"/>
          <w:b/>
          <w:bCs/>
          <w:sz w:val="24"/>
        </w:rPr>
      </w:pPr>
      <w:r w:rsidRPr="002308E2">
        <w:rPr>
          <w:rFonts w:cstheme="minorHAnsi"/>
          <w:b/>
          <w:bCs/>
          <w:sz w:val="24"/>
        </w:rPr>
        <w:t xml:space="preserve"> </w:t>
      </w:r>
    </w:p>
    <w:p w14:paraId="071F947F" w14:textId="7C9D9175" w:rsidR="002308E2" w:rsidRPr="002308E2" w:rsidRDefault="002308E2" w:rsidP="00A6434B">
      <w:pPr>
        <w:pStyle w:val="Heading3"/>
      </w:pPr>
      <w:r w:rsidRPr="002308E2">
        <w:t>Cutting Tools:</w:t>
      </w:r>
    </w:p>
    <w:p w14:paraId="6190701A" w14:textId="77777777" w:rsidR="002308E2" w:rsidRPr="001A707C" w:rsidRDefault="002308E2" w:rsidP="009D4FB6">
      <w:pPr>
        <w:pStyle w:val="ListParagraph"/>
        <w:numPr>
          <w:ilvl w:val="0"/>
          <w:numId w:val="3"/>
        </w:numPr>
      </w:pPr>
      <w:r w:rsidRPr="001A707C">
        <w:t>Tin snips, aviation snips, bulldog snips</w:t>
      </w:r>
    </w:p>
    <w:p w14:paraId="7D297679" w14:textId="77777777" w:rsidR="002308E2" w:rsidRPr="001A707C" w:rsidRDefault="002308E2" w:rsidP="009D4FB6">
      <w:pPr>
        <w:pStyle w:val="ListParagraph"/>
        <w:numPr>
          <w:ilvl w:val="0"/>
          <w:numId w:val="3"/>
        </w:numPr>
      </w:pPr>
      <w:r w:rsidRPr="001A707C">
        <w:t xml:space="preserve">Nibbler </w:t>
      </w:r>
    </w:p>
    <w:p w14:paraId="3AB308C7" w14:textId="77777777" w:rsidR="002308E2" w:rsidRPr="001A707C" w:rsidRDefault="002308E2" w:rsidP="009D4FB6">
      <w:pPr>
        <w:pStyle w:val="ListParagraph"/>
        <w:numPr>
          <w:ilvl w:val="0"/>
          <w:numId w:val="3"/>
        </w:numPr>
      </w:pPr>
      <w:r w:rsidRPr="001A707C">
        <w:t>Squaring shears, bench shears, or guillotine shears</w:t>
      </w:r>
    </w:p>
    <w:p w14:paraId="016487B3" w14:textId="77777777" w:rsidR="002308E2" w:rsidRPr="001A707C" w:rsidRDefault="002308E2" w:rsidP="009D4FB6">
      <w:pPr>
        <w:pStyle w:val="ListParagraph"/>
        <w:numPr>
          <w:ilvl w:val="0"/>
          <w:numId w:val="3"/>
        </w:numPr>
      </w:pPr>
      <w:proofErr w:type="gramStart"/>
      <w:r w:rsidRPr="001A707C">
        <w:t>Hand turning</w:t>
      </w:r>
      <w:proofErr w:type="gramEnd"/>
      <w:r w:rsidRPr="001A707C">
        <w:t xml:space="preserve"> machines</w:t>
      </w:r>
    </w:p>
    <w:p w14:paraId="08B6837F" w14:textId="77777777" w:rsidR="002308E2" w:rsidRPr="001A707C" w:rsidRDefault="002308E2" w:rsidP="009D4FB6">
      <w:pPr>
        <w:pStyle w:val="ListParagraph"/>
        <w:numPr>
          <w:ilvl w:val="0"/>
          <w:numId w:val="3"/>
        </w:numPr>
      </w:pPr>
      <w:r w:rsidRPr="001A707C">
        <w:t>Blind rivet gun</w:t>
      </w:r>
    </w:p>
    <w:p w14:paraId="5CDF4BB8" w14:textId="77777777" w:rsidR="002308E2" w:rsidRPr="001A707C" w:rsidRDefault="002308E2" w:rsidP="009D4FB6">
      <w:pPr>
        <w:pStyle w:val="ListParagraph"/>
        <w:numPr>
          <w:ilvl w:val="0"/>
          <w:numId w:val="3"/>
        </w:numPr>
        <w:rPr>
          <w:b/>
          <w:bCs/>
        </w:rPr>
      </w:pPr>
      <w:r w:rsidRPr="001A707C">
        <w:t>Circle Cutter</w:t>
      </w:r>
    </w:p>
    <w:p w14:paraId="7D68BA1A" w14:textId="77777777" w:rsidR="002308E2" w:rsidRPr="002308E2" w:rsidRDefault="002308E2" w:rsidP="002308E2">
      <w:pPr>
        <w:rPr>
          <w:rFonts w:cstheme="minorHAnsi"/>
          <w:b/>
          <w:bCs/>
          <w:sz w:val="24"/>
        </w:rPr>
      </w:pPr>
    </w:p>
    <w:p w14:paraId="35B88164" w14:textId="77777777" w:rsidR="002308E2" w:rsidRPr="002308E2" w:rsidRDefault="002308E2" w:rsidP="00A6434B">
      <w:pPr>
        <w:pStyle w:val="Heading3"/>
      </w:pPr>
      <w:r w:rsidRPr="002308E2">
        <w:t xml:space="preserve">Bending and Shaping Tools: </w:t>
      </w:r>
    </w:p>
    <w:p w14:paraId="02489C3E" w14:textId="77777777" w:rsidR="002308E2" w:rsidRPr="001A707C" w:rsidRDefault="002308E2" w:rsidP="009D4FB6">
      <w:pPr>
        <w:pStyle w:val="ListParagraph"/>
        <w:numPr>
          <w:ilvl w:val="0"/>
          <w:numId w:val="4"/>
        </w:numPr>
      </w:pPr>
      <w:r w:rsidRPr="001A707C">
        <w:t xml:space="preserve">Bench brakes, box and pan brakes, or finger brakes </w:t>
      </w:r>
    </w:p>
    <w:p w14:paraId="369EB1DE" w14:textId="77777777" w:rsidR="002308E2" w:rsidRPr="001A707C" w:rsidRDefault="002308E2" w:rsidP="009D4FB6">
      <w:pPr>
        <w:pStyle w:val="ListParagraph"/>
        <w:numPr>
          <w:ilvl w:val="0"/>
          <w:numId w:val="4"/>
        </w:numPr>
      </w:pPr>
      <w:r w:rsidRPr="001A707C">
        <w:t>Slip rolls</w:t>
      </w:r>
    </w:p>
    <w:p w14:paraId="011A6619" w14:textId="77777777" w:rsidR="002308E2" w:rsidRPr="001A707C" w:rsidRDefault="002308E2" w:rsidP="009D4FB6">
      <w:pPr>
        <w:pStyle w:val="ListParagraph"/>
        <w:numPr>
          <w:ilvl w:val="0"/>
          <w:numId w:val="4"/>
        </w:numPr>
      </w:pPr>
      <w:r w:rsidRPr="001A707C">
        <w:t>Bar folders</w:t>
      </w:r>
    </w:p>
    <w:p w14:paraId="6CCB8C65" w14:textId="77777777" w:rsidR="002308E2" w:rsidRPr="001A707C" w:rsidRDefault="002308E2" w:rsidP="009D4FB6">
      <w:pPr>
        <w:pStyle w:val="ListParagraph"/>
        <w:numPr>
          <w:ilvl w:val="0"/>
          <w:numId w:val="4"/>
        </w:numPr>
      </w:pPr>
      <w:r w:rsidRPr="001A707C">
        <w:t>Cheek benders</w:t>
      </w:r>
    </w:p>
    <w:p w14:paraId="7C5CC315" w14:textId="77777777" w:rsidR="002308E2" w:rsidRPr="002308E2" w:rsidRDefault="002308E2" w:rsidP="00AE6A60"/>
    <w:p w14:paraId="57D5EB30" w14:textId="77777777" w:rsidR="002308E2" w:rsidRPr="002308E2" w:rsidRDefault="002308E2" w:rsidP="00A6434B">
      <w:pPr>
        <w:pStyle w:val="Heading3"/>
      </w:pPr>
      <w:r w:rsidRPr="002308E2">
        <w:rPr>
          <w:bCs/>
        </w:rPr>
        <w:t>Joining Tools:</w:t>
      </w:r>
      <w:r w:rsidRPr="002308E2">
        <w:t xml:space="preserve"> </w:t>
      </w:r>
    </w:p>
    <w:p w14:paraId="44AC766A" w14:textId="77777777" w:rsidR="002308E2" w:rsidRPr="001A707C" w:rsidRDefault="002308E2" w:rsidP="009D4FB6">
      <w:pPr>
        <w:pStyle w:val="ListParagraph"/>
        <w:numPr>
          <w:ilvl w:val="0"/>
          <w:numId w:val="5"/>
        </w:numPr>
      </w:pPr>
      <w:r w:rsidRPr="001A707C">
        <w:t>Riveting tools</w:t>
      </w:r>
    </w:p>
    <w:p w14:paraId="2747A284" w14:textId="77777777" w:rsidR="002308E2" w:rsidRPr="001A707C" w:rsidRDefault="002308E2" w:rsidP="009D4FB6">
      <w:pPr>
        <w:pStyle w:val="ListParagraph"/>
        <w:numPr>
          <w:ilvl w:val="0"/>
          <w:numId w:val="5"/>
        </w:numPr>
      </w:pPr>
      <w:r w:rsidRPr="001A707C">
        <w:t>Sheet metal screws</w:t>
      </w:r>
    </w:p>
    <w:p w14:paraId="02326BE9" w14:textId="77777777" w:rsidR="002308E2" w:rsidRPr="001A707C" w:rsidRDefault="002308E2" w:rsidP="009D4FB6">
      <w:pPr>
        <w:pStyle w:val="ListParagraph"/>
        <w:numPr>
          <w:ilvl w:val="0"/>
          <w:numId w:val="5"/>
        </w:numPr>
      </w:pPr>
      <w:r w:rsidRPr="001A707C">
        <w:lastRenderedPageBreak/>
        <w:t xml:space="preserve">Spot welders </w:t>
      </w:r>
    </w:p>
    <w:p w14:paraId="636287D5" w14:textId="77777777" w:rsidR="002308E2" w:rsidRPr="001A707C" w:rsidRDefault="002308E2" w:rsidP="009D4FB6">
      <w:pPr>
        <w:pStyle w:val="ListParagraph"/>
        <w:numPr>
          <w:ilvl w:val="0"/>
          <w:numId w:val="5"/>
        </w:numPr>
      </w:pPr>
      <w:r w:rsidRPr="001A707C">
        <w:t xml:space="preserve">Soldering irons </w:t>
      </w:r>
    </w:p>
    <w:p w14:paraId="7981020A" w14:textId="77777777" w:rsidR="002308E2" w:rsidRDefault="002308E2" w:rsidP="002308E2">
      <w:pPr>
        <w:rPr>
          <w:rFonts w:cstheme="minorHAnsi"/>
          <w:b/>
          <w:bCs/>
          <w:sz w:val="24"/>
        </w:rPr>
      </w:pPr>
    </w:p>
    <w:p w14:paraId="5601ED71" w14:textId="445B3159" w:rsidR="002308E2" w:rsidRPr="002308E2" w:rsidRDefault="002308E2" w:rsidP="00A6434B">
      <w:pPr>
        <w:pStyle w:val="Heading3"/>
      </w:pPr>
      <w:r w:rsidRPr="002308E2">
        <w:t xml:space="preserve">Finishing Tools: </w:t>
      </w:r>
    </w:p>
    <w:p w14:paraId="22FEEA95" w14:textId="77777777" w:rsidR="002308E2" w:rsidRPr="001A707C" w:rsidRDefault="002308E2" w:rsidP="00F50BF7">
      <w:pPr>
        <w:pStyle w:val="ListParagraph"/>
      </w:pPr>
      <w:r w:rsidRPr="001A707C">
        <w:t xml:space="preserve">Files, deburring tools, sandpaper, and </w:t>
      </w:r>
      <w:proofErr w:type="gramStart"/>
      <w:r w:rsidRPr="001A707C">
        <w:t>emery</w:t>
      </w:r>
      <w:proofErr w:type="gramEnd"/>
      <w:r w:rsidRPr="001A707C">
        <w:t xml:space="preserve"> cloth</w:t>
      </w:r>
    </w:p>
    <w:p w14:paraId="6AF0F42F" w14:textId="77777777" w:rsidR="002308E2" w:rsidRPr="002308E2" w:rsidRDefault="002308E2" w:rsidP="00AE6A60"/>
    <w:p w14:paraId="287A2A80" w14:textId="77777777" w:rsidR="002308E2" w:rsidRPr="002308E2" w:rsidRDefault="002308E2" w:rsidP="00A6434B">
      <w:pPr>
        <w:pStyle w:val="Heading3"/>
      </w:pPr>
      <w:r w:rsidRPr="002308E2">
        <w:rPr>
          <w:bCs/>
        </w:rPr>
        <w:t>Handheld Power Tools:</w:t>
      </w:r>
      <w:r w:rsidRPr="002308E2">
        <w:t xml:space="preserve"> </w:t>
      </w:r>
    </w:p>
    <w:p w14:paraId="71BD3834" w14:textId="77777777" w:rsidR="002308E2" w:rsidRPr="00F50BF7" w:rsidRDefault="002308E2" w:rsidP="009D4FB6">
      <w:pPr>
        <w:pStyle w:val="ListParagraph"/>
        <w:numPr>
          <w:ilvl w:val="0"/>
          <w:numId w:val="6"/>
        </w:numPr>
      </w:pPr>
      <w:r w:rsidRPr="00F50BF7">
        <w:t>Electric shears, mechanical nibblers, mechanical seamers</w:t>
      </w:r>
    </w:p>
    <w:p w14:paraId="03221C94" w14:textId="77777777" w:rsidR="002308E2" w:rsidRPr="001A707C" w:rsidRDefault="002308E2" w:rsidP="009D4FB6">
      <w:pPr>
        <w:pStyle w:val="ListParagraph"/>
        <w:numPr>
          <w:ilvl w:val="0"/>
          <w:numId w:val="6"/>
        </w:numPr>
      </w:pPr>
      <w:r w:rsidRPr="001A707C">
        <w:t>Drills bits, taps and dies</w:t>
      </w:r>
    </w:p>
    <w:p w14:paraId="4EAF0CA4" w14:textId="77777777" w:rsidR="002308E2" w:rsidRPr="001A707C" w:rsidRDefault="002308E2" w:rsidP="009D4FB6">
      <w:pPr>
        <w:pStyle w:val="ListParagraph"/>
        <w:numPr>
          <w:ilvl w:val="0"/>
          <w:numId w:val="6"/>
        </w:numPr>
      </w:pPr>
      <w:r w:rsidRPr="001A707C">
        <w:t>Masonry rotary hammer drill</w:t>
      </w:r>
    </w:p>
    <w:p w14:paraId="2C84D63C" w14:textId="77777777" w:rsidR="002308E2" w:rsidRPr="001A707C" w:rsidRDefault="002308E2" w:rsidP="009D4FB6">
      <w:pPr>
        <w:pStyle w:val="ListParagraph"/>
        <w:numPr>
          <w:ilvl w:val="0"/>
          <w:numId w:val="6"/>
        </w:numPr>
      </w:pPr>
      <w:r w:rsidRPr="001A707C">
        <w:t>Reciprocating saw</w:t>
      </w:r>
    </w:p>
    <w:p w14:paraId="7F1B806D" w14:textId="77777777" w:rsidR="002308E2" w:rsidRPr="001A707C" w:rsidRDefault="002308E2" w:rsidP="009D4FB6">
      <w:pPr>
        <w:pStyle w:val="ListParagraph"/>
        <w:numPr>
          <w:ilvl w:val="0"/>
          <w:numId w:val="6"/>
        </w:numPr>
      </w:pPr>
      <w:r w:rsidRPr="001A707C">
        <w:t>Right angle grinder</w:t>
      </w:r>
    </w:p>
    <w:p w14:paraId="5D1AE47C" w14:textId="77777777" w:rsidR="002308E2" w:rsidRPr="001A707C" w:rsidRDefault="002308E2" w:rsidP="009D4FB6">
      <w:pPr>
        <w:pStyle w:val="ListParagraph"/>
        <w:numPr>
          <w:ilvl w:val="0"/>
          <w:numId w:val="6"/>
        </w:numPr>
      </w:pPr>
      <w:r w:rsidRPr="001A707C">
        <w:t>Air die grinder</w:t>
      </w:r>
    </w:p>
    <w:p w14:paraId="6BBC51DF" w14:textId="77777777" w:rsidR="002308E2" w:rsidRPr="001A707C" w:rsidRDefault="002308E2" w:rsidP="009D4FB6">
      <w:pPr>
        <w:pStyle w:val="ListParagraph"/>
        <w:numPr>
          <w:ilvl w:val="0"/>
          <w:numId w:val="6"/>
        </w:numPr>
      </w:pPr>
      <w:r w:rsidRPr="001A707C">
        <w:t>Handheld plasma cutter</w:t>
      </w:r>
    </w:p>
    <w:p w14:paraId="329DB646" w14:textId="77777777" w:rsidR="002308E2" w:rsidRPr="002308E2" w:rsidRDefault="002308E2" w:rsidP="002308E2">
      <w:pPr>
        <w:rPr>
          <w:rFonts w:cstheme="minorHAnsi"/>
          <w:sz w:val="24"/>
        </w:rPr>
      </w:pPr>
    </w:p>
    <w:p w14:paraId="6766623C" w14:textId="36B9B364" w:rsidR="002308E2" w:rsidRPr="002308E2" w:rsidRDefault="002308E2" w:rsidP="00A6434B">
      <w:pPr>
        <w:pStyle w:val="Heading3"/>
      </w:pPr>
      <w:r w:rsidRPr="002308E2">
        <w:t xml:space="preserve">Equipment: </w:t>
      </w:r>
    </w:p>
    <w:p w14:paraId="5DD38A96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>Turret free standing punch</w:t>
      </w:r>
    </w:p>
    <w:p w14:paraId="177880D3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>Power Shears</w:t>
      </w:r>
    </w:p>
    <w:p w14:paraId="04F2DA73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>Power rolling equipment</w:t>
      </w:r>
    </w:p>
    <w:p w14:paraId="73B31F4D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>Drill press</w:t>
      </w:r>
    </w:p>
    <w:p w14:paraId="39C4CFA6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 xml:space="preserve">Iron </w:t>
      </w:r>
      <w:proofErr w:type="gramStart"/>
      <w:r w:rsidRPr="001A707C">
        <w:t>worker</w:t>
      </w:r>
      <w:proofErr w:type="gramEnd"/>
    </w:p>
    <w:p w14:paraId="4E5EE4C0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>Vertical ban saw</w:t>
      </w:r>
    </w:p>
    <w:p w14:paraId="297A8499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>Horizontal ban saw</w:t>
      </w:r>
    </w:p>
    <w:p w14:paraId="5C3DBC2B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>Chop saw or cold saw</w:t>
      </w:r>
    </w:p>
    <w:p w14:paraId="4768AE9D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>Pedestal grinder</w:t>
      </w:r>
    </w:p>
    <w:p w14:paraId="15FF9395" w14:textId="77777777" w:rsidR="002308E2" w:rsidRPr="001A707C" w:rsidRDefault="002308E2" w:rsidP="009D4FB6">
      <w:pPr>
        <w:pStyle w:val="ListParagraph"/>
        <w:numPr>
          <w:ilvl w:val="0"/>
          <w:numId w:val="7"/>
        </w:numPr>
      </w:pPr>
      <w:r w:rsidRPr="001A707C">
        <w:t>Lock forming machines</w:t>
      </w:r>
    </w:p>
    <w:p w14:paraId="08CD66BE" w14:textId="77777777" w:rsidR="002308E2" w:rsidRPr="002308E2" w:rsidRDefault="002308E2" w:rsidP="002308E2">
      <w:pPr>
        <w:rPr>
          <w:rFonts w:cstheme="minorHAnsi"/>
          <w:sz w:val="24"/>
        </w:rPr>
      </w:pPr>
    </w:p>
    <w:p w14:paraId="4AEB2F8F" w14:textId="77777777" w:rsidR="002308E2" w:rsidRPr="002308E2" w:rsidRDefault="002308E2" w:rsidP="00A6434B">
      <w:pPr>
        <w:pStyle w:val="Heading3"/>
      </w:pPr>
      <w:r w:rsidRPr="002308E2">
        <w:t>Welding Equipment:</w:t>
      </w:r>
    </w:p>
    <w:p w14:paraId="3B8C650E" w14:textId="77777777" w:rsidR="002308E2" w:rsidRPr="001A707C" w:rsidRDefault="002308E2" w:rsidP="009D4FB6">
      <w:pPr>
        <w:pStyle w:val="ListParagraph"/>
        <w:numPr>
          <w:ilvl w:val="0"/>
          <w:numId w:val="8"/>
        </w:numPr>
        <w:rPr>
          <w:b/>
          <w:bCs/>
        </w:rPr>
      </w:pPr>
      <w:r w:rsidRPr="001A707C">
        <w:t>Gas metal arc welding equipment (GMAW)</w:t>
      </w:r>
    </w:p>
    <w:p w14:paraId="140D9757" w14:textId="77777777" w:rsidR="002308E2" w:rsidRPr="001A707C" w:rsidRDefault="002308E2" w:rsidP="009D4FB6">
      <w:pPr>
        <w:pStyle w:val="ListParagraph"/>
        <w:numPr>
          <w:ilvl w:val="0"/>
          <w:numId w:val="8"/>
        </w:numPr>
      </w:pPr>
      <w:r w:rsidRPr="001A707C">
        <w:t>Gas Tungsten Arc welding equipment (GTAW)</w:t>
      </w:r>
    </w:p>
    <w:p w14:paraId="6873A27E" w14:textId="77777777" w:rsidR="002308E2" w:rsidRPr="001A707C" w:rsidRDefault="002308E2" w:rsidP="009D4FB6">
      <w:pPr>
        <w:pStyle w:val="ListParagraph"/>
        <w:numPr>
          <w:ilvl w:val="0"/>
          <w:numId w:val="8"/>
        </w:numPr>
      </w:pPr>
      <w:r w:rsidRPr="001A707C">
        <w:t>Cutting torch and supplies, swirl ring, electrode and torch tip</w:t>
      </w:r>
    </w:p>
    <w:p w14:paraId="372DBD53" w14:textId="77777777" w:rsidR="002308E2" w:rsidRPr="002308E2" w:rsidRDefault="002308E2" w:rsidP="002308E2">
      <w:pPr>
        <w:rPr>
          <w:rFonts w:cstheme="minorHAnsi"/>
          <w:sz w:val="24"/>
        </w:rPr>
      </w:pPr>
    </w:p>
    <w:p w14:paraId="70C4F529" w14:textId="77777777" w:rsidR="002308E2" w:rsidRPr="002308E2" w:rsidRDefault="002308E2" w:rsidP="00A6434B">
      <w:pPr>
        <w:pStyle w:val="Heading3"/>
      </w:pPr>
      <w:r w:rsidRPr="002308E2">
        <w:t xml:space="preserve">Sheet Metal Stock: </w:t>
      </w:r>
    </w:p>
    <w:p w14:paraId="4EFE2832" w14:textId="77777777" w:rsidR="002308E2" w:rsidRPr="001A707C" w:rsidRDefault="002308E2" w:rsidP="00F50BF7">
      <w:pPr>
        <w:pStyle w:val="ListParagraph"/>
      </w:pPr>
      <w:r w:rsidRPr="001A707C">
        <w:t>Various types of sheet metal in different thicknesses e.g., aluminum, steel, copper</w:t>
      </w:r>
    </w:p>
    <w:p w14:paraId="1B445CA7" w14:textId="77777777" w:rsidR="002308E2" w:rsidRPr="002308E2" w:rsidRDefault="002308E2" w:rsidP="002308E2">
      <w:pPr>
        <w:rPr>
          <w:rFonts w:cstheme="minorHAnsi"/>
          <w:sz w:val="24"/>
        </w:rPr>
      </w:pPr>
    </w:p>
    <w:p w14:paraId="0758DB36" w14:textId="77777777" w:rsidR="002308E2" w:rsidRPr="002308E2" w:rsidRDefault="002308E2" w:rsidP="00A6434B">
      <w:pPr>
        <w:pStyle w:val="Heading3"/>
      </w:pPr>
      <w:r w:rsidRPr="002308E2">
        <w:t xml:space="preserve">Workbenches and Clamps: </w:t>
      </w:r>
    </w:p>
    <w:p w14:paraId="76DE604F" w14:textId="77777777" w:rsidR="002308E2" w:rsidRDefault="002308E2" w:rsidP="00F50BF7">
      <w:pPr>
        <w:pStyle w:val="ListParagraph"/>
      </w:pPr>
      <w:r w:rsidRPr="002308E2">
        <w:t>Sturdy workbenches equipped with vices or clamps</w:t>
      </w:r>
    </w:p>
    <w:p w14:paraId="180EF331" w14:textId="77777777" w:rsidR="002308E2" w:rsidRPr="002308E2" w:rsidRDefault="002308E2" w:rsidP="002308E2">
      <w:pPr>
        <w:rPr>
          <w:rFonts w:cstheme="minorHAnsi"/>
          <w:sz w:val="24"/>
        </w:rPr>
      </w:pPr>
    </w:p>
    <w:p w14:paraId="4C21B1A8" w14:textId="77777777" w:rsidR="002308E2" w:rsidRPr="002308E2" w:rsidRDefault="002308E2" w:rsidP="00A6434B">
      <w:pPr>
        <w:pStyle w:val="Heading3"/>
      </w:pPr>
      <w:r w:rsidRPr="002308E2">
        <w:t>Maintenance Equipment:</w:t>
      </w:r>
    </w:p>
    <w:p w14:paraId="43A956B8" w14:textId="77777777" w:rsidR="002308E2" w:rsidRPr="002308E2" w:rsidRDefault="002308E2" w:rsidP="00F50BF7">
      <w:pPr>
        <w:pStyle w:val="ListParagraph"/>
      </w:pPr>
      <w:r w:rsidRPr="002308E2">
        <w:t>Lubricants, cleaning materials, and tools for maintaining the sheet metalworking equipment</w:t>
      </w:r>
    </w:p>
    <w:p w14:paraId="311CCC7F" w14:textId="77777777" w:rsidR="002308E2" w:rsidRDefault="002308E2" w:rsidP="002308E2">
      <w:pPr>
        <w:rPr>
          <w:rFonts w:cstheme="minorHAnsi"/>
          <w:sz w:val="24"/>
        </w:rPr>
      </w:pPr>
    </w:p>
    <w:p w14:paraId="35E122F4" w14:textId="77777777" w:rsidR="002308E2" w:rsidRDefault="002308E2" w:rsidP="002308E2">
      <w:pPr>
        <w:rPr>
          <w:rFonts w:cstheme="minorHAnsi"/>
          <w:sz w:val="24"/>
        </w:rPr>
      </w:pPr>
    </w:p>
    <w:p w14:paraId="30BE361C" w14:textId="77777777" w:rsidR="002308E2" w:rsidRDefault="002308E2" w:rsidP="002308E2">
      <w:pPr>
        <w:rPr>
          <w:rFonts w:cstheme="minorHAnsi"/>
          <w:sz w:val="24"/>
        </w:rPr>
      </w:pPr>
    </w:p>
    <w:p w14:paraId="623F6E5B" w14:textId="77777777" w:rsidR="002308E2" w:rsidRDefault="002308E2" w:rsidP="002308E2">
      <w:pPr>
        <w:rPr>
          <w:rFonts w:cstheme="minorHAnsi"/>
          <w:sz w:val="24"/>
        </w:rPr>
        <w:sectPr w:rsidR="002308E2" w:rsidSect="001A707C">
          <w:type w:val="continuous"/>
          <w:pgSz w:w="12240" w:h="15840"/>
          <w:pgMar w:top="2026" w:right="1440" w:bottom="1940" w:left="1440" w:header="720" w:footer="576" w:gutter="0"/>
          <w:pgNumType w:start="0"/>
          <w:cols w:space="720"/>
          <w:titlePg/>
          <w:docGrid w:linePitch="360"/>
        </w:sectPr>
      </w:pPr>
    </w:p>
    <w:p w14:paraId="5E6F0B47" w14:textId="77777777" w:rsidR="002308E2" w:rsidRPr="002308E2" w:rsidRDefault="002308E2" w:rsidP="004E136B">
      <w:pPr>
        <w:rPr>
          <w:rFonts w:cstheme="minorHAnsi"/>
        </w:rPr>
      </w:pPr>
    </w:p>
    <w:sectPr w:rsidR="002308E2" w:rsidRPr="002308E2" w:rsidSect="001A707C">
      <w:type w:val="continuous"/>
      <w:pgSz w:w="12240" w:h="15840"/>
      <w:pgMar w:top="2026" w:right="1440" w:bottom="19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E36EA" w14:textId="77777777" w:rsidR="000F53B8" w:rsidRDefault="000F53B8" w:rsidP="005C730B">
      <w:r>
        <w:separator/>
      </w:r>
    </w:p>
  </w:endnote>
  <w:endnote w:type="continuationSeparator" w:id="0">
    <w:p w14:paraId="65145E00" w14:textId="77777777" w:rsidR="000F53B8" w:rsidRDefault="000F53B8" w:rsidP="005C730B">
      <w:r>
        <w:continuationSeparator/>
      </w:r>
    </w:p>
  </w:endnote>
  <w:endnote w:type="continuationNotice" w:id="1">
    <w:p w14:paraId="63A79C47" w14:textId="77777777" w:rsidR="000F53B8" w:rsidRDefault="000F53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BAE11" w14:textId="44339A31" w:rsidR="008502DC" w:rsidRDefault="007100C5" w:rsidP="004E136B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4F5349" wp14:editId="5F28011A">
              <wp:simplePos x="0" y="0"/>
              <wp:positionH relativeFrom="column">
                <wp:posOffset>3635375</wp:posOffset>
              </wp:positionH>
              <wp:positionV relativeFrom="paragraph">
                <wp:posOffset>-185284</wp:posOffset>
              </wp:positionV>
              <wp:extent cx="3259455" cy="63500"/>
              <wp:effectExtent l="0" t="0" r="4445" b="0"/>
              <wp:wrapNone/>
              <wp:docPr id="1627346554" name="Rectangle 1627346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style="position:absolute;margin-left:286.25pt;margin-top:-14.6pt;width:256.65pt;height: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8215AC">
          <w:t>CTE Frameworks - Sheet Metalworking Equipment List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20AE3BDA" w:rsidR="006047D2" w:rsidRDefault="003C4B87">
    <w:pPr>
      <w:pStyle w:val="Foot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625BB321" wp14:editId="66CE0049">
          <wp:simplePos x="0" y="0"/>
          <wp:positionH relativeFrom="column">
            <wp:posOffset>4571365</wp:posOffset>
          </wp:positionH>
          <wp:positionV relativeFrom="paragraph">
            <wp:posOffset>-941070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1141290072" name="Picture 1141290072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290072" name="Picture 1141290072" descr="Pathway2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7E2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3111E01" wp14:editId="103E6E7B">
              <wp:simplePos x="0" y="0"/>
              <wp:positionH relativeFrom="column">
                <wp:posOffset>3093396</wp:posOffset>
              </wp:positionH>
              <wp:positionV relativeFrom="paragraph">
                <wp:posOffset>-301558</wp:posOffset>
              </wp:positionV>
              <wp:extent cx="3403600" cy="822960"/>
              <wp:effectExtent l="0" t="0" r="0" b="254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55pt;margin-top:-23.75pt;width:268pt;height:64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RcLw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 w:rsidR="00997017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A6029A1" wp14:editId="2C8EA8F4">
              <wp:simplePos x="0" y="0"/>
              <wp:positionH relativeFrom="column">
                <wp:posOffset>3686175</wp:posOffset>
              </wp:positionH>
              <wp:positionV relativeFrom="paragraph">
                <wp:posOffset>-481275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37.9pt;width:256.65pt;height:10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D6Y++feAAAADAEAAA8AAABkcnMvZG93bnJldi54&#10;bWxMj8FOwzAQRO9I/IO1SNxaG4ppCHGqCpUPIHDh5sRLEojXUey06d+zPcFtd2c0+6bYLX4QR5xi&#10;H8jA3VqBQGqC66k18PH+uspAxGTJ2SEQGjhjhF15fVXY3IUTveGxSq3gEIq5NdClNOZSxqZDb+M6&#10;jEisfYXJ28Tr1Eo32ROH+0HeK/Uove2JP3R2xJcOm59q9gbqw/y93wz24dBU42efxbqN560xtzfL&#10;/hlEwiX9meGCz+hQMlMdZnJRDAZ0pjRbDay2mjtcHOppw1PNJ60VyLKQ/0uUvwA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A+mPvn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19179" w14:textId="77777777" w:rsidR="000F53B8" w:rsidRDefault="000F53B8" w:rsidP="005C730B">
      <w:r>
        <w:separator/>
      </w:r>
    </w:p>
  </w:footnote>
  <w:footnote w:type="continuationSeparator" w:id="0">
    <w:p w14:paraId="4458DE01" w14:textId="77777777" w:rsidR="000F53B8" w:rsidRDefault="000F53B8" w:rsidP="005C730B">
      <w:r>
        <w:continuationSeparator/>
      </w:r>
    </w:p>
  </w:footnote>
  <w:footnote w:type="continuationNotice" w:id="1">
    <w:p w14:paraId="419CEB8A" w14:textId="77777777" w:rsidR="000F53B8" w:rsidRDefault="000F53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688B1CC9" w:rsidR="006047D2" w:rsidRDefault="00C15883" w:rsidP="006A2896">
    <w:pPr>
      <w:pStyle w:val="Header"/>
      <w:tabs>
        <w:tab w:val="clear" w:pos="4680"/>
        <w:tab w:val="clear" w:pos="9360"/>
        <w:tab w:val="left" w:pos="2416"/>
      </w:tabs>
    </w:pPr>
    <w:r>
      <w:rPr>
        <w:noProof/>
      </w:rPr>
      <w:drawing>
        <wp:anchor distT="0" distB="0" distL="114300" distR="114300" simplePos="0" relativeHeight="251658249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1656620749" name="Picture 16566207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54562E1" wp14:editId="10E3898A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326E34" id="Rectangle 1004639454" o:spid="_x0000_s1026" alt="&quot;&quot;" style="position:absolute;margin-left:-1in;margin-top:-38.7pt;width:28.15pt;height:799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5D985D8" wp14:editId="61BDB199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4445" b="0"/>
              <wp:wrapNone/>
              <wp:docPr id="1831247439" name="Rectangle 1831247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70BF09" id="Rectangle 1831247439" o:spid="_x0000_s1026" alt="&quot;&quot;" style="position:absolute;margin-left:347.45pt;margin-top:1pt;width:195.65pt;height:3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4" behindDoc="0" locked="0" layoutInCell="1" allowOverlap="1" wp14:anchorId="5982FC5F" wp14:editId="609F1F16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2107083666" name="Picture 2107083666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083666" name="Picture 2107083666" descr="Pathway2Career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896">
      <w:tab/>
    </w:r>
  </w:p>
  <w:p w14:paraId="3ECA03A7" w14:textId="77777777" w:rsidR="008502DC" w:rsidRDefault="008502DC"/>
  <w:p w14:paraId="4C71C0C9" w14:textId="77777777" w:rsidR="008502DC" w:rsidRDefault="008502D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54001205" w:rsidR="006047D2" w:rsidRDefault="006A2896" w:rsidP="001D2EE2">
    <w:pPr>
      <w:pStyle w:val="Header"/>
      <w:ind w:left="-900"/>
    </w:pPr>
    <w:r>
      <w:rPr>
        <w:noProof/>
      </w:rPr>
      <w:drawing>
        <wp:inline distT="0" distB="0" distL="0" distR="0" wp14:anchorId="21C0241B" wp14:editId="53B6F211">
          <wp:extent cx="7457440" cy="4973220"/>
          <wp:effectExtent l="0" t="0" r="0" b="5715"/>
          <wp:docPr id="1989255776" name="Picture 1" descr="A person wearing a hard hat and holding a tablet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255776" name="Picture 1" descr="A person wearing a hard hat and holding a tablet&#10;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1089" cy="4982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B87">
      <w:rPr>
        <w:noProof/>
      </w:rPr>
      <w:drawing>
        <wp:anchor distT="0" distB="0" distL="114300" distR="114300" simplePos="0" relativeHeight="251658248" behindDoc="0" locked="0" layoutInCell="1" allowOverlap="1" wp14:anchorId="79012A07" wp14:editId="012BA36C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1404836054" name="Picture 1404836054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836054" name="Picture 1404836054" descr="DESE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7A6E70F" wp14:editId="7D3C7341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0E429B" id="Rectangle 10387892" o:spid="_x0000_s1026" alt="&quot;&quot;" style="position:absolute;margin-left:-71.25pt;margin-top:-39.05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F2659"/>
    <w:multiLevelType w:val="hybridMultilevel"/>
    <w:tmpl w:val="232CD96E"/>
    <w:lvl w:ilvl="0" w:tplc="E8D6FE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9601A"/>
    <w:multiLevelType w:val="hybridMultilevel"/>
    <w:tmpl w:val="30324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56D59"/>
    <w:multiLevelType w:val="hybridMultilevel"/>
    <w:tmpl w:val="7278C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B04EC"/>
    <w:multiLevelType w:val="hybridMultilevel"/>
    <w:tmpl w:val="EBA81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93AC1"/>
    <w:multiLevelType w:val="hybridMultilevel"/>
    <w:tmpl w:val="F9F49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C0843"/>
    <w:multiLevelType w:val="hybridMultilevel"/>
    <w:tmpl w:val="297AB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733E3"/>
    <w:multiLevelType w:val="hybridMultilevel"/>
    <w:tmpl w:val="59905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95142"/>
    <w:multiLevelType w:val="hybridMultilevel"/>
    <w:tmpl w:val="53F65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E3B3F"/>
    <w:multiLevelType w:val="hybridMultilevel"/>
    <w:tmpl w:val="1F685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365794">
    <w:abstractNumId w:val="3"/>
  </w:num>
  <w:num w:numId="2" w16cid:durableId="1987052736">
    <w:abstractNumId w:val="8"/>
  </w:num>
  <w:num w:numId="3" w16cid:durableId="36707511">
    <w:abstractNumId w:val="2"/>
  </w:num>
  <w:num w:numId="4" w16cid:durableId="2055084322">
    <w:abstractNumId w:val="5"/>
  </w:num>
  <w:num w:numId="5" w16cid:durableId="734546416">
    <w:abstractNumId w:val="1"/>
  </w:num>
  <w:num w:numId="6" w16cid:durableId="654916140">
    <w:abstractNumId w:val="7"/>
  </w:num>
  <w:num w:numId="7" w16cid:durableId="1063329788">
    <w:abstractNumId w:val="6"/>
  </w:num>
  <w:num w:numId="8" w16cid:durableId="869949706">
    <w:abstractNumId w:val="4"/>
  </w:num>
  <w:num w:numId="9" w16cid:durableId="1483082681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530A"/>
    <w:rsid w:val="00012C69"/>
    <w:rsid w:val="00023069"/>
    <w:rsid w:val="00024496"/>
    <w:rsid w:val="00045754"/>
    <w:rsid w:val="00047B25"/>
    <w:rsid w:val="00051D71"/>
    <w:rsid w:val="0005324C"/>
    <w:rsid w:val="00054F85"/>
    <w:rsid w:val="00060086"/>
    <w:rsid w:val="00071ACC"/>
    <w:rsid w:val="00076FB1"/>
    <w:rsid w:val="00083526"/>
    <w:rsid w:val="00086EDB"/>
    <w:rsid w:val="0009537B"/>
    <w:rsid w:val="000A0366"/>
    <w:rsid w:val="000A1BC8"/>
    <w:rsid w:val="000A463F"/>
    <w:rsid w:val="000B45A4"/>
    <w:rsid w:val="000C058D"/>
    <w:rsid w:val="000D3B1D"/>
    <w:rsid w:val="000D3C47"/>
    <w:rsid w:val="000D591A"/>
    <w:rsid w:val="000F2D30"/>
    <w:rsid w:val="000F53B8"/>
    <w:rsid w:val="000F55D7"/>
    <w:rsid w:val="000F7279"/>
    <w:rsid w:val="001003CB"/>
    <w:rsid w:val="00101EE3"/>
    <w:rsid w:val="001049FE"/>
    <w:rsid w:val="00105CDA"/>
    <w:rsid w:val="00112AF5"/>
    <w:rsid w:val="00114BCF"/>
    <w:rsid w:val="001170B8"/>
    <w:rsid w:val="00120B62"/>
    <w:rsid w:val="00123693"/>
    <w:rsid w:val="001311A5"/>
    <w:rsid w:val="00135C63"/>
    <w:rsid w:val="00141309"/>
    <w:rsid w:val="001504FD"/>
    <w:rsid w:val="00157400"/>
    <w:rsid w:val="001A2146"/>
    <w:rsid w:val="001A26C3"/>
    <w:rsid w:val="001A4A96"/>
    <w:rsid w:val="001A5D52"/>
    <w:rsid w:val="001A707C"/>
    <w:rsid w:val="001B1BF4"/>
    <w:rsid w:val="001C44F8"/>
    <w:rsid w:val="001D2EE2"/>
    <w:rsid w:val="001E3607"/>
    <w:rsid w:val="001E60E3"/>
    <w:rsid w:val="001F79C7"/>
    <w:rsid w:val="00200323"/>
    <w:rsid w:val="00213A30"/>
    <w:rsid w:val="00214E6D"/>
    <w:rsid w:val="00216620"/>
    <w:rsid w:val="00217F76"/>
    <w:rsid w:val="002231BA"/>
    <w:rsid w:val="002308E2"/>
    <w:rsid w:val="00242254"/>
    <w:rsid w:val="00250789"/>
    <w:rsid w:val="00261FEC"/>
    <w:rsid w:val="00263367"/>
    <w:rsid w:val="00280A15"/>
    <w:rsid w:val="002936D7"/>
    <w:rsid w:val="002B24E2"/>
    <w:rsid w:val="002B4AAF"/>
    <w:rsid w:val="002B5AF4"/>
    <w:rsid w:val="002C4D0B"/>
    <w:rsid w:val="002D344D"/>
    <w:rsid w:val="002D5523"/>
    <w:rsid w:val="002E55CF"/>
    <w:rsid w:val="002E56FF"/>
    <w:rsid w:val="002F3A38"/>
    <w:rsid w:val="002F5C09"/>
    <w:rsid w:val="00304480"/>
    <w:rsid w:val="003106BA"/>
    <w:rsid w:val="003115CA"/>
    <w:rsid w:val="003265F8"/>
    <w:rsid w:val="00327164"/>
    <w:rsid w:val="00341632"/>
    <w:rsid w:val="003423CB"/>
    <w:rsid w:val="003448B7"/>
    <w:rsid w:val="00347860"/>
    <w:rsid w:val="003526A8"/>
    <w:rsid w:val="003557B7"/>
    <w:rsid w:val="00355C68"/>
    <w:rsid w:val="00362854"/>
    <w:rsid w:val="00370B94"/>
    <w:rsid w:val="00371AF4"/>
    <w:rsid w:val="00377165"/>
    <w:rsid w:val="00386008"/>
    <w:rsid w:val="003A109A"/>
    <w:rsid w:val="003A64B1"/>
    <w:rsid w:val="003B118B"/>
    <w:rsid w:val="003B1CD1"/>
    <w:rsid w:val="003B3911"/>
    <w:rsid w:val="003C4B87"/>
    <w:rsid w:val="003C68FA"/>
    <w:rsid w:val="003F1BC6"/>
    <w:rsid w:val="00416961"/>
    <w:rsid w:val="00420963"/>
    <w:rsid w:val="00420CAC"/>
    <w:rsid w:val="004316A9"/>
    <w:rsid w:val="00432244"/>
    <w:rsid w:val="004328B8"/>
    <w:rsid w:val="00432C05"/>
    <w:rsid w:val="00433461"/>
    <w:rsid w:val="0043386A"/>
    <w:rsid w:val="00434741"/>
    <w:rsid w:val="00450128"/>
    <w:rsid w:val="004511BA"/>
    <w:rsid w:val="00462686"/>
    <w:rsid w:val="00463DC0"/>
    <w:rsid w:val="00472864"/>
    <w:rsid w:val="00472E1B"/>
    <w:rsid w:val="00480DC1"/>
    <w:rsid w:val="004852FB"/>
    <w:rsid w:val="00494591"/>
    <w:rsid w:val="004947AA"/>
    <w:rsid w:val="00496C56"/>
    <w:rsid w:val="004A07D4"/>
    <w:rsid w:val="004A083B"/>
    <w:rsid w:val="004A341E"/>
    <w:rsid w:val="004A5BC6"/>
    <w:rsid w:val="004B0E91"/>
    <w:rsid w:val="004B467A"/>
    <w:rsid w:val="004B5407"/>
    <w:rsid w:val="004B7F33"/>
    <w:rsid w:val="004C1E8F"/>
    <w:rsid w:val="004E136B"/>
    <w:rsid w:val="004E403C"/>
    <w:rsid w:val="004E4A53"/>
    <w:rsid w:val="004F01E8"/>
    <w:rsid w:val="004F2950"/>
    <w:rsid w:val="00504132"/>
    <w:rsid w:val="0050615F"/>
    <w:rsid w:val="00514234"/>
    <w:rsid w:val="00515156"/>
    <w:rsid w:val="00517D9B"/>
    <w:rsid w:val="00527902"/>
    <w:rsid w:val="00527E22"/>
    <w:rsid w:val="005407DD"/>
    <w:rsid w:val="005411B9"/>
    <w:rsid w:val="00542005"/>
    <w:rsid w:val="00542670"/>
    <w:rsid w:val="00546C1F"/>
    <w:rsid w:val="005514B1"/>
    <w:rsid w:val="00572B9F"/>
    <w:rsid w:val="005733C1"/>
    <w:rsid w:val="00575362"/>
    <w:rsid w:val="00575F7A"/>
    <w:rsid w:val="00577F13"/>
    <w:rsid w:val="005908CB"/>
    <w:rsid w:val="0059168C"/>
    <w:rsid w:val="00595F00"/>
    <w:rsid w:val="00596BD7"/>
    <w:rsid w:val="00596EBC"/>
    <w:rsid w:val="005A2E35"/>
    <w:rsid w:val="005B1BA4"/>
    <w:rsid w:val="005B3ED4"/>
    <w:rsid w:val="005B6651"/>
    <w:rsid w:val="005C4A44"/>
    <w:rsid w:val="005C730B"/>
    <w:rsid w:val="005F34A1"/>
    <w:rsid w:val="005F6B1B"/>
    <w:rsid w:val="0060086F"/>
    <w:rsid w:val="00601099"/>
    <w:rsid w:val="00601873"/>
    <w:rsid w:val="00603E68"/>
    <w:rsid w:val="006047D2"/>
    <w:rsid w:val="00620053"/>
    <w:rsid w:val="006211FD"/>
    <w:rsid w:val="00636278"/>
    <w:rsid w:val="006375FB"/>
    <w:rsid w:val="006431F1"/>
    <w:rsid w:val="006440C9"/>
    <w:rsid w:val="006470CA"/>
    <w:rsid w:val="00647EF9"/>
    <w:rsid w:val="00651197"/>
    <w:rsid w:val="00660D5D"/>
    <w:rsid w:val="006622A9"/>
    <w:rsid w:val="006625B8"/>
    <w:rsid w:val="00664E83"/>
    <w:rsid w:val="00667AEA"/>
    <w:rsid w:val="00675946"/>
    <w:rsid w:val="00682D7E"/>
    <w:rsid w:val="00683DBB"/>
    <w:rsid w:val="00686E0E"/>
    <w:rsid w:val="006949BC"/>
    <w:rsid w:val="00695D28"/>
    <w:rsid w:val="006A2896"/>
    <w:rsid w:val="006A4820"/>
    <w:rsid w:val="006C12FC"/>
    <w:rsid w:val="006D3CE6"/>
    <w:rsid w:val="006D571C"/>
    <w:rsid w:val="006E4612"/>
    <w:rsid w:val="006E690F"/>
    <w:rsid w:val="006F6D7F"/>
    <w:rsid w:val="00701EE3"/>
    <w:rsid w:val="00702297"/>
    <w:rsid w:val="007037C3"/>
    <w:rsid w:val="00706D5A"/>
    <w:rsid w:val="007100C5"/>
    <w:rsid w:val="007145EE"/>
    <w:rsid w:val="00724062"/>
    <w:rsid w:val="00730D3F"/>
    <w:rsid w:val="00732441"/>
    <w:rsid w:val="007411C5"/>
    <w:rsid w:val="00741D31"/>
    <w:rsid w:val="00742238"/>
    <w:rsid w:val="00745DCE"/>
    <w:rsid w:val="007643FB"/>
    <w:rsid w:val="007668C3"/>
    <w:rsid w:val="0077655B"/>
    <w:rsid w:val="00787ABA"/>
    <w:rsid w:val="007B47CE"/>
    <w:rsid w:val="007D191E"/>
    <w:rsid w:val="007D1CFE"/>
    <w:rsid w:val="007D2B39"/>
    <w:rsid w:val="007D6C28"/>
    <w:rsid w:val="007E1A8D"/>
    <w:rsid w:val="007E3B70"/>
    <w:rsid w:val="008128AC"/>
    <w:rsid w:val="008215AC"/>
    <w:rsid w:val="0082201F"/>
    <w:rsid w:val="0082306B"/>
    <w:rsid w:val="00825205"/>
    <w:rsid w:val="008333D0"/>
    <w:rsid w:val="00834ECE"/>
    <w:rsid w:val="0083586B"/>
    <w:rsid w:val="00841A78"/>
    <w:rsid w:val="00846CB9"/>
    <w:rsid w:val="008502DC"/>
    <w:rsid w:val="00852F3F"/>
    <w:rsid w:val="008612E5"/>
    <w:rsid w:val="00866130"/>
    <w:rsid w:val="008772AA"/>
    <w:rsid w:val="00883047"/>
    <w:rsid w:val="00885824"/>
    <w:rsid w:val="00895EBC"/>
    <w:rsid w:val="0089797B"/>
    <w:rsid w:val="008A1BD2"/>
    <w:rsid w:val="008A54AF"/>
    <w:rsid w:val="008A5AFC"/>
    <w:rsid w:val="008B4742"/>
    <w:rsid w:val="008D7668"/>
    <w:rsid w:val="008E2753"/>
    <w:rsid w:val="008E3D7D"/>
    <w:rsid w:val="008E50C2"/>
    <w:rsid w:val="008E58C0"/>
    <w:rsid w:val="008F2039"/>
    <w:rsid w:val="008F6EB8"/>
    <w:rsid w:val="009006D4"/>
    <w:rsid w:val="0092038C"/>
    <w:rsid w:val="00927F69"/>
    <w:rsid w:val="00942A81"/>
    <w:rsid w:val="00951268"/>
    <w:rsid w:val="00957A36"/>
    <w:rsid w:val="0096086C"/>
    <w:rsid w:val="00965F07"/>
    <w:rsid w:val="00970C65"/>
    <w:rsid w:val="00977442"/>
    <w:rsid w:val="00984601"/>
    <w:rsid w:val="0099030D"/>
    <w:rsid w:val="00993C83"/>
    <w:rsid w:val="00997017"/>
    <w:rsid w:val="00997727"/>
    <w:rsid w:val="009A0D43"/>
    <w:rsid w:val="009A4EDF"/>
    <w:rsid w:val="009A5906"/>
    <w:rsid w:val="009A7E47"/>
    <w:rsid w:val="009B30A3"/>
    <w:rsid w:val="009C0BD5"/>
    <w:rsid w:val="009C7339"/>
    <w:rsid w:val="009D257D"/>
    <w:rsid w:val="009D4FB6"/>
    <w:rsid w:val="009E454F"/>
    <w:rsid w:val="009F0A0A"/>
    <w:rsid w:val="009F1CC5"/>
    <w:rsid w:val="00A01AA9"/>
    <w:rsid w:val="00A042F6"/>
    <w:rsid w:val="00A05F17"/>
    <w:rsid w:val="00A1082A"/>
    <w:rsid w:val="00A11D9F"/>
    <w:rsid w:val="00A15DEB"/>
    <w:rsid w:val="00A25F33"/>
    <w:rsid w:val="00A27E2D"/>
    <w:rsid w:val="00A27F4B"/>
    <w:rsid w:val="00A4568B"/>
    <w:rsid w:val="00A45A93"/>
    <w:rsid w:val="00A550AA"/>
    <w:rsid w:val="00A55C85"/>
    <w:rsid w:val="00A56F16"/>
    <w:rsid w:val="00A61813"/>
    <w:rsid w:val="00A6434B"/>
    <w:rsid w:val="00A678E3"/>
    <w:rsid w:val="00A70002"/>
    <w:rsid w:val="00A8128F"/>
    <w:rsid w:val="00A95D2A"/>
    <w:rsid w:val="00AA08BC"/>
    <w:rsid w:val="00AA6962"/>
    <w:rsid w:val="00AB06CA"/>
    <w:rsid w:val="00AB49D2"/>
    <w:rsid w:val="00AC25AF"/>
    <w:rsid w:val="00AD0896"/>
    <w:rsid w:val="00AD5F1B"/>
    <w:rsid w:val="00AE6A60"/>
    <w:rsid w:val="00AF1AA9"/>
    <w:rsid w:val="00AF51A2"/>
    <w:rsid w:val="00B00680"/>
    <w:rsid w:val="00B011B1"/>
    <w:rsid w:val="00B02176"/>
    <w:rsid w:val="00B04123"/>
    <w:rsid w:val="00B11AA2"/>
    <w:rsid w:val="00B12A98"/>
    <w:rsid w:val="00B16E0C"/>
    <w:rsid w:val="00B3071D"/>
    <w:rsid w:val="00B32F90"/>
    <w:rsid w:val="00B4760C"/>
    <w:rsid w:val="00B63DF9"/>
    <w:rsid w:val="00B6581E"/>
    <w:rsid w:val="00B95FEA"/>
    <w:rsid w:val="00B97C20"/>
    <w:rsid w:val="00BA4AA7"/>
    <w:rsid w:val="00BA6641"/>
    <w:rsid w:val="00BA68B6"/>
    <w:rsid w:val="00BB53F5"/>
    <w:rsid w:val="00BC0C77"/>
    <w:rsid w:val="00BC2520"/>
    <w:rsid w:val="00BC558F"/>
    <w:rsid w:val="00BD1617"/>
    <w:rsid w:val="00BD2BB2"/>
    <w:rsid w:val="00BD4050"/>
    <w:rsid w:val="00BD73EF"/>
    <w:rsid w:val="00BE6F6D"/>
    <w:rsid w:val="00BF37E2"/>
    <w:rsid w:val="00C04DB6"/>
    <w:rsid w:val="00C07527"/>
    <w:rsid w:val="00C07CC9"/>
    <w:rsid w:val="00C15883"/>
    <w:rsid w:val="00C22ABD"/>
    <w:rsid w:val="00C442F7"/>
    <w:rsid w:val="00C460F6"/>
    <w:rsid w:val="00C53C96"/>
    <w:rsid w:val="00C705DF"/>
    <w:rsid w:val="00C707DE"/>
    <w:rsid w:val="00C74B6F"/>
    <w:rsid w:val="00C8049E"/>
    <w:rsid w:val="00C844E9"/>
    <w:rsid w:val="00C932E8"/>
    <w:rsid w:val="00C94A53"/>
    <w:rsid w:val="00C95072"/>
    <w:rsid w:val="00CB3781"/>
    <w:rsid w:val="00CB57D0"/>
    <w:rsid w:val="00CB5BE6"/>
    <w:rsid w:val="00CC30ED"/>
    <w:rsid w:val="00CD1FDA"/>
    <w:rsid w:val="00CE7011"/>
    <w:rsid w:val="00CE73F2"/>
    <w:rsid w:val="00CF3FB7"/>
    <w:rsid w:val="00D0597C"/>
    <w:rsid w:val="00D244E0"/>
    <w:rsid w:val="00D278B2"/>
    <w:rsid w:val="00D643D9"/>
    <w:rsid w:val="00D65529"/>
    <w:rsid w:val="00D65834"/>
    <w:rsid w:val="00D66D34"/>
    <w:rsid w:val="00D673FA"/>
    <w:rsid w:val="00D73327"/>
    <w:rsid w:val="00D768A3"/>
    <w:rsid w:val="00D76CF1"/>
    <w:rsid w:val="00D86797"/>
    <w:rsid w:val="00D9005E"/>
    <w:rsid w:val="00D9133A"/>
    <w:rsid w:val="00DA11D3"/>
    <w:rsid w:val="00DA3BB3"/>
    <w:rsid w:val="00DA795A"/>
    <w:rsid w:val="00DB3B52"/>
    <w:rsid w:val="00DB532F"/>
    <w:rsid w:val="00DC39F0"/>
    <w:rsid w:val="00DC4D0E"/>
    <w:rsid w:val="00DC6D86"/>
    <w:rsid w:val="00DD08BC"/>
    <w:rsid w:val="00DD0E86"/>
    <w:rsid w:val="00DD5EED"/>
    <w:rsid w:val="00DD615C"/>
    <w:rsid w:val="00DE1DFC"/>
    <w:rsid w:val="00DF1793"/>
    <w:rsid w:val="00DF511E"/>
    <w:rsid w:val="00E038D8"/>
    <w:rsid w:val="00E07359"/>
    <w:rsid w:val="00E17261"/>
    <w:rsid w:val="00E23C32"/>
    <w:rsid w:val="00E255E1"/>
    <w:rsid w:val="00E35605"/>
    <w:rsid w:val="00E36FD6"/>
    <w:rsid w:val="00E46281"/>
    <w:rsid w:val="00E540C5"/>
    <w:rsid w:val="00E605E1"/>
    <w:rsid w:val="00E63F7F"/>
    <w:rsid w:val="00E67D58"/>
    <w:rsid w:val="00E70FBD"/>
    <w:rsid w:val="00E711B4"/>
    <w:rsid w:val="00E71CDF"/>
    <w:rsid w:val="00E75AA7"/>
    <w:rsid w:val="00E7712D"/>
    <w:rsid w:val="00E80FD5"/>
    <w:rsid w:val="00E97934"/>
    <w:rsid w:val="00EA663E"/>
    <w:rsid w:val="00EB3C07"/>
    <w:rsid w:val="00EC32CC"/>
    <w:rsid w:val="00ED2242"/>
    <w:rsid w:val="00ED2AAF"/>
    <w:rsid w:val="00ED35B9"/>
    <w:rsid w:val="00EE17DC"/>
    <w:rsid w:val="00EF128A"/>
    <w:rsid w:val="00EF4BCE"/>
    <w:rsid w:val="00EF61A2"/>
    <w:rsid w:val="00EF70CC"/>
    <w:rsid w:val="00EF7EE0"/>
    <w:rsid w:val="00F026B7"/>
    <w:rsid w:val="00F06B22"/>
    <w:rsid w:val="00F1063F"/>
    <w:rsid w:val="00F13953"/>
    <w:rsid w:val="00F305D4"/>
    <w:rsid w:val="00F50BF7"/>
    <w:rsid w:val="00F53F3C"/>
    <w:rsid w:val="00F54CFE"/>
    <w:rsid w:val="00F617D4"/>
    <w:rsid w:val="00F62C25"/>
    <w:rsid w:val="00F658A2"/>
    <w:rsid w:val="00F70A7C"/>
    <w:rsid w:val="00F80C31"/>
    <w:rsid w:val="00F85319"/>
    <w:rsid w:val="00F91386"/>
    <w:rsid w:val="00F96917"/>
    <w:rsid w:val="00FA39AE"/>
    <w:rsid w:val="00FA3DF7"/>
    <w:rsid w:val="00FB01C8"/>
    <w:rsid w:val="00FC0FCA"/>
    <w:rsid w:val="00FC72F7"/>
    <w:rsid w:val="00FD2BE9"/>
    <w:rsid w:val="00FE4D6A"/>
    <w:rsid w:val="00FE6F1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38955AD5-EF28-466E-AFFE-2759A73D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BF7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0BF7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F50BF7"/>
    <w:pPr>
      <w:outlineLvl w:val="1"/>
    </w:pPr>
    <w:rPr>
      <w:bCs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F50BF7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F50BF7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0BF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50BF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0BF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F50BF7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F50BF7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50B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BF7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F50B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BF7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F50B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0B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0BF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50BF7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0BF7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F50BF7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F50BF7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50BF7"/>
  </w:style>
  <w:style w:type="paragraph" w:styleId="TOCHeading">
    <w:name w:val="TOC Heading"/>
    <w:basedOn w:val="Heading1"/>
    <w:next w:val="Normal"/>
    <w:uiPriority w:val="39"/>
    <w:unhideWhenUsed/>
    <w:qFormat/>
    <w:rsid w:val="00F50BF7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50BF7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F50BF7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50BF7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F50BF7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F50BF7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F50BF7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F50BF7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F50BF7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F50BF7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F50BF7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F50BF7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F50BF7"/>
    <w:pPr>
      <w:numPr>
        <w:numId w:val="9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F50BF7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F50BF7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F50BF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F50BF7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50BF7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F50BF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0BF7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DESEStandardChar">
    <w:name w:val="DESE Standard Char"/>
    <w:basedOn w:val="DefaultParagraphFont"/>
    <w:link w:val="DESEStandard"/>
    <w:locked/>
    <w:rsid w:val="00F50BF7"/>
    <w:rPr>
      <w:b/>
      <w:bCs/>
      <w:color w:val="002060"/>
    </w:rPr>
  </w:style>
  <w:style w:type="paragraph" w:customStyle="1" w:styleId="DESEStandard">
    <w:name w:val="DESE Standard"/>
    <w:basedOn w:val="Normal"/>
    <w:link w:val="DESEStandardChar"/>
    <w:rsid w:val="00F50BF7"/>
    <w:rPr>
      <w:b/>
      <w:bCs/>
      <w:color w:val="002060"/>
      <w:sz w:val="24"/>
    </w:rPr>
  </w:style>
  <w:style w:type="table" w:styleId="TableGridLight">
    <w:name w:val="Grid Table Light"/>
    <w:basedOn w:val="TableNormal"/>
    <w:uiPriority w:val="40"/>
    <w:rsid w:val="00F50BF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F50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50BF7"/>
    <w:rPr>
      <w:b/>
      <w:bCs/>
    </w:rPr>
  </w:style>
  <w:style w:type="character" w:styleId="Emphasis">
    <w:name w:val="Emphasis"/>
    <w:basedOn w:val="DefaultParagraphFont"/>
    <w:uiPriority w:val="20"/>
    <w:qFormat/>
    <w:rsid w:val="00F50BF7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F50BF7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F50BF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50BF7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FEB25F-22B7-4F11-A808-E4A0F5DEF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95DC8F-29D9-4CA1-9DCA-87BA7512C34C}">
  <ds:schemaRefs>
    <ds:schemaRef ds:uri="http://schemas.microsoft.com/office/2006/metadata/properties"/>
    <ds:schemaRef ds:uri="http://schemas.microsoft.com/office/infopath/2007/PartnerControls"/>
    <ds:schemaRef ds:uri="9a28d2e1-924e-4715-9bdb-0bef845c549c"/>
    <ds:schemaRef ds:uri="b9b8280f-533f-4ab1-999e-21e84614c56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8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CTE Frameworks - Sheet Metalworking Equipment List</vt:lpstr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Sheet Metalworking Equipment List</dc:title>
  <dc:subject>May 2024</dc:subject>
  <dc:creator>DESE</dc:creator>
  <cp:keywords/>
  <dc:description/>
  <cp:lastModifiedBy>Zou, Dong (EOE)</cp:lastModifiedBy>
  <cp:revision>13</cp:revision>
  <cp:lastPrinted>2024-02-19T20:50:00Z</cp:lastPrinted>
  <dcterms:created xsi:type="dcterms:W3CDTF">2025-03-14T21:51:00Z</dcterms:created>
  <dcterms:modified xsi:type="dcterms:W3CDTF">2025-07-09T20:16:00Z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9 2025 12:00AM</vt:lpwstr>
  </property>
</Properties>
</file>