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Calibri" w:hAnsi="Calibri" w:cs="Calibri"/>
        </w:rPr>
        <w:id w:val="968559845"/>
        <w:docPartObj>
          <w:docPartGallery w:val="Cover Pages"/>
          <w:docPartUnique/>
        </w:docPartObj>
      </w:sdtPr>
      <w:sdtEndPr/>
      <w:sdtContent>
        <w:p w14:paraId="25BAACCA" w14:textId="533BB172" w:rsidR="00F1063F" w:rsidRPr="00DF5678" w:rsidRDefault="00C813D4" w:rsidP="00960C59">
          <w:pPr>
            <w:rPr>
              <w:rFonts w:ascii="Calibri" w:hAnsi="Calibri" w:cs="Calibri"/>
            </w:rPr>
          </w:pPr>
          <w:r w:rsidRPr="00DF5678">
            <w:rPr>
              <w:rFonts w:ascii="Calibri" w:hAnsi="Calibri" w:cs="Calibri"/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089C8FFA" wp14:editId="501E0893">
                    <wp:simplePos x="0" y="0"/>
                    <wp:positionH relativeFrom="margin">
                      <wp:posOffset>135255</wp:posOffset>
                    </wp:positionH>
                    <wp:positionV relativeFrom="page">
                      <wp:posOffset>6807200</wp:posOffset>
                    </wp:positionV>
                    <wp:extent cx="6188710" cy="1524000"/>
                    <wp:effectExtent l="0" t="0" r="8890" b="0"/>
                    <wp:wrapSquare wrapText="bothSides"/>
                    <wp:docPr id="131" name="Text Box 13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88710" cy="15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EA00D5" w14:textId="4E12D408" w:rsidR="00F1063F" w:rsidRPr="004C511B" w:rsidRDefault="00BA5B8A" w:rsidP="00756FFE">
                                <w:pPr>
                                  <w:pStyle w:val="Title"/>
                                  <w:spacing w:line="276" w:lineRule="auto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616E03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Stationary Engineering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32EDCAB" w14:textId="33860674" w:rsidR="00F1063F" w:rsidRPr="00421EEC" w:rsidRDefault="00BA5B8A" w:rsidP="00453553">
                                    <w:pPr>
                                      <w:rPr>
                                        <w:caps/>
                                      </w:rPr>
                                    </w:pPr>
                                    <w:r>
                                      <w:rPr>
                                        <w:caps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9C8FF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alt="&quot;&quot;" style="position:absolute;margin-left:10.65pt;margin-top:536pt;width:487.3pt;height:120pt;z-index:251658240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" filled="f" stroked="f" strokeweight=".5pt">
                    <v:textbox inset="0,0,0,0">
                      <w:txbxContent>
                        <w:p w14:paraId="73EA00D5" w14:textId="4E12D408" w:rsidR="00F1063F" w:rsidRPr="004C511B" w:rsidRDefault="00BA5B8A" w:rsidP="00756FFE">
                          <w:pPr>
                            <w:pStyle w:val="Title"/>
                            <w:spacing w:line="276" w:lineRule="auto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616E03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Stationary Engineering Equipment 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32EDCAB" w14:textId="33860674" w:rsidR="00F1063F" w:rsidRPr="00421EEC" w:rsidRDefault="00BA5B8A" w:rsidP="00453553">
                              <w:pPr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61FC20E" w14:textId="6B64917D" w:rsidR="005308D3" w:rsidRDefault="00B9290E" w:rsidP="005308D3">
          <w:pPr>
            <w:rPr>
              <w:rFonts w:ascii="Calibri" w:hAnsi="Calibri" w:cs="Calibri"/>
            </w:rPr>
          </w:pPr>
          <w:r w:rsidRPr="00DF5678"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58241" behindDoc="1" locked="0" layoutInCell="1" allowOverlap="1" wp14:anchorId="46999319" wp14:editId="012B2BCA">
                <wp:simplePos x="0" y="0"/>
                <wp:positionH relativeFrom="column">
                  <wp:posOffset>4455160</wp:posOffset>
                </wp:positionH>
                <wp:positionV relativeFrom="paragraph">
                  <wp:posOffset>1521248</wp:posOffset>
                </wp:positionV>
                <wp:extent cx="2035175" cy="396875"/>
                <wp:effectExtent l="0" t="0" r="0" b="0"/>
                <wp:wrapTight wrapText="bothSides">
                  <wp:wrapPolygon edited="0">
                    <wp:start x="2157" y="0"/>
                    <wp:lineTo x="270" y="2765"/>
                    <wp:lineTo x="0" y="4147"/>
                    <wp:lineTo x="0" y="20736"/>
                    <wp:lineTo x="674" y="20736"/>
                    <wp:lineTo x="6335" y="20045"/>
                    <wp:lineTo x="21432" y="13824"/>
                    <wp:lineTo x="21432" y="6912"/>
                    <wp:lineTo x="19814" y="5530"/>
                    <wp:lineTo x="2831" y="0"/>
                    <wp:lineTo x="2157" y="0"/>
                  </wp:wrapPolygon>
                </wp:wrapTight>
                <wp:docPr id="544410190" name="Picture 544410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410190" name="Picture 5444101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39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6825E6BF" w14:textId="77777777" w:rsidR="005308D3" w:rsidRDefault="005308D3" w:rsidP="005308D3"/>
    <w:p w14:paraId="006BF70B" w14:textId="77777777" w:rsidR="005308D3" w:rsidRDefault="005308D3" w:rsidP="005308D3"/>
    <w:p w14:paraId="61133581" w14:textId="77777777" w:rsidR="005308D3" w:rsidRDefault="005308D3" w:rsidP="005308D3"/>
    <w:p w14:paraId="2E779757" w14:textId="77777777" w:rsidR="005308D3" w:rsidRDefault="005308D3" w:rsidP="005308D3"/>
    <w:p w14:paraId="372854A9" w14:textId="77777777" w:rsidR="005308D3" w:rsidRDefault="005308D3" w:rsidP="005308D3"/>
    <w:p w14:paraId="39AE7B37" w14:textId="3CF5A784" w:rsidR="0070115E" w:rsidRPr="005308D3" w:rsidRDefault="00294A74" w:rsidP="00453553">
      <w:pPr>
        <w:pStyle w:val="Heading2"/>
        <w:rPr>
          <w:rFonts w:ascii="Calibri" w:hAnsi="Calibri" w:cs="Calibri"/>
        </w:rPr>
      </w:pPr>
      <w:r w:rsidRPr="004C511B">
        <w:lastRenderedPageBreak/>
        <w:t>Suggested Equipment List</w:t>
      </w:r>
    </w:p>
    <w:p w14:paraId="5C61BD21" w14:textId="77777777" w:rsidR="00294A74" w:rsidRDefault="00294A74" w:rsidP="00294A74">
      <w:pPr>
        <w:rPr>
          <w:rFonts w:ascii="Calibri" w:hAnsi="Calibri" w:cs="Calibri"/>
          <w:b/>
          <w:bCs/>
        </w:rPr>
        <w:sectPr w:rsidR="00294A74" w:rsidSect="00610D93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2542" w:right="1440" w:bottom="1260" w:left="1440" w:header="720" w:footer="711" w:gutter="0"/>
          <w:pgNumType w:start="1"/>
          <w:cols w:space="720"/>
          <w:titlePg/>
          <w:docGrid w:linePitch="360"/>
        </w:sectPr>
      </w:pPr>
    </w:p>
    <w:p w14:paraId="1C635BEF" w14:textId="77777777" w:rsidR="00294A74" w:rsidRPr="004C511B" w:rsidRDefault="00294A74" w:rsidP="004C511B">
      <w:pPr>
        <w:pStyle w:val="Heading3"/>
      </w:pPr>
      <w:r w:rsidRPr="004C511B">
        <w:t>Safety Equipment</w:t>
      </w:r>
    </w:p>
    <w:p w14:paraId="2ACAB1F2" w14:textId="63AF760A" w:rsidR="00294A74" w:rsidRDefault="00294A74" w:rsidP="005308D3">
      <w:pPr>
        <w:pStyle w:val="ListParagraph"/>
        <w:numPr>
          <w:ilvl w:val="0"/>
          <w:numId w:val="1"/>
        </w:numPr>
      </w:pPr>
      <w:r w:rsidRPr="00372A32">
        <w:rPr>
          <w:rFonts w:ascii="Calibri" w:hAnsi="Calibri" w:cs="Calibri"/>
        </w:rPr>
        <w:t>Safe</w:t>
      </w:r>
      <w:r w:rsidR="00372A32" w:rsidRPr="00372A32">
        <w:rPr>
          <w:rFonts w:ascii="Calibri" w:hAnsi="Calibri" w:cs="Calibri"/>
        </w:rPr>
        <w:t>t</w:t>
      </w:r>
      <w:r w:rsidRPr="00372A32">
        <w:rPr>
          <w:rFonts w:ascii="Calibri" w:hAnsi="Calibri" w:cs="Calibri"/>
        </w:rPr>
        <w:t>y Googles/Glasses</w:t>
      </w:r>
    </w:p>
    <w:p w14:paraId="3D196DC0" w14:textId="77777777" w:rsidR="00294A74" w:rsidRPr="001A22D8" w:rsidRDefault="00294A74" w:rsidP="005308D3">
      <w:pPr>
        <w:pStyle w:val="ListParagraph"/>
        <w:numPr>
          <w:ilvl w:val="0"/>
          <w:numId w:val="1"/>
        </w:numPr>
      </w:pPr>
      <w:r w:rsidRPr="00372A32">
        <w:rPr>
          <w:rFonts w:ascii="Calibri" w:hAnsi="Calibri" w:cs="Calibri"/>
        </w:rPr>
        <w:t>Gloves</w:t>
      </w:r>
    </w:p>
    <w:p w14:paraId="13943A9D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Hard hats</w:t>
      </w:r>
    </w:p>
    <w:p w14:paraId="38996709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Ear Protection</w:t>
      </w:r>
    </w:p>
    <w:p w14:paraId="7012A17A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Lab Coats or Aprons</w:t>
      </w:r>
    </w:p>
    <w:p w14:paraId="15C9C407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Fire Extinguishers: Specifically rated for electrical fires (Class C) </w:t>
      </w:r>
    </w:p>
    <w:p w14:paraId="7871FA03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Fire Blankets</w:t>
      </w:r>
    </w:p>
    <w:p w14:paraId="47912B24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First Aid Kits</w:t>
      </w:r>
    </w:p>
    <w:p w14:paraId="2730ED0E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Safety Signage and Emergency Procedure Posters</w:t>
      </w:r>
    </w:p>
    <w:p w14:paraId="1B02F7EC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Safety Data Sheets (SDS)</w:t>
      </w:r>
    </w:p>
    <w:p w14:paraId="5BEDD74C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Emergency Shutdown Systems</w:t>
      </w:r>
    </w:p>
    <w:p w14:paraId="4E697226" w14:textId="77777777" w:rsidR="00294A74" w:rsidRPr="00372A32" w:rsidRDefault="00294A74" w:rsidP="005308D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Fire Suppression Systems: A demonstration unit to teach fire safety in industrial environments</w:t>
      </w:r>
    </w:p>
    <w:p w14:paraId="3E4CF917" w14:textId="77777777" w:rsidR="00294A74" w:rsidRDefault="00294A74" w:rsidP="00412033"/>
    <w:p w14:paraId="29FCC6AA" w14:textId="77777777" w:rsidR="00294A74" w:rsidRDefault="00294A74" w:rsidP="004C511B">
      <w:pPr>
        <w:pStyle w:val="Heading3"/>
      </w:pPr>
      <w:r w:rsidRPr="00AC0308">
        <w:t>Classroom Technology</w:t>
      </w:r>
    </w:p>
    <w:p w14:paraId="615E4365" w14:textId="77777777" w:rsidR="00294A74" w:rsidRPr="00372A32" w:rsidRDefault="00294A74" w:rsidP="005308D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Desktop or Laptop Computers: Equipped with sufficient processing power </w:t>
      </w:r>
    </w:p>
    <w:p w14:paraId="784C5926" w14:textId="77777777" w:rsidR="00294A74" w:rsidRPr="00372A32" w:rsidRDefault="00294A74" w:rsidP="005308D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Energy Management Systems Software</w:t>
      </w:r>
    </w:p>
    <w:p w14:paraId="2404F061" w14:textId="77777777" w:rsidR="00294A74" w:rsidRPr="00372A32" w:rsidRDefault="00294A74" w:rsidP="005308D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Interactive Whiteboard or Smartboard</w:t>
      </w:r>
    </w:p>
    <w:p w14:paraId="6C869087" w14:textId="77777777" w:rsidR="00294A74" w:rsidRPr="00372A32" w:rsidRDefault="00294A74" w:rsidP="005308D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Projector</w:t>
      </w:r>
    </w:p>
    <w:p w14:paraId="01637C57" w14:textId="77777777" w:rsidR="00294A74" w:rsidRPr="00372A32" w:rsidRDefault="00294A74" w:rsidP="005308D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Document Camera</w:t>
      </w:r>
    </w:p>
    <w:p w14:paraId="60A5BB4B" w14:textId="77777777" w:rsidR="00294A74" w:rsidRPr="00372A32" w:rsidRDefault="00294A74" w:rsidP="005308D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Printer</w:t>
      </w:r>
    </w:p>
    <w:p w14:paraId="510F1419" w14:textId="77777777" w:rsidR="00294A74" w:rsidRDefault="00294A74" w:rsidP="00294A74">
      <w:pPr>
        <w:rPr>
          <w:rFonts w:ascii="Calibri" w:hAnsi="Calibri" w:cs="Calibri"/>
        </w:rPr>
      </w:pPr>
    </w:p>
    <w:p w14:paraId="7356D722" w14:textId="77777777" w:rsidR="00294A74" w:rsidRPr="00D532E8" w:rsidRDefault="00294A74" w:rsidP="004C511B">
      <w:pPr>
        <w:pStyle w:val="Heading3"/>
      </w:pPr>
      <w:r w:rsidRPr="00D532E8">
        <w:t>Fuel and Combustion Systems</w:t>
      </w:r>
    </w:p>
    <w:p w14:paraId="658818F4" w14:textId="77777777" w:rsidR="00294A74" w:rsidRPr="00372A32" w:rsidRDefault="00294A74" w:rsidP="005308D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Fuel Burners (Gas and Oil)</w:t>
      </w:r>
    </w:p>
    <w:p w14:paraId="31322E2B" w14:textId="77777777" w:rsidR="00294A74" w:rsidRPr="00372A32" w:rsidRDefault="00294A74" w:rsidP="005308D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Combustion Analyzers</w:t>
      </w:r>
    </w:p>
    <w:p w14:paraId="6D22062E" w14:textId="77777777" w:rsidR="00294A74" w:rsidRDefault="00294A74" w:rsidP="00294A74">
      <w:pPr>
        <w:rPr>
          <w:rFonts w:ascii="Calibri" w:hAnsi="Calibri" w:cs="Calibri"/>
        </w:rPr>
      </w:pPr>
    </w:p>
    <w:p w14:paraId="4A82DEF2" w14:textId="77777777" w:rsidR="00294A74" w:rsidRPr="00985E03" w:rsidRDefault="00294A74" w:rsidP="004C511B">
      <w:pPr>
        <w:pStyle w:val="Heading3"/>
      </w:pPr>
      <w:r w:rsidRPr="00985E03">
        <w:t>Tools for Measuring and Testing</w:t>
      </w:r>
    </w:p>
    <w:p w14:paraId="19AFB7EB" w14:textId="77777777" w:rsidR="00294A74" w:rsidRPr="00372A32" w:rsidRDefault="00294A74" w:rsidP="005308D3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Calipers </w:t>
      </w:r>
    </w:p>
    <w:p w14:paraId="052F6939" w14:textId="77777777" w:rsidR="00294A74" w:rsidRPr="00372A32" w:rsidRDefault="00294A74" w:rsidP="005308D3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Micrometers </w:t>
      </w:r>
    </w:p>
    <w:p w14:paraId="06E461B0" w14:textId="77777777" w:rsidR="00294A74" w:rsidRPr="00372A32" w:rsidRDefault="00294A74" w:rsidP="005308D3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Pressure and Temperature Calibrators </w:t>
      </w:r>
    </w:p>
    <w:p w14:paraId="02845656" w14:textId="77777777" w:rsidR="00294A74" w:rsidRPr="00372A32" w:rsidRDefault="00294A74" w:rsidP="005308D3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Leak Detection Equipment </w:t>
      </w:r>
    </w:p>
    <w:p w14:paraId="29F0D9F7" w14:textId="77777777" w:rsidR="00294A74" w:rsidRPr="00372A32" w:rsidRDefault="00294A74" w:rsidP="005308D3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Flow Meters </w:t>
      </w:r>
    </w:p>
    <w:p w14:paraId="17E69F78" w14:textId="77777777" w:rsidR="00294A74" w:rsidRPr="00372A32" w:rsidRDefault="00294A74" w:rsidP="005308D3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Infrared Cameras (Optional)</w:t>
      </w:r>
    </w:p>
    <w:p w14:paraId="43CFC56B" w14:textId="77777777" w:rsidR="00372A32" w:rsidRDefault="00372A32" w:rsidP="00294A74">
      <w:pPr>
        <w:rPr>
          <w:rFonts w:ascii="Calibri" w:hAnsi="Calibri" w:cs="Calibri"/>
          <w:b/>
          <w:bCs/>
        </w:rPr>
      </w:pPr>
    </w:p>
    <w:p w14:paraId="2C0989B0" w14:textId="1599AEB3" w:rsidR="00294A74" w:rsidRPr="00D532E8" w:rsidRDefault="00294A74" w:rsidP="00B45A26">
      <w:pPr>
        <w:pStyle w:val="Heading3"/>
      </w:pPr>
      <w:r w:rsidRPr="00D532E8">
        <w:t>Boiler and Steam System</w:t>
      </w:r>
      <w:r w:rsidRPr="00E60C93">
        <w:t xml:space="preserve"> Small-Scale</w:t>
      </w:r>
      <w:r w:rsidRPr="00D532E8">
        <w:t xml:space="preserve"> Equipment</w:t>
      </w:r>
    </w:p>
    <w:p w14:paraId="04F3E12F" w14:textId="77777777" w:rsidR="00294A74" w:rsidRPr="00372A32" w:rsidRDefault="00294A74" w:rsidP="005308D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Small-Scale Boiler</w:t>
      </w:r>
    </w:p>
    <w:p w14:paraId="1B127D0D" w14:textId="77777777" w:rsidR="00294A74" w:rsidRPr="00372A32" w:rsidRDefault="00294A74" w:rsidP="005308D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Steam Traps and Valves</w:t>
      </w:r>
    </w:p>
    <w:p w14:paraId="2F541F4F" w14:textId="77777777" w:rsidR="00294A74" w:rsidRPr="00372A32" w:rsidRDefault="00294A74" w:rsidP="005308D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Feedwater Pumps</w:t>
      </w:r>
    </w:p>
    <w:p w14:paraId="4941ED65" w14:textId="77777777" w:rsidR="00294A74" w:rsidRPr="00372A32" w:rsidRDefault="00294A74" w:rsidP="005308D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Model Water Treatment Equipment and Water Testing Kits</w:t>
      </w:r>
    </w:p>
    <w:p w14:paraId="013D116A" w14:textId="77777777" w:rsidR="00294A74" w:rsidRPr="00372A32" w:rsidRDefault="00294A74" w:rsidP="005308D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Boiler Simulators: Software or hardware-based</w:t>
      </w:r>
    </w:p>
    <w:p w14:paraId="1ED1BB32" w14:textId="77777777" w:rsidR="00294A74" w:rsidRPr="00372A32" w:rsidRDefault="00294A74" w:rsidP="005308D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lastRenderedPageBreak/>
        <w:t xml:space="preserve">Safety Valves </w:t>
      </w:r>
    </w:p>
    <w:p w14:paraId="6F071CAB" w14:textId="77777777" w:rsidR="00294A74" w:rsidRPr="00372A32" w:rsidRDefault="00294A74" w:rsidP="005308D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Manometers </w:t>
      </w:r>
    </w:p>
    <w:p w14:paraId="7EE3B79A" w14:textId="77777777" w:rsidR="00294A74" w:rsidRPr="00372A32" w:rsidRDefault="00294A74" w:rsidP="005308D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Boiler Feedwater Treatment </w:t>
      </w:r>
    </w:p>
    <w:p w14:paraId="0107918D" w14:textId="77777777" w:rsidR="00294A74" w:rsidRPr="00372A32" w:rsidRDefault="00294A74" w:rsidP="005308D3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Blowdown Valves </w:t>
      </w:r>
    </w:p>
    <w:p w14:paraId="1A67726A" w14:textId="77777777" w:rsidR="00294A74" w:rsidRDefault="00294A74" w:rsidP="00294A74">
      <w:pPr>
        <w:rPr>
          <w:rFonts w:ascii="Calibri" w:hAnsi="Calibri" w:cs="Calibri"/>
          <w:b/>
          <w:bCs/>
        </w:rPr>
      </w:pPr>
    </w:p>
    <w:p w14:paraId="5D08B36B" w14:textId="77777777" w:rsidR="00294A74" w:rsidRDefault="00294A74" w:rsidP="004C511B">
      <w:pPr>
        <w:pStyle w:val="Heading3"/>
      </w:pPr>
      <w:r w:rsidRPr="00D532E8">
        <w:t>Electrical Systems and Controls</w:t>
      </w:r>
    </w:p>
    <w:p w14:paraId="31D7FADF" w14:textId="77777777" w:rsidR="00294A74" w:rsidRPr="00372A32" w:rsidRDefault="00294A74" w:rsidP="005308D3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Electric Wiring Kits </w:t>
      </w:r>
    </w:p>
    <w:p w14:paraId="45BFFF2C" w14:textId="77777777" w:rsidR="00294A74" w:rsidRPr="00372A32" w:rsidRDefault="00294A74" w:rsidP="005308D3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Model Electrical Panels and Circuit Breakers</w:t>
      </w:r>
    </w:p>
    <w:p w14:paraId="71AD23BB" w14:textId="77777777" w:rsidR="00294A74" w:rsidRPr="00372A32" w:rsidRDefault="00294A74" w:rsidP="005308D3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Programmable Logic Controllers (PLCs)</w:t>
      </w:r>
    </w:p>
    <w:p w14:paraId="1A40BA97" w14:textId="77777777" w:rsidR="00294A74" w:rsidRPr="00372A32" w:rsidRDefault="00294A74" w:rsidP="005308D3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Motor Control Centers (MCC)</w:t>
      </w:r>
    </w:p>
    <w:p w14:paraId="4042FDDC" w14:textId="77777777" w:rsidR="00294A74" w:rsidRPr="00372A32" w:rsidRDefault="00294A74" w:rsidP="005308D3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Power Supply Units</w:t>
      </w:r>
    </w:p>
    <w:p w14:paraId="6511B3F1" w14:textId="77777777" w:rsidR="00294A74" w:rsidRDefault="00294A74" w:rsidP="00294A74">
      <w:pPr>
        <w:rPr>
          <w:rFonts w:ascii="Calibri" w:hAnsi="Calibri" w:cs="Calibri"/>
        </w:rPr>
      </w:pPr>
    </w:p>
    <w:p w14:paraId="3B1782EE" w14:textId="77777777" w:rsidR="00294A74" w:rsidRDefault="00294A74" w:rsidP="00294A74">
      <w:pPr>
        <w:rPr>
          <w:rFonts w:ascii="Calibri" w:hAnsi="Calibri" w:cs="Calibri"/>
          <w:b/>
          <w:bCs/>
        </w:rPr>
      </w:pPr>
    </w:p>
    <w:p w14:paraId="0D9D1C16" w14:textId="73310847" w:rsidR="00294A74" w:rsidRPr="00D532E8" w:rsidRDefault="00294A74" w:rsidP="004C511B">
      <w:pPr>
        <w:pStyle w:val="Heading3"/>
      </w:pPr>
      <w:r w:rsidRPr="00D532E8">
        <w:t>HVAC (Heating, Ventilation, and Air Conditioning) Systems</w:t>
      </w:r>
    </w:p>
    <w:p w14:paraId="5F4B3339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HVAC Training Units</w:t>
      </w:r>
    </w:p>
    <w:p w14:paraId="62F8EEE1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Ductwork</w:t>
      </w:r>
    </w:p>
    <w:p w14:paraId="02F115D1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Chillers and Cooling Towers: Scaled-down </w:t>
      </w:r>
    </w:p>
    <w:p w14:paraId="75DEB1DD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Furnace and Heat Exchanger</w:t>
      </w:r>
    </w:p>
    <w:p w14:paraId="7B5A5B4D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Thermostats and Controls</w:t>
      </w:r>
    </w:p>
    <w:p w14:paraId="546D9F05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Fans and Blowers</w:t>
      </w:r>
    </w:p>
    <w:p w14:paraId="0C7A5B03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Refrigeration Trainer Kit: A small-scale refrigeration system </w:t>
      </w:r>
    </w:p>
    <w:p w14:paraId="4D022D8C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Compressor Models</w:t>
      </w:r>
    </w:p>
    <w:p w14:paraId="679A3B2F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Heat Exchangers</w:t>
      </w:r>
    </w:p>
    <w:p w14:paraId="22DD666C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HVAC System Simulators: Software or hardware-based</w:t>
      </w:r>
    </w:p>
    <w:p w14:paraId="22AF09BD" w14:textId="77777777" w:rsidR="00294A74" w:rsidRPr="00372A32" w:rsidRDefault="00294A74" w:rsidP="005308D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Air Quality Monitors</w:t>
      </w:r>
    </w:p>
    <w:p w14:paraId="30155C98" w14:textId="77777777" w:rsidR="00294A74" w:rsidRDefault="00294A74" w:rsidP="00294A74">
      <w:pPr>
        <w:rPr>
          <w:rFonts w:ascii="Calibri" w:hAnsi="Calibri" w:cs="Calibri"/>
          <w:b/>
          <w:bCs/>
        </w:rPr>
      </w:pPr>
    </w:p>
    <w:p w14:paraId="3579DBE7" w14:textId="77777777" w:rsidR="00294A74" w:rsidRPr="00D532E8" w:rsidRDefault="00294A74" w:rsidP="004C511B">
      <w:pPr>
        <w:pStyle w:val="Heading3"/>
      </w:pPr>
      <w:r w:rsidRPr="00D532E8">
        <w:t>Pumps, Valves, and Piping Systems</w:t>
      </w:r>
    </w:p>
    <w:p w14:paraId="1EF601D0" w14:textId="77777777" w:rsidR="00294A74" w:rsidRPr="00372A32" w:rsidRDefault="00294A74" w:rsidP="005308D3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Centrifugal and Positive Displacement Pumps</w:t>
      </w:r>
    </w:p>
    <w:p w14:paraId="5EB05AAF" w14:textId="77777777" w:rsidR="00294A74" w:rsidRPr="00372A32" w:rsidRDefault="00294A74" w:rsidP="005308D3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Gear Pumps</w:t>
      </w:r>
    </w:p>
    <w:p w14:paraId="2E93C869" w14:textId="77777777" w:rsidR="00294A74" w:rsidRPr="00372A32" w:rsidRDefault="00294A74" w:rsidP="005308D3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Motor Control Panels</w:t>
      </w:r>
    </w:p>
    <w:p w14:paraId="767C4001" w14:textId="77777777" w:rsidR="00294A74" w:rsidRPr="00372A32" w:rsidRDefault="00294A74" w:rsidP="005308D3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Various Valves (Globe, Gate, Ball, Butterfly)</w:t>
      </w:r>
    </w:p>
    <w:p w14:paraId="17B05ABB" w14:textId="77777777" w:rsidR="00294A74" w:rsidRPr="00372A32" w:rsidRDefault="00294A74" w:rsidP="005308D3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Piping Systems with Fittings and Flanges</w:t>
      </w:r>
    </w:p>
    <w:p w14:paraId="63956EDB" w14:textId="77777777" w:rsidR="00294A74" w:rsidRPr="00372A32" w:rsidRDefault="00294A74" w:rsidP="005308D3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Electric Motors</w:t>
      </w:r>
    </w:p>
    <w:p w14:paraId="76CAA6DD" w14:textId="77777777" w:rsidR="00294A74" w:rsidRPr="00372A32" w:rsidRDefault="00294A74" w:rsidP="005308D3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Vibration Monitoring Equipment</w:t>
      </w:r>
    </w:p>
    <w:p w14:paraId="57706E49" w14:textId="77777777" w:rsidR="00294A74" w:rsidRPr="00372A32" w:rsidRDefault="00294A74" w:rsidP="005308D3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Lubrication Systems</w:t>
      </w:r>
    </w:p>
    <w:p w14:paraId="0F43C60E" w14:textId="77777777" w:rsidR="00294A74" w:rsidRPr="00D532E8" w:rsidRDefault="00294A74" w:rsidP="00294A74">
      <w:pPr>
        <w:rPr>
          <w:rFonts w:ascii="Calibri" w:hAnsi="Calibri" w:cs="Calibri"/>
        </w:rPr>
      </w:pPr>
    </w:p>
    <w:p w14:paraId="3611D144" w14:textId="77777777" w:rsidR="00294A74" w:rsidRPr="00D532E8" w:rsidRDefault="00294A74" w:rsidP="004C511B">
      <w:pPr>
        <w:pStyle w:val="Heading3"/>
      </w:pPr>
      <w:r w:rsidRPr="00D532E8">
        <w:t>Instrumentation and Control Systems</w:t>
      </w:r>
    </w:p>
    <w:p w14:paraId="6495F0CC" w14:textId="77777777" w:rsidR="00294A74" w:rsidRPr="00372A32" w:rsidRDefault="00294A74" w:rsidP="005308D3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Pressure Gauges and Transducers</w:t>
      </w:r>
    </w:p>
    <w:p w14:paraId="6743ACCE" w14:textId="77777777" w:rsidR="00294A74" w:rsidRPr="00372A32" w:rsidRDefault="00294A74" w:rsidP="005308D3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Temperature Sensors and Gauges (Thermocouples, RTDs)</w:t>
      </w:r>
    </w:p>
    <w:p w14:paraId="2A494DDA" w14:textId="77777777" w:rsidR="00294A74" w:rsidRDefault="00294A74" w:rsidP="00294A74">
      <w:pPr>
        <w:rPr>
          <w:rFonts w:ascii="Calibri" w:hAnsi="Calibri" w:cs="Calibri"/>
          <w:b/>
          <w:bCs/>
        </w:rPr>
      </w:pPr>
    </w:p>
    <w:p w14:paraId="43D17B59" w14:textId="77777777" w:rsidR="00294A74" w:rsidRDefault="00294A74" w:rsidP="00294A74">
      <w:pPr>
        <w:rPr>
          <w:rFonts w:ascii="Calibri" w:hAnsi="Calibri" w:cs="Calibri"/>
          <w:b/>
          <w:bCs/>
        </w:rPr>
      </w:pPr>
    </w:p>
    <w:p w14:paraId="61066B6F" w14:textId="77777777" w:rsidR="00294A74" w:rsidRDefault="00294A74" w:rsidP="004C511B">
      <w:pPr>
        <w:pStyle w:val="Heading3"/>
      </w:pPr>
      <w:r w:rsidRPr="00D532E8">
        <w:lastRenderedPageBreak/>
        <w:t>Hand Tools</w:t>
      </w:r>
    </w:p>
    <w:p w14:paraId="4E5475B0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Wrenches, adjustable, pipe, etc.</w:t>
      </w:r>
    </w:p>
    <w:p w14:paraId="1933BE27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Pliers </w:t>
      </w:r>
    </w:p>
    <w:p w14:paraId="71129024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Screwdrivers</w:t>
      </w:r>
    </w:p>
    <w:p w14:paraId="7030BB32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Hammers</w:t>
      </w:r>
    </w:p>
    <w:p w14:paraId="188A729D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 xml:space="preserve">Line and Diagonal Cutters </w:t>
      </w:r>
    </w:p>
    <w:p w14:paraId="125BB7D8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Sawing tools, hacksaws, band saws</w:t>
      </w:r>
    </w:p>
    <w:p w14:paraId="63A8A5E5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Insulated Needle-Nose Pliers</w:t>
      </w:r>
    </w:p>
    <w:p w14:paraId="57F12685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Soldering tools</w:t>
      </w:r>
    </w:p>
    <w:p w14:paraId="595F9E79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Soldering tip cleaner</w:t>
      </w:r>
    </w:p>
    <w:p w14:paraId="444F5FD9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Crimping tools</w:t>
      </w:r>
    </w:p>
    <w:p w14:paraId="341CE425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Hydraulic crimping tools</w:t>
      </w:r>
    </w:p>
    <w:p w14:paraId="536930E3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Specialized gauges, Bourdon Tube Pressure Gauges, Vacuum Gauges</w:t>
      </w:r>
    </w:p>
    <w:p w14:paraId="05855F51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Flare Tool Kit</w:t>
      </w:r>
    </w:p>
    <w:p w14:paraId="68A65AA6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Adjustable Pipe Wrenches</w:t>
      </w:r>
    </w:p>
    <w:p w14:paraId="50F0834C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Chain Wrenches</w:t>
      </w:r>
    </w:p>
    <w:p w14:paraId="35E9D127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Torque Adapters</w:t>
      </w:r>
    </w:p>
    <w:p w14:paraId="66099723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Torque Wrenches</w:t>
      </w:r>
    </w:p>
    <w:p w14:paraId="18F80EFB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Soap Solution Bottles</w:t>
      </w:r>
    </w:p>
    <w:p w14:paraId="7F6370EC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Tube Brushes and Pipe Cleaners</w:t>
      </w:r>
    </w:p>
    <w:p w14:paraId="24F0015A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Blow Guns</w:t>
      </w:r>
    </w:p>
    <w:p w14:paraId="267097AA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Hydraulic Jacks and Pullers</w:t>
      </w:r>
    </w:p>
    <w:p w14:paraId="4877108D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Hydraulic Hose Crimpers</w:t>
      </w:r>
    </w:p>
    <w:p w14:paraId="1AC2C91E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Temperature Probes</w:t>
      </w:r>
    </w:p>
    <w:p w14:paraId="3DAA39D9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Clamp Meters</w:t>
      </w:r>
    </w:p>
    <w:p w14:paraId="467A0B47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Air Compressors</w:t>
      </w:r>
    </w:p>
    <w:p w14:paraId="530F8DA4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Hydraulic Trainer Kit</w:t>
      </w:r>
    </w:p>
    <w:p w14:paraId="16B9A72B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Pneumatic Trainer Kit</w:t>
      </w:r>
    </w:p>
    <w:p w14:paraId="6B4EE73F" w14:textId="77777777" w:rsidR="00294A74" w:rsidRPr="00372A32" w:rsidRDefault="00294A74" w:rsidP="005308D3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Chain Hoists and Lifting Slings</w:t>
      </w:r>
    </w:p>
    <w:p w14:paraId="4D0A58CB" w14:textId="77777777" w:rsidR="00294A74" w:rsidRDefault="00294A74" w:rsidP="00294A74">
      <w:pPr>
        <w:rPr>
          <w:rFonts w:ascii="Calibri" w:hAnsi="Calibri" w:cs="Calibri"/>
        </w:rPr>
      </w:pPr>
    </w:p>
    <w:p w14:paraId="3B826BD8" w14:textId="77777777" w:rsidR="00294A74" w:rsidRPr="00D532E8" w:rsidRDefault="00294A74" w:rsidP="004C511B">
      <w:pPr>
        <w:pStyle w:val="Heading3"/>
      </w:pPr>
      <w:r w:rsidRPr="00D532E8">
        <w:t>Welding and Fabrication Tools</w:t>
      </w:r>
    </w:p>
    <w:p w14:paraId="156FFF2F" w14:textId="77777777" w:rsidR="00294A74" w:rsidRPr="00372A32" w:rsidRDefault="00294A74" w:rsidP="005308D3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Arc Welding Equipment</w:t>
      </w:r>
    </w:p>
    <w:p w14:paraId="049D6D05" w14:textId="77777777" w:rsidR="00294A74" w:rsidRPr="00372A32" w:rsidRDefault="00294A74" w:rsidP="005308D3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MIG Welders</w:t>
      </w:r>
    </w:p>
    <w:p w14:paraId="266BFC1C" w14:textId="77777777" w:rsidR="00294A74" w:rsidRPr="00372A32" w:rsidRDefault="00294A74" w:rsidP="005308D3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TIG Welders</w:t>
      </w:r>
    </w:p>
    <w:p w14:paraId="17B386DB" w14:textId="77777777" w:rsidR="00294A74" w:rsidRPr="00372A32" w:rsidRDefault="00294A74" w:rsidP="005308D3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Welding Masks and Gloves</w:t>
      </w:r>
    </w:p>
    <w:p w14:paraId="5D493A60" w14:textId="77777777" w:rsidR="00294A74" w:rsidRPr="00372A32" w:rsidRDefault="00294A74" w:rsidP="005308D3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Grinder, Angle Grinder, Bench Grinders</w:t>
      </w:r>
    </w:p>
    <w:p w14:paraId="5D516544" w14:textId="77777777" w:rsidR="00294A74" w:rsidRPr="00372A32" w:rsidRDefault="00294A74" w:rsidP="005308D3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Pipe Cutters</w:t>
      </w:r>
    </w:p>
    <w:p w14:paraId="16A6CD3A" w14:textId="77777777" w:rsidR="00294A74" w:rsidRPr="00372A32" w:rsidRDefault="00294A74" w:rsidP="005308D3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Cutting Torches</w:t>
      </w:r>
    </w:p>
    <w:p w14:paraId="181BF6A6" w14:textId="77777777" w:rsidR="00294A74" w:rsidRPr="00372A32" w:rsidRDefault="00294A74" w:rsidP="005308D3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Metal Shears</w:t>
      </w:r>
    </w:p>
    <w:p w14:paraId="03D20A36" w14:textId="77777777" w:rsidR="00294A74" w:rsidRPr="00372A32" w:rsidRDefault="00294A74" w:rsidP="005308D3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Soldering Stations</w:t>
      </w:r>
    </w:p>
    <w:p w14:paraId="2BDE6D2B" w14:textId="77777777" w:rsidR="00294A74" w:rsidRDefault="00294A74" w:rsidP="00294A74">
      <w:pPr>
        <w:rPr>
          <w:rFonts w:ascii="Calibri" w:hAnsi="Calibri" w:cs="Calibri"/>
        </w:rPr>
      </w:pPr>
    </w:p>
    <w:p w14:paraId="20FD35CB" w14:textId="77777777" w:rsidR="00294A74" w:rsidRDefault="00294A74" w:rsidP="004C511B">
      <w:pPr>
        <w:pStyle w:val="Heading3"/>
      </w:pPr>
      <w:r w:rsidRPr="00C26346">
        <w:lastRenderedPageBreak/>
        <w:t>Other Equipment</w:t>
      </w:r>
    </w:p>
    <w:p w14:paraId="2D05829E" w14:textId="77777777" w:rsidR="00294A74" w:rsidRPr="00372A32" w:rsidRDefault="00294A74" w:rsidP="005308D3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Drill Press</w:t>
      </w:r>
    </w:p>
    <w:p w14:paraId="4770A105" w14:textId="77777777" w:rsidR="00294A74" w:rsidRPr="00372A32" w:rsidRDefault="00294A74" w:rsidP="005308D3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Pipe Benders</w:t>
      </w:r>
    </w:p>
    <w:p w14:paraId="46DE0A71" w14:textId="77777777" w:rsidR="00294A74" w:rsidRPr="00372A32" w:rsidRDefault="00294A74" w:rsidP="005308D3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Pipe Threaders</w:t>
      </w:r>
    </w:p>
    <w:p w14:paraId="4F4371C8" w14:textId="77777777" w:rsidR="00294A74" w:rsidRPr="00372A32" w:rsidRDefault="00294A74" w:rsidP="005308D3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372A32">
        <w:rPr>
          <w:rFonts w:ascii="Calibri" w:hAnsi="Calibri" w:cs="Calibri"/>
        </w:rPr>
        <w:t>Vices</w:t>
      </w:r>
    </w:p>
    <w:p w14:paraId="6970F29A" w14:textId="77777777" w:rsidR="00294A74" w:rsidRDefault="00294A74" w:rsidP="00294A74">
      <w:pPr>
        <w:rPr>
          <w:rFonts w:ascii="Calibri" w:hAnsi="Calibri" w:cs="Calibri"/>
          <w:b/>
          <w:bCs/>
        </w:rPr>
      </w:pPr>
    </w:p>
    <w:p w14:paraId="51EBBF56" w14:textId="77777777" w:rsidR="00294A74" w:rsidRDefault="00294A74" w:rsidP="00162435">
      <w:pPr>
        <w:rPr>
          <w:rFonts w:ascii="Calibri" w:eastAsia="Calibri" w:hAnsi="Calibri" w:cs="Calibri"/>
          <w:b/>
          <w:bCs/>
          <w:color w:val="auto"/>
        </w:rPr>
      </w:pPr>
    </w:p>
    <w:sectPr w:rsidR="00294A74" w:rsidSect="00372A32">
      <w:type w:val="continuous"/>
      <w:pgSz w:w="12240" w:h="15840"/>
      <w:pgMar w:top="2542" w:right="1440" w:bottom="1260" w:left="1440" w:header="720" w:footer="71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72071" w14:textId="77777777" w:rsidR="009F7007" w:rsidRDefault="009F7007" w:rsidP="005C730B">
      <w:r>
        <w:separator/>
      </w:r>
    </w:p>
  </w:endnote>
  <w:endnote w:type="continuationSeparator" w:id="0">
    <w:p w14:paraId="35DA5498" w14:textId="77777777" w:rsidR="009F7007" w:rsidRDefault="009F7007" w:rsidP="005C730B">
      <w:r>
        <w:continuationSeparator/>
      </w:r>
    </w:p>
  </w:endnote>
  <w:endnote w:type="continuationNotice" w:id="1">
    <w:p w14:paraId="640BF0FE" w14:textId="77777777" w:rsidR="009F7007" w:rsidRDefault="009F70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44809742" w14:textId="557F3023" w:rsidR="00F1063F" w:rsidRPr="00F902B2" w:rsidRDefault="00F1063F" w:rsidP="00F902B2">
    <w:pPr>
      <w:pStyle w:val="NoSpacing"/>
      <w:rPr>
        <w:color w:val="002F3B"/>
      </w:rPr>
    </w:pPr>
    <w:r w:rsidRPr="003944DF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05732B8" wp14:editId="11143E9B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margin-left:285pt;margin-top:-14.85pt;width:256.65pt;height:4.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F902B2" w:rsidRPr="00F902B2">
      <w:tab/>
    </w:r>
    <w:r w:rsidR="00F902B2" w:rsidRPr="00F902B2">
      <w:tab/>
    </w:r>
    <w:r w:rsidR="00F902B2" w:rsidRPr="00F902B2">
      <w:tab/>
    </w:r>
    <w:r w:rsidR="00F902B2" w:rsidRPr="00F902B2">
      <w:tab/>
    </w:r>
    <w:r w:rsidR="00F902B2" w:rsidRPr="00F902B2">
      <w:tab/>
    </w:r>
    <w:r w:rsidR="00F902B2">
      <w:t xml:space="preserve"> </w:t>
    </w:r>
    <w:r w:rsidR="00F902B2" w:rsidRPr="00F902B2">
      <w:t xml:space="preserve"> </w:t>
    </w:r>
    <w:sdt>
      <w:sdt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616E03">
          <w:t>CTE Frameworks - Stationary Engineering Equipment List</w:t>
        </w:r>
      </w:sdtContent>
    </w:sdt>
    <w:r w:rsidRPr="00F902B2">
      <w:tab/>
    </w:r>
    <w:r w:rsidRPr="00F902B2">
      <w:rPr>
        <w:color w:val="002F3B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72951B05" w:rsidR="00F54CFE" w:rsidRDefault="00256976">
    <w:pPr>
      <w:pStyle w:val="Footer"/>
    </w:pPr>
    <w:r>
      <w:rPr>
        <w:noProof/>
      </w:rPr>
      <w:t xml:space="preserve"> </w:t>
    </w:r>
    <w:r w:rsidR="00617B59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EEA46F3" wp14:editId="2D46D2DD">
              <wp:simplePos x="0" y="0"/>
              <wp:positionH relativeFrom="column">
                <wp:posOffset>3249637</wp:posOffset>
              </wp:positionH>
              <wp:positionV relativeFrom="paragraph">
                <wp:posOffset>-466432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margin-left:255.9pt;margin-top:-36.75pt;width:286.35pt;height:5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Hb7tPv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420CAC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766147B" wp14:editId="50B27D60">
              <wp:simplePos x="0" y="0"/>
              <wp:positionH relativeFrom="column">
                <wp:posOffset>3255069</wp:posOffset>
              </wp:positionH>
              <wp:positionV relativeFrom="paragraph">
                <wp:posOffset>-388620</wp:posOffset>
              </wp:positionV>
              <wp:extent cx="3403600" cy="822960"/>
              <wp:effectExtent l="0" t="0" r="0" b="2540"/>
              <wp:wrapNone/>
              <wp:docPr id="1834905005" name="Text Box 18349050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3352D6" w14:textId="35B22935" w:rsidR="002C4D0B" w:rsidRPr="00420CAC" w:rsidRDefault="00617B59" w:rsidP="00420CAC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6147B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9" type="#_x0000_t202" alt="&quot;&quot;" style="position:absolute;margin-left:256.3pt;margin-top:-30.6pt;width:268pt;height:64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X4MQIAAFsEAAAOAAAAZHJzL2Uyb0RvYy54bWysVEtv2zAMvg/YfxB0X+w4a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" fillcolor="white [3201]" stroked="f" strokeweight=".5pt">
              <v:textbox>
                <w:txbxContent>
                  <w:p w14:paraId="5E3352D6" w14:textId="35B22935" w:rsidR="002C4D0B" w:rsidRPr="00420CAC" w:rsidRDefault="00617B59" w:rsidP="00420CAC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352C6" w14:textId="77777777" w:rsidR="009F7007" w:rsidRDefault="009F7007" w:rsidP="005C730B">
      <w:r>
        <w:separator/>
      </w:r>
    </w:p>
  </w:footnote>
  <w:footnote w:type="continuationSeparator" w:id="0">
    <w:p w14:paraId="00E6BE7D" w14:textId="77777777" w:rsidR="009F7007" w:rsidRDefault="009F7007" w:rsidP="005C730B">
      <w:r>
        <w:continuationSeparator/>
      </w:r>
    </w:p>
  </w:footnote>
  <w:footnote w:type="continuationNotice" w:id="1">
    <w:p w14:paraId="73982087" w14:textId="77777777" w:rsidR="009F7007" w:rsidRDefault="009F70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51548B8A" w:rsidR="005C730B" w:rsidRDefault="001D295E">
    <w:pPr>
      <w:pStyle w:val="Header"/>
    </w:pPr>
    <w:r>
      <w:rPr>
        <w:noProof/>
      </w:rPr>
      <w:drawing>
        <wp:anchor distT="0" distB="0" distL="114300" distR="114300" simplePos="0" relativeHeight="251658247" behindDoc="0" locked="0" layoutInCell="1" allowOverlap="1" wp14:anchorId="43DA8E79" wp14:editId="54F1A07B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1592981011" name="Picture 15929810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3B80C6" wp14:editId="2F78895A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D38AB9" id="Rectangle 5927174" o:spid="_x0000_s1026" alt="&quot;&quot;" style="position:absolute;margin-left:383pt;margin-top:10.7pt;width:158.9pt;height:2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58245" behindDoc="0" locked="0" layoutInCell="1" allowOverlap="1" wp14:anchorId="2EDC595B" wp14:editId="6A80A723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928885257" name="Picture 92888525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77F263" wp14:editId="3E39FE76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DB2A86" id="Rectangle 10387892" o:spid="_x0000_s1026" alt="&quot;&quot;" style="position:absolute;margin-left:-77.2pt;margin-top:-41.2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1A8565F7" w14:textId="77777777" w:rsidR="005C730B" w:rsidRDefault="005C7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3FCB4F10" w:rsidR="00F54CFE" w:rsidRDefault="00C813D4" w:rsidP="00E64686">
    <w:pPr>
      <w:pStyle w:val="Header"/>
      <w:ind w:left="-900"/>
    </w:pPr>
    <w:r>
      <w:rPr>
        <w:noProof/>
      </w:rPr>
      <w:drawing>
        <wp:inline distT="0" distB="0" distL="0" distR="0" wp14:anchorId="75A4EF47" wp14:editId="3DB5B9A3">
          <wp:extent cx="7408334" cy="4935723"/>
          <wp:effectExtent l="0" t="0" r="0" b="5080"/>
          <wp:docPr id="5311914" name="Picture 8" descr="A person using a grinder to cut a piece of metal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11914" name="Picture 8" descr="A person using a grinder to cut a piece of metal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6394" cy="4947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976">
      <w:rPr>
        <w:noProof/>
      </w:rPr>
      <w:drawing>
        <wp:anchor distT="0" distB="0" distL="114300" distR="114300" simplePos="0" relativeHeight="251658246" behindDoc="0" locked="0" layoutInCell="1" allowOverlap="1" wp14:anchorId="4C7B47E7" wp14:editId="5DFCA178">
          <wp:simplePos x="0" y="0"/>
          <wp:positionH relativeFrom="column">
            <wp:posOffset>19050</wp:posOffset>
          </wp:positionH>
          <wp:positionV relativeFrom="paragraph">
            <wp:posOffset>-108585</wp:posOffset>
          </wp:positionV>
          <wp:extent cx="1818640" cy="1086485"/>
          <wp:effectExtent l="0" t="0" r="0" b="5715"/>
          <wp:wrapSquare wrapText="bothSides"/>
          <wp:docPr id="1205285217" name="Picture 12052852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A2180BE" wp14:editId="51E3DA9E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795B81" id="Rectangle 1794045903" o:spid="_x0000_s1026" alt="&quot;&quot;" style="position:absolute;margin-left:-1in;margin-top:-36.1pt;width:28.15pt;height:799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570D8"/>
    <w:multiLevelType w:val="hybridMultilevel"/>
    <w:tmpl w:val="D604E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60680"/>
    <w:multiLevelType w:val="hybridMultilevel"/>
    <w:tmpl w:val="FAE4A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44238"/>
    <w:multiLevelType w:val="hybridMultilevel"/>
    <w:tmpl w:val="5AC6F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9251C"/>
    <w:multiLevelType w:val="hybridMultilevel"/>
    <w:tmpl w:val="A4364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D2BC1"/>
    <w:multiLevelType w:val="hybridMultilevel"/>
    <w:tmpl w:val="6A385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2708"/>
    <w:multiLevelType w:val="hybridMultilevel"/>
    <w:tmpl w:val="530C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A4CE4"/>
    <w:multiLevelType w:val="hybridMultilevel"/>
    <w:tmpl w:val="318E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9D0089"/>
    <w:multiLevelType w:val="hybridMultilevel"/>
    <w:tmpl w:val="792AA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A5542"/>
    <w:multiLevelType w:val="hybridMultilevel"/>
    <w:tmpl w:val="02164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94EBC"/>
    <w:multiLevelType w:val="hybridMultilevel"/>
    <w:tmpl w:val="A4B66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552F6"/>
    <w:multiLevelType w:val="hybridMultilevel"/>
    <w:tmpl w:val="C4FC9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95C10"/>
    <w:multiLevelType w:val="hybridMultilevel"/>
    <w:tmpl w:val="406CC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302941">
    <w:abstractNumId w:val="11"/>
  </w:num>
  <w:num w:numId="2" w16cid:durableId="1545747424">
    <w:abstractNumId w:val="4"/>
  </w:num>
  <w:num w:numId="3" w16cid:durableId="1338769749">
    <w:abstractNumId w:val="5"/>
  </w:num>
  <w:num w:numId="4" w16cid:durableId="307250117">
    <w:abstractNumId w:val="3"/>
  </w:num>
  <w:num w:numId="5" w16cid:durableId="2033874660">
    <w:abstractNumId w:val="9"/>
  </w:num>
  <w:num w:numId="6" w16cid:durableId="1260218703">
    <w:abstractNumId w:val="7"/>
  </w:num>
  <w:num w:numId="7" w16cid:durableId="2131167908">
    <w:abstractNumId w:val="10"/>
  </w:num>
  <w:num w:numId="8" w16cid:durableId="190068607">
    <w:abstractNumId w:val="6"/>
  </w:num>
  <w:num w:numId="9" w16cid:durableId="786974673">
    <w:abstractNumId w:val="8"/>
  </w:num>
  <w:num w:numId="10" w16cid:durableId="339820068">
    <w:abstractNumId w:val="2"/>
  </w:num>
  <w:num w:numId="11" w16cid:durableId="1288852748">
    <w:abstractNumId w:val="12"/>
  </w:num>
  <w:num w:numId="12" w16cid:durableId="1378972843">
    <w:abstractNumId w:val="1"/>
  </w:num>
  <w:num w:numId="13" w16cid:durableId="2009944005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0291"/>
    <w:rsid w:val="0000150B"/>
    <w:rsid w:val="000048A1"/>
    <w:rsid w:val="00007203"/>
    <w:rsid w:val="00007293"/>
    <w:rsid w:val="00014573"/>
    <w:rsid w:val="00014DC9"/>
    <w:rsid w:val="000155B7"/>
    <w:rsid w:val="00015CE9"/>
    <w:rsid w:val="00017248"/>
    <w:rsid w:val="00017F07"/>
    <w:rsid w:val="0002056D"/>
    <w:rsid w:val="00020775"/>
    <w:rsid w:val="000215EC"/>
    <w:rsid w:val="00022C1E"/>
    <w:rsid w:val="00022C35"/>
    <w:rsid w:val="00023069"/>
    <w:rsid w:val="000257C2"/>
    <w:rsid w:val="00025A8C"/>
    <w:rsid w:val="0002614B"/>
    <w:rsid w:val="0003011C"/>
    <w:rsid w:val="00030628"/>
    <w:rsid w:val="00030668"/>
    <w:rsid w:val="0003090F"/>
    <w:rsid w:val="00030C93"/>
    <w:rsid w:val="00030CC9"/>
    <w:rsid w:val="00030FB7"/>
    <w:rsid w:val="00032263"/>
    <w:rsid w:val="0003227A"/>
    <w:rsid w:val="000328BC"/>
    <w:rsid w:val="00033568"/>
    <w:rsid w:val="000339EE"/>
    <w:rsid w:val="00033C8D"/>
    <w:rsid w:val="00034653"/>
    <w:rsid w:val="00035E6D"/>
    <w:rsid w:val="0003611C"/>
    <w:rsid w:val="0003688C"/>
    <w:rsid w:val="00036B6D"/>
    <w:rsid w:val="0003744E"/>
    <w:rsid w:val="000404A9"/>
    <w:rsid w:val="00040F75"/>
    <w:rsid w:val="00041D89"/>
    <w:rsid w:val="0004256B"/>
    <w:rsid w:val="000437AB"/>
    <w:rsid w:val="000444CB"/>
    <w:rsid w:val="0004469F"/>
    <w:rsid w:val="00046491"/>
    <w:rsid w:val="00046AA5"/>
    <w:rsid w:val="00046E8B"/>
    <w:rsid w:val="00047B9F"/>
    <w:rsid w:val="0005016C"/>
    <w:rsid w:val="000508B3"/>
    <w:rsid w:val="000519EB"/>
    <w:rsid w:val="00051D71"/>
    <w:rsid w:val="00052F5D"/>
    <w:rsid w:val="00053B0D"/>
    <w:rsid w:val="00054D0F"/>
    <w:rsid w:val="00054FE4"/>
    <w:rsid w:val="00055E88"/>
    <w:rsid w:val="00055FF1"/>
    <w:rsid w:val="00057A68"/>
    <w:rsid w:val="00057C55"/>
    <w:rsid w:val="00057C98"/>
    <w:rsid w:val="00060E40"/>
    <w:rsid w:val="000625AC"/>
    <w:rsid w:val="000631C5"/>
    <w:rsid w:val="00064864"/>
    <w:rsid w:val="00064AE0"/>
    <w:rsid w:val="00064E0B"/>
    <w:rsid w:val="000654C7"/>
    <w:rsid w:val="00065723"/>
    <w:rsid w:val="000657FB"/>
    <w:rsid w:val="00065C02"/>
    <w:rsid w:val="00066197"/>
    <w:rsid w:val="000667E8"/>
    <w:rsid w:val="00067D62"/>
    <w:rsid w:val="0007102A"/>
    <w:rsid w:val="00072AF0"/>
    <w:rsid w:val="00072FFF"/>
    <w:rsid w:val="000737AA"/>
    <w:rsid w:val="00073CE1"/>
    <w:rsid w:val="00074775"/>
    <w:rsid w:val="000758A2"/>
    <w:rsid w:val="00075C38"/>
    <w:rsid w:val="00076A70"/>
    <w:rsid w:val="00081FA7"/>
    <w:rsid w:val="0008221B"/>
    <w:rsid w:val="00082C22"/>
    <w:rsid w:val="00083987"/>
    <w:rsid w:val="00083CE9"/>
    <w:rsid w:val="00084DF7"/>
    <w:rsid w:val="00085F57"/>
    <w:rsid w:val="00086387"/>
    <w:rsid w:val="0008665C"/>
    <w:rsid w:val="00087F9A"/>
    <w:rsid w:val="00090529"/>
    <w:rsid w:val="00090A33"/>
    <w:rsid w:val="00090BD4"/>
    <w:rsid w:val="00090C20"/>
    <w:rsid w:val="00092DCB"/>
    <w:rsid w:val="00094140"/>
    <w:rsid w:val="00097E27"/>
    <w:rsid w:val="00097EBB"/>
    <w:rsid w:val="000A1096"/>
    <w:rsid w:val="000A2FB7"/>
    <w:rsid w:val="000A3216"/>
    <w:rsid w:val="000A3334"/>
    <w:rsid w:val="000A3353"/>
    <w:rsid w:val="000A535A"/>
    <w:rsid w:val="000B2094"/>
    <w:rsid w:val="000B2944"/>
    <w:rsid w:val="000B2B90"/>
    <w:rsid w:val="000B2B97"/>
    <w:rsid w:val="000B32D8"/>
    <w:rsid w:val="000B416B"/>
    <w:rsid w:val="000B5628"/>
    <w:rsid w:val="000B5C6E"/>
    <w:rsid w:val="000B7831"/>
    <w:rsid w:val="000C03CD"/>
    <w:rsid w:val="000C04E2"/>
    <w:rsid w:val="000C17C4"/>
    <w:rsid w:val="000C2458"/>
    <w:rsid w:val="000C299E"/>
    <w:rsid w:val="000C2BDC"/>
    <w:rsid w:val="000C2DFB"/>
    <w:rsid w:val="000C4F27"/>
    <w:rsid w:val="000C7839"/>
    <w:rsid w:val="000C7CDE"/>
    <w:rsid w:val="000D136A"/>
    <w:rsid w:val="000D38A7"/>
    <w:rsid w:val="000D3B1D"/>
    <w:rsid w:val="000D5405"/>
    <w:rsid w:val="000D58A8"/>
    <w:rsid w:val="000D5E94"/>
    <w:rsid w:val="000D67CE"/>
    <w:rsid w:val="000D69CF"/>
    <w:rsid w:val="000D751D"/>
    <w:rsid w:val="000E0A08"/>
    <w:rsid w:val="000E1B9F"/>
    <w:rsid w:val="000E22D8"/>
    <w:rsid w:val="000E2F73"/>
    <w:rsid w:val="000E41C3"/>
    <w:rsid w:val="000E50E7"/>
    <w:rsid w:val="000E53B0"/>
    <w:rsid w:val="000E6434"/>
    <w:rsid w:val="000F17A8"/>
    <w:rsid w:val="000F336A"/>
    <w:rsid w:val="000F340C"/>
    <w:rsid w:val="000F3420"/>
    <w:rsid w:val="000F4181"/>
    <w:rsid w:val="000F5873"/>
    <w:rsid w:val="000F6854"/>
    <w:rsid w:val="000F6D81"/>
    <w:rsid w:val="0010299E"/>
    <w:rsid w:val="00103F14"/>
    <w:rsid w:val="0010446A"/>
    <w:rsid w:val="00104B03"/>
    <w:rsid w:val="00104F47"/>
    <w:rsid w:val="001064E9"/>
    <w:rsid w:val="00106DE6"/>
    <w:rsid w:val="00107F3D"/>
    <w:rsid w:val="001124D4"/>
    <w:rsid w:val="0011289F"/>
    <w:rsid w:val="00112DFB"/>
    <w:rsid w:val="00114ACF"/>
    <w:rsid w:val="001158CC"/>
    <w:rsid w:val="00115F7E"/>
    <w:rsid w:val="0011617C"/>
    <w:rsid w:val="00116C6F"/>
    <w:rsid w:val="001177FE"/>
    <w:rsid w:val="00124A3F"/>
    <w:rsid w:val="00124D17"/>
    <w:rsid w:val="00126468"/>
    <w:rsid w:val="00127451"/>
    <w:rsid w:val="00127852"/>
    <w:rsid w:val="001333E5"/>
    <w:rsid w:val="00134C96"/>
    <w:rsid w:val="001350A1"/>
    <w:rsid w:val="0013531D"/>
    <w:rsid w:val="00136618"/>
    <w:rsid w:val="00136C60"/>
    <w:rsid w:val="00136E33"/>
    <w:rsid w:val="00137019"/>
    <w:rsid w:val="0013731F"/>
    <w:rsid w:val="0013751D"/>
    <w:rsid w:val="001375C5"/>
    <w:rsid w:val="001402C2"/>
    <w:rsid w:val="00141694"/>
    <w:rsid w:val="00142A8A"/>
    <w:rsid w:val="00143971"/>
    <w:rsid w:val="00143A30"/>
    <w:rsid w:val="00143CF9"/>
    <w:rsid w:val="001441E0"/>
    <w:rsid w:val="00145C48"/>
    <w:rsid w:val="001464CC"/>
    <w:rsid w:val="001473BA"/>
    <w:rsid w:val="00147D13"/>
    <w:rsid w:val="001514A7"/>
    <w:rsid w:val="00153050"/>
    <w:rsid w:val="00153796"/>
    <w:rsid w:val="00155546"/>
    <w:rsid w:val="00155F83"/>
    <w:rsid w:val="00156AA8"/>
    <w:rsid w:val="00160577"/>
    <w:rsid w:val="00160973"/>
    <w:rsid w:val="00160B59"/>
    <w:rsid w:val="00160C05"/>
    <w:rsid w:val="00161AE3"/>
    <w:rsid w:val="00162435"/>
    <w:rsid w:val="00163AB8"/>
    <w:rsid w:val="00163E83"/>
    <w:rsid w:val="00163F4C"/>
    <w:rsid w:val="00164BED"/>
    <w:rsid w:val="00164E08"/>
    <w:rsid w:val="00165989"/>
    <w:rsid w:val="00165BD6"/>
    <w:rsid w:val="00167624"/>
    <w:rsid w:val="00167F66"/>
    <w:rsid w:val="001727D8"/>
    <w:rsid w:val="0017359A"/>
    <w:rsid w:val="00173690"/>
    <w:rsid w:val="00174FC7"/>
    <w:rsid w:val="00175695"/>
    <w:rsid w:val="0017658B"/>
    <w:rsid w:val="00176DB9"/>
    <w:rsid w:val="001772E6"/>
    <w:rsid w:val="00177624"/>
    <w:rsid w:val="00180347"/>
    <w:rsid w:val="00180460"/>
    <w:rsid w:val="0018068C"/>
    <w:rsid w:val="00180713"/>
    <w:rsid w:val="00180C3B"/>
    <w:rsid w:val="00181165"/>
    <w:rsid w:val="00182877"/>
    <w:rsid w:val="00182E38"/>
    <w:rsid w:val="00182F0F"/>
    <w:rsid w:val="0018300B"/>
    <w:rsid w:val="00183789"/>
    <w:rsid w:val="0018386A"/>
    <w:rsid w:val="001849B7"/>
    <w:rsid w:val="00184F67"/>
    <w:rsid w:val="00184FFD"/>
    <w:rsid w:val="001852D1"/>
    <w:rsid w:val="00186431"/>
    <w:rsid w:val="001875B8"/>
    <w:rsid w:val="00187DF2"/>
    <w:rsid w:val="00191F09"/>
    <w:rsid w:val="00192366"/>
    <w:rsid w:val="00193DFC"/>
    <w:rsid w:val="00194062"/>
    <w:rsid w:val="001945DC"/>
    <w:rsid w:val="0019466C"/>
    <w:rsid w:val="00194AA3"/>
    <w:rsid w:val="0019527D"/>
    <w:rsid w:val="001A218F"/>
    <w:rsid w:val="001A22CB"/>
    <w:rsid w:val="001A23ED"/>
    <w:rsid w:val="001A285B"/>
    <w:rsid w:val="001A2A73"/>
    <w:rsid w:val="001A3435"/>
    <w:rsid w:val="001A6415"/>
    <w:rsid w:val="001A6ABD"/>
    <w:rsid w:val="001B1895"/>
    <w:rsid w:val="001B218D"/>
    <w:rsid w:val="001B22A0"/>
    <w:rsid w:val="001B264B"/>
    <w:rsid w:val="001B2710"/>
    <w:rsid w:val="001B2B97"/>
    <w:rsid w:val="001B34B5"/>
    <w:rsid w:val="001B3666"/>
    <w:rsid w:val="001B40D9"/>
    <w:rsid w:val="001B4635"/>
    <w:rsid w:val="001B5407"/>
    <w:rsid w:val="001C09D1"/>
    <w:rsid w:val="001C167A"/>
    <w:rsid w:val="001C1DCB"/>
    <w:rsid w:val="001C210B"/>
    <w:rsid w:val="001C3FA3"/>
    <w:rsid w:val="001C4E98"/>
    <w:rsid w:val="001C5DF2"/>
    <w:rsid w:val="001C683F"/>
    <w:rsid w:val="001C68F9"/>
    <w:rsid w:val="001C6DC3"/>
    <w:rsid w:val="001C7E87"/>
    <w:rsid w:val="001D0B0D"/>
    <w:rsid w:val="001D12EE"/>
    <w:rsid w:val="001D1DCD"/>
    <w:rsid w:val="001D2675"/>
    <w:rsid w:val="001D295E"/>
    <w:rsid w:val="001D30CD"/>
    <w:rsid w:val="001D3E14"/>
    <w:rsid w:val="001D3EDB"/>
    <w:rsid w:val="001D4F8F"/>
    <w:rsid w:val="001D54C3"/>
    <w:rsid w:val="001D5738"/>
    <w:rsid w:val="001D57E2"/>
    <w:rsid w:val="001D5BCE"/>
    <w:rsid w:val="001D70A5"/>
    <w:rsid w:val="001D7E9E"/>
    <w:rsid w:val="001D7EFC"/>
    <w:rsid w:val="001E153A"/>
    <w:rsid w:val="001E24CB"/>
    <w:rsid w:val="001E35BF"/>
    <w:rsid w:val="001E421B"/>
    <w:rsid w:val="001E4D48"/>
    <w:rsid w:val="001E4DF8"/>
    <w:rsid w:val="001E63F6"/>
    <w:rsid w:val="001F0637"/>
    <w:rsid w:val="001F2E09"/>
    <w:rsid w:val="001F2F3C"/>
    <w:rsid w:val="001F4978"/>
    <w:rsid w:val="001F4BCF"/>
    <w:rsid w:val="001F63A1"/>
    <w:rsid w:val="001F7359"/>
    <w:rsid w:val="001F7E06"/>
    <w:rsid w:val="00200225"/>
    <w:rsid w:val="0020084C"/>
    <w:rsid w:val="00201500"/>
    <w:rsid w:val="00202948"/>
    <w:rsid w:val="00202FDD"/>
    <w:rsid w:val="00204D68"/>
    <w:rsid w:val="00205CC4"/>
    <w:rsid w:val="0020686B"/>
    <w:rsid w:val="00210017"/>
    <w:rsid w:val="002105F9"/>
    <w:rsid w:val="00210B1C"/>
    <w:rsid w:val="002112EE"/>
    <w:rsid w:val="002124F5"/>
    <w:rsid w:val="00212A0C"/>
    <w:rsid w:val="00213BD4"/>
    <w:rsid w:val="0021411C"/>
    <w:rsid w:val="002149A0"/>
    <w:rsid w:val="00214DFB"/>
    <w:rsid w:val="00215877"/>
    <w:rsid w:val="00216D26"/>
    <w:rsid w:val="002206E9"/>
    <w:rsid w:val="00223449"/>
    <w:rsid w:val="00223837"/>
    <w:rsid w:val="00223906"/>
    <w:rsid w:val="00223E1F"/>
    <w:rsid w:val="00224A99"/>
    <w:rsid w:val="00227169"/>
    <w:rsid w:val="002276C9"/>
    <w:rsid w:val="00227861"/>
    <w:rsid w:val="00231D83"/>
    <w:rsid w:val="00235093"/>
    <w:rsid w:val="002350DE"/>
    <w:rsid w:val="002355FF"/>
    <w:rsid w:val="00237471"/>
    <w:rsid w:val="00237D8D"/>
    <w:rsid w:val="00237FB5"/>
    <w:rsid w:val="00240A6D"/>
    <w:rsid w:val="00241F00"/>
    <w:rsid w:val="00243C68"/>
    <w:rsid w:val="00245E0C"/>
    <w:rsid w:val="00246E6E"/>
    <w:rsid w:val="002471F1"/>
    <w:rsid w:val="0024766C"/>
    <w:rsid w:val="00250789"/>
    <w:rsid w:val="002507E2"/>
    <w:rsid w:val="00250836"/>
    <w:rsid w:val="00250A8C"/>
    <w:rsid w:val="00250DE8"/>
    <w:rsid w:val="00251E16"/>
    <w:rsid w:val="00252829"/>
    <w:rsid w:val="00253161"/>
    <w:rsid w:val="002559C7"/>
    <w:rsid w:val="00256130"/>
    <w:rsid w:val="0025613C"/>
    <w:rsid w:val="00256976"/>
    <w:rsid w:val="00256CE8"/>
    <w:rsid w:val="00261433"/>
    <w:rsid w:val="00261BEE"/>
    <w:rsid w:val="00262102"/>
    <w:rsid w:val="00263EC2"/>
    <w:rsid w:val="00264A25"/>
    <w:rsid w:val="002652D6"/>
    <w:rsid w:val="00265AB1"/>
    <w:rsid w:val="002661DD"/>
    <w:rsid w:val="002664C6"/>
    <w:rsid w:val="00266653"/>
    <w:rsid w:val="00267492"/>
    <w:rsid w:val="002701E7"/>
    <w:rsid w:val="0027047F"/>
    <w:rsid w:val="00270BA1"/>
    <w:rsid w:val="002727DD"/>
    <w:rsid w:val="0027374D"/>
    <w:rsid w:val="0027433E"/>
    <w:rsid w:val="002750EB"/>
    <w:rsid w:val="00276275"/>
    <w:rsid w:val="002763D6"/>
    <w:rsid w:val="0027733D"/>
    <w:rsid w:val="00277A04"/>
    <w:rsid w:val="00282C90"/>
    <w:rsid w:val="00283287"/>
    <w:rsid w:val="002832DC"/>
    <w:rsid w:val="002843F8"/>
    <w:rsid w:val="00284DBE"/>
    <w:rsid w:val="00285977"/>
    <w:rsid w:val="00285AFB"/>
    <w:rsid w:val="002860B6"/>
    <w:rsid w:val="00286A17"/>
    <w:rsid w:val="00286EE5"/>
    <w:rsid w:val="00286FB6"/>
    <w:rsid w:val="00287A78"/>
    <w:rsid w:val="00287D2A"/>
    <w:rsid w:val="00287DD8"/>
    <w:rsid w:val="00290CD7"/>
    <w:rsid w:val="00291364"/>
    <w:rsid w:val="0029381E"/>
    <w:rsid w:val="00293B5D"/>
    <w:rsid w:val="00294A74"/>
    <w:rsid w:val="00294E48"/>
    <w:rsid w:val="00297267"/>
    <w:rsid w:val="002973BE"/>
    <w:rsid w:val="00297928"/>
    <w:rsid w:val="002A0664"/>
    <w:rsid w:val="002A1392"/>
    <w:rsid w:val="002A3611"/>
    <w:rsid w:val="002A3A23"/>
    <w:rsid w:val="002A4E02"/>
    <w:rsid w:val="002A5273"/>
    <w:rsid w:val="002A62B6"/>
    <w:rsid w:val="002A681F"/>
    <w:rsid w:val="002A6C87"/>
    <w:rsid w:val="002A7A06"/>
    <w:rsid w:val="002B05FB"/>
    <w:rsid w:val="002B5258"/>
    <w:rsid w:val="002B52B0"/>
    <w:rsid w:val="002B5AF4"/>
    <w:rsid w:val="002B6CDC"/>
    <w:rsid w:val="002B72A4"/>
    <w:rsid w:val="002C05B5"/>
    <w:rsid w:val="002C122A"/>
    <w:rsid w:val="002C1359"/>
    <w:rsid w:val="002C1D03"/>
    <w:rsid w:val="002C2149"/>
    <w:rsid w:val="002C3D3C"/>
    <w:rsid w:val="002C47AF"/>
    <w:rsid w:val="002C4D0B"/>
    <w:rsid w:val="002C5088"/>
    <w:rsid w:val="002C526A"/>
    <w:rsid w:val="002C5E65"/>
    <w:rsid w:val="002C6F67"/>
    <w:rsid w:val="002D0E8A"/>
    <w:rsid w:val="002D2A50"/>
    <w:rsid w:val="002D2CC5"/>
    <w:rsid w:val="002D2D74"/>
    <w:rsid w:val="002D304C"/>
    <w:rsid w:val="002D3A3B"/>
    <w:rsid w:val="002D3A4B"/>
    <w:rsid w:val="002D4A45"/>
    <w:rsid w:val="002D57BA"/>
    <w:rsid w:val="002D6173"/>
    <w:rsid w:val="002D6D0F"/>
    <w:rsid w:val="002E0D36"/>
    <w:rsid w:val="002E17A1"/>
    <w:rsid w:val="002E1AA6"/>
    <w:rsid w:val="002E1CBE"/>
    <w:rsid w:val="002E2831"/>
    <w:rsid w:val="002E33FD"/>
    <w:rsid w:val="002E399D"/>
    <w:rsid w:val="002E441A"/>
    <w:rsid w:val="002E44AD"/>
    <w:rsid w:val="002E5DF2"/>
    <w:rsid w:val="002E60B5"/>
    <w:rsid w:val="002E6303"/>
    <w:rsid w:val="002E6395"/>
    <w:rsid w:val="002E7725"/>
    <w:rsid w:val="002E7D14"/>
    <w:rsid w:val="002F176E"/>
    <w:rsid w:val="002F1CF1"/>
    <w:rsid w:val="002F223A"/>
    <w:rsid w:val="002F2F8B"/>
    <w:rsid w:val="002F33C1"/>
    <w:rsid w:val="002F37DF"/>
    <w:rsid w:val="002F5E2C"/>
    <w:rsid w:val="002F6169"/>
    <w:rsid w:val="002F6DC4"/>
    <w:rsid w:val="0030007A"/>
    <w:rsid w:val="00300A93"/>
    <w:rsid w:val="00300FFA"/>
    <w:rsid w:val="003014CA"/>
    <w:rsid w:val="003016B3"/>
    <w:rsid w:val="00302C71"/>
    <w:rsid w:val="00303E01"/>
    <w:rsid w:val="003040E3"/>
    <w:rsid w:val="003041C7"/>
    <w:rsid w:val="00304AFA"/>
    <w:rsid w:val="00305101"/>
    <w:rsid w:val="00306ADA"/>
    <w:rsid w:val="00307341"/>
    <w:rsid w:val="0030738B"/>
    <w:rsid w:val="003079E1"/>
    <w:rsid w:val="00307EDD"/>
    <w:rsid w:val="0031083D"/>
    <w:rsid w:val="00310D74"/>
    <w:rsid w:val="00311540"/>
    <w:rsid w:val="00313D1F"/>
    <w:rsid w:val="00314A60"/>
    <w:rsid w:val="00315AEE"/>
    <w:rsid w:val="00317405"/>
    <w:rsid w:val="0032026D"/>
    <w:rsid w:val="0032098A"/>
    <w:rsid w:val="00321129"/>
    <w:rsid w:val="00321ACB"/>
    <w:rsid w:val="003246D4"/>
    <w:rsid w:val="0032557B"/>
    <w:rsid w:val="00326FD2"/>
    <w:rsid w:val="003276C5"/>
    <w:rsid w:val="003279DC"/>
    <w:rsid w:val="00330598"/>
    <w:rsid w:val="00330797"/>
    <w:rsid w:val="00331119"/>
    <w:rsid w:val="00332BD7"/>
    <w:rsid w:val="00335BBC"/>
    <w:rsid w:val="003371BC"/>
    <w:rsid w:val="00337918"/>
    <w:rsid w:val="00340359"/>
    <w:rsid w:val="0034079B"/>
    <w:rsid w:val="00340829"/>
    <w:rsid w:val="0034187B"/>
    <w:rsid w:val="00341D52"/>
    <w:rsid w:val="00342012"/>
    <w:rsid w:val="003429C4"/>
    <w:rsid w:val="00343D36"/>
    <w:rsid w:val="00344F22"/>
    <w:rsid w:val="00344FD2"/>
    <w:rsid w:val="00345DAB"/>
    <w:rsid w:val="0034698F"/>
    <w:rsid w:val="00347736"/>
    <w:rsid w:val="00350946"/>
    <w:rsid w:val="00351BCE"/>
    <w:rsid w:val="00351CB1"/>
    <w:rsid w:val="0035211D"/>
    <w:rsid w:val="00352672"/>
    <w:rsid w:val="00354652"/>
    <w:rsid w:val="00356821"/>
    <w:rsid w:val="003568B4"/>
    <w:rsid w:val="00356A8C"/>
    <w:rsid w:val="00356B9E"/>
    <w:rsid w:val="003573D3"/>
    <w:rsid w:val="00357C1F"/>
    <w:rsid w:val="00357DB0"/>
    <w:rsid w:val="00360438"/>
    <w:rsid w:val="00360E09"/>
    <w:rsid w:val="0036134A"/>
    <w:rsid w:val="00361A57"/>
    <w:rsid w:val="00361B75"/>
    <w:rsid w:val="003627DD"/>
    <w:rsid w:val="00363FE6"/>
    <w:rsid w:val="003646BF"/>
    <w:rsid w:val="00364B56"/>
    <w:rsid w:val="00364D0D"/>
    <w:rsid w:val="003653CE"/>
    <w:rsid w:val="0037111F"/>
    <w:rsid w:val="00372A32"/>
    <w:rsid w:val="003740BC"/>
    <w:rsid w:val="00375568"/>
    <w:rsid w:val="00375B1A"/>
    <w:rsid w:val="00375DD1"/>
    <w:rsid w:val="0037746B"/>
    <w:rsid w:val="0038118D"/>
    <w:rsid w:val="00381880"/>
    <w:rsid w:val="003818CF"/>
    <w:rsid w:val="0038195A"/>
    <w:rsid w:val="00385354"/>
    <w:rsid w:val="00385CDF"/>
    <w:rsid w:val="003865D1"/>
    <w:rsid w:val="00390D90"/>
    <w:rsid w:val="00390DAC"/>
    <w:rsid w:val="0039299A"/>
    <w:rsid w:val="00393158"/>
    <w:rsid w:val="00393DC5"/>
    <w:rsid w:val="003944DF"/>
    <w:rsid w:val="003955CD"/>
    <w:rsid w:val="00395BEE"/>
    <w:rsid w:val="00396196"/>
    <w:rsid w:val="00396ED5"/>
    <w:rsid w:val="003A0BA8"/>
    <w:rsid w:val="003A1714"/>
    <w:rsid w:val="003A1A89"/>
    <w:rsid w:val="003A2867"/>
    <w:rsid w:val="003A2BEA"/>
    <w:rsid w:val="003A397E"/>
    <w:rsid w:val="003A3C2F"/>
    <w:rsid w:val="003A4681"/>
    <w:rsid w:val="003A48E5"/>
    <w:rsid w:val="003A56A5"/>
    <w:rsid w:val="003A5919"/>
    <w:rsid w:val="003A59FD"/>
    <w:rsid w:val="003A71CA"/>
    <w:rsid w:val="003B0B1A"/>
    <w:rsid w:val="003B11D0"/>
    <w:rsid w:val="003B1418"/>
    <w:rsid w:val="003B1863"/>
    <w:rsid w:val="003B1AA5"/>
    <w:rsid w:val="003B1C01"/>
    <w:rsid w:val="003B200A"/>
    <w:rsid w:val="003B23DC"/>
    <w:rsid w:val="003B24A8"/>
    <w:rsid w:val="003B33C2"/>
    <w:rsid w:val="003B3EF0"/>
    <w:rsid w:val="003B4049"/>
    <w:rsid w:val="003B4635"/>
    <w:rsid w:val="003B52AD"/>
    <w:rsid w:val="003B5465"/>
    <w:rsid w:val="003B5A4C"/>
    <w:rsid w:val="003B722C"/>
    <w:rsid w:val="003B75ED"/>
    <w:rsid w:val="003B797F"/>
    <w:rsid w:val="003C0609"/>
    <w:rsid w:val="003C3572"/>
    <w:rsid w:val="003C484F"/>
    <w:rsid w:val="003C4E4D"/>
    <w:rsid w:val="003C4F8E"/>
    <w:rsid w:val="003C6F2A"/>
    <w:rsid w:val="003D0B9D"/>
    <w:rsid w:val="003D0D01"/>
    <w:rsid w:val="003D127D"/>
    <w:rsid w:val="003D1982"/>
    <w:rsid w:val="003D1AE0"/>
    <w:rsid w:val="003D1D50"/>
    <w:rsid w:val="003D2414"/>
    <w:rsid w:val="003D2C39"/>
    <w:rsid w:val="003D3536"/>
    <w:rsid w:val="003D358E"/>
    <w:rsid w:val="003D3CE4"/>
    <w:rsid w:val="003D4032"/>
    <w:rsid w:val="003D4E7F"/>
    <w:rsid w:val="003D5E61"/>
    <w:rsid w:val="003D6402"/>
    <w:rsid w:val="003D64FB"/>
    <w:rsid w:val="003D7306"/>
    <w:rsid w:val="003D7699"/>
    <w:rsid w:val="003E3F27"/>
    <w:rsid w:val="003E3F61"/>
    <w:rsid w:val="003E4AA5"/>
    <w:rsid w:val="003F01CB"/>
    <w:rsid w:val="003F050C"/>
    <w:rsid w:val="003F05F2"/>
    <w:rsid w:val="003F09CA"/>
    <w:rsid w:val="003F0B5D"/>
    <w:rsid w:val="003F1FBD"/>
    <w:rsid w:val="003F2460"/>
    <w:rsid w:val="003F2814"/>
    <w:rsid w:val="003F3AC9"/>
    <w:rsid w:val="003F4933"/>
    <w:rsid w:val="003F59CE"/>
    <w:rsid w:val="003F5A85"/>
    <w:rsid w:val="003F6D49"/>
    <w:rsid w:val="004002C0"/>
    <w:rsid w:val="00400353"/>
    <w:rsid w:val="00400654"/>
    <w:rsid w:val="004009DE"/>
    <w:rsid w:val="004028F7"/>
    <w:rsid w:val="004037C9"/>
    <w:rsid w:val="00404FB9"/>
    <w:rsid w:val="00406932"/>
    <w:rsid w:val="00410F5D"/>
    <w:rsid w:val="00411A36"/>
    <w:rsid w:val="00412033"/>
    <w:rsid w:val="00412E23"/>
    <w:rsid w:val="004131A9"/>
    <w:rsid w:val="0041339D"/>
    <w:rsid w:val="00414EA8"/>
    <w:rsid w:val="0041506B"/>
    <w:rsid w:val="00416940"/>
    <w:rsid w:val="00417686"/>
    <w:rsid w:val="004178E0"/>
    <w:rsid w:val="00417F2D"/>
    <w:rsid w:val="0042007A"/>
    <w:rsid w:val="004208F5"/>
    <w:rsid w:val="00420A8A"/>
    <w:rsid w:val="00420CAC"/>
    <w:rsid w:val="00420F50"/>
    <w:rsid w:val="004216D5"/>
    <w:rsid w:val="00421EEC"/>
    <w:rsid w:val="0042279F"/>
    <w:rsid w:val="00422EEC"/>
    <w:rsid w:val="004231D4"/>
    <w:rsid w:val="004233D3"/>
    <w:rsid w:val="00423498"/>
    <w:rsid w:val="00424C6C"/>
    <w:rsid w:val="00425738"/>
    <w:rsid w:val="00426329"/>
    <w:rsid w:val="00426E1D"/>
    <w:rsid w:val="00430CDD"/>
    <w:rsid w:val="00431760"/>
    <w:rsid w:val="00431C56"/>
    <w:rsid w:val="004320A1"/>
    <w:rsid w:val="00432823"/>
    <w:rsid w:val="00432C05"/>
    <w:rsid w:val="00434758"/>
    <w:rsid w:val="00434D06"/>
    <w:rsid w:val="00434FAD"/>
    <w:rsid w:val="00436170"/>
    <w:rsid w:val="004365DF"/>
    <w:rsid w:val="00437360"/>
    <w:rsid w:val="00440756"/>
    <w:rsid w:val="00440BC7"/>
    <w:rsid w:val="004411C0"/>
    <w:rsid w:val="004414ED"/>
    <w:rsid w:val="0044163D"/>
    <w:rsid w:val="0044273E"/>
    <w:rsid w:val="00442CB7"/>
    <w:rsid w:val="00444095"/>
    <w:rsid w:val="004442C5"/>
    <w:rsid w:val="004452EF"/>
    <w:rsid w:val="0044591C"/>
    <w:rsid w:val="004459CC"/>
    <w:rsid w:val="00445CB1"/>
    <w:rsid w:val="00446E41"/>
    <w:rsid w:val="00446EFC"/>
    <w:rsid w:val="0045097D"/>
    <w:rsid w:val="004512CE"/>
    <w:rsid w:val="00451F61"/>
    <w:rsid w:val="004520D8"/>
    <w:rsid w:val="00453531"/>
    <w:rsid w:val="00453553"/>
    <w:rsid w:val="00454097"/>
    <w:rsid w:val="00454483"/>
    <w:rsid w:val="004566F4"/>
    <w:rsid w:val="00456BFF"/>
    <w:rsid w:val="00456FB2"/>
    <w:rsid w:val="00461094"/>
    <w:rsid w:val="00461D0E"/>
    <w:rsid w:val="0046254B"/>
    <w:rsid w:val="00463352"/>
    <w:rsid w:val="004634FE"/>
    <w:rsid w:val="0046391B"/>
    <w:rsid w:val="00464109"/>
    <w:rsid w:val="004644A5"/>
    <w:rsid w:val="0046614C"/>
    <w:rsid w:val="00467B0F"/>
    <w:rsid w:val="00467D42"/>
    <w:rsid w:val="00470863"/>
    <w:rsid w:val="00470F05"/>
    <w:rsid w:val="00470F06"/>
    <w:rsid w:val="0047103A"/>
    <w:rsid w:val="00471DD4"/>
    <w:rsid w:val="004720E3"/>
    <w:rsid w:val="00472695"/>
    <w:rsid w:val="00472A9D"/>
    <w:rsid w:val="00472DFD"/>
    <w:rsid w:val="00474759"/>
    <w:rsid w:val="00474FD1"/>
    <w:rsid w:val="004754CB"/>
    <w:rsid w:val="00475A22"/>
    <w:rsid w:val="00475DE5"/>
    <w:rsid w:val="00476275"/>
    <w:rsid w:val="00476CB7"/>
    <w:rsid w:val="0047704F"/>
    <w:rsid w:val="00480845"/>
    <w:rsid w:val="00480DC1"/>
    <w:rsid w:val="00480F14"/>
    <w:rsid w:val="004837FF"/>
    <w:rsid w:val="00483D51"/>
    <w:rsid w:val="0048592F"/>
    <w:rsid w:val="00485B69"/>
    <w:rsid w:val="00485F94"/>
    <w:rsid w:val="0048651F"/>
    <w:rsid w:val="00486589"/>
    <w:rsid w:val="00486659"/>
    <w:rsid w:val="00490285"/>
    <w:rsid w:val="00491667"/>
    <w:rsid w:val="0049324E"/>
    <w:rsid w:val="00493515"/>
    <w:rsid w:val="00493A0A"/>
    <w:rsid w:val="00494591"/>
    <w:rsid w:val="004947AA"/>
    <w:rsid w:val="004950F7"/>
    <w:rsid w:val="004958BB"/>
    <w:rsid w:val="00497BD0"/>
    <w:rsid w:val="00497EA3"/>
    <w:rsid w:val="004A01C9"/>
    <w:rsid w:val="004A314F"/>
    <w:rsid w:val="004A3C7E"/>
    <w:rsid w:val="004A4438"/>
    <w:rsid w:val="004A4B51"/>
    <w:rsid w:val="004A4C6C"/>
    <w:rsid w:val="004A53CF"/>
    <w:rsid w:val="004A572E"/>
    <w:rsid w:val="004A5BC6"/>
    <w:rsid w:val="004A7518"/>
    <w:rsid w:val="004A7B57"/>
    <w:rsid w:val="004A7B6C"/>
    <w:rsid w:val="004A7CC9"/>
    <w:rsid w:val="004A7FBB"/>
    <w:rsid w:val="004B0DFE"/>
    <w:rsid w:val="004B0E78"/>
    <w:rsid w:val="004B1847"/>
    <w:rsid w:val="004B18C8"/>
    <w:rsid w:val="004B195C"/>
    <w:rsid w:val="004B1CE3"/>
    <w:rsid w:val="004B3744"/>
    <w:rsid w:val="004B4D47"/>
    <w:rsid w:val="004B5407"/>
    <w:rsid w:val="004B5699"/>
    <w:rsid w:val="004B56CA"/>
    <w:rsid w:val="004B5A72"/>
    <w:rsid w:val="004B5CDB"/>
    <w:rsid w:val="004B63FA"/>
    <w:rsid w:val="004B6A82"/>
    <w:rsid w:val="004B781D"/>
    <w:rsid w:val="004C0676"/>
    <w:rsid w:val="004C067C"/>
    <w:rsid w:val="004C16D0"/>
    <w:rsid w:val="004C1FC9"/>
    <w:rsid w:val="004C22DB"/>
    <w:rsid w:val="004C29BB"/>
    <w:rsid w:val="004C511B"/>
    <w:rsid w:val="004C5462"/>
    <w:rsid w:val="004C58DF"/>
    <w:rsid w:val="004C5BC3"/>
    <w:rsid w:val="004C5E48"/>
    <w:rsid w:val="004C67FE"/>
    <w:rsid w:val="004D027A"/>
    <w:rsid w:val="004D0A61"/>
    <w:rsid w:val="004D0E70"/>
    <w:rsid w:val="004D0FD0"/>
    <w:rsid w:val="004D1B0E"/>
    <w:rsid w:val="004D209B"/>
    <w:rsid w:val="004D20CD"/>
    <w:rsid w:val="004D3BDC"/>
    <w:rsid w:val="004D3D50"/>
    <w:rsid w:val="004D47EF"/>
    <w:rsid w:val="004D67EB"/>
    <w:rsid w:val="004D73CB"/>
    <w:rsid w:val="004D77B1"/>
    <w:rsid w:val="004D7890"/>
    <w:rsid w:val="004D79B3"/>
    <w:rsid w:val="004D7F8B"/>
    <w:rsid w:val="004E0366"/>
    <w:rsid w:val="004E057F"/>
    <w:rsid w:val="004E07E5"/>
    <w:rsid w:val="004E0B02"/>
    <w:rsid w:val="004E0D53"/>
    <w:rsid w:val="004E0F59"/>
    <w:rsid w:val="004E1554"/>
    <w:rsid w:val="004E1E0F"/>
    <w:rsid w:val="004E2056"/>
    <w:rsid w:val="004E43AC"/>
    <w:rsid w:val="004E4A53"/>
    <w:rsid w:val="004E4EA3"/>
    <w:rsid w:val="004E6152"/>
    <w:rsid w:val="004E7D1F"/>
    <w:rsid w:val="004F061D"/>
    <w:rsid w:val="004F11AF"/>
    <w:rsid w:val="004F1BC7"/>
    <w:rsid w:val="004F33A3"/>
    <w:rsid w:val="004F4753"/>
    <w:rsid w:val="004F4B87"/>
    <w:rsid w:val="004F4D82"/>
    <w:rsid w:val="004F60DC"/>
    <w:rsid w:val="004F6C23"/>
    <w:rsid w:val="004F7AA1"/>
    <w:rsid w:val="005002B5"/>
    <w:rsid w:val="005005A2"/>
    <w:rsid w:val="005009B9"/>
    <w:rsid w:val="005011D4"/>
    <w:rsid w:val="005011E2"/>
    <w:rsid w:val="00501A8B"/>
    <w:rsid w:val="00502618"/>
    <w:rsid w:val="00502730"/>
    <w:rsid w:val="0050312A"/>
    <w:rsid w:val="00504867"/>
    <w:rsid w:val="00504AA2"/>
    <w:rsid w:val="00506DAF"/>
    <w:rsid w:val="005070CE"/>
    <w:rsid w:val="00507AF8"/>
    <w:rsid w:val="005108CF"/>
    <w:rsid w:val="00511039"/>
    <w:rsid w:val="005111AC"/>
    <w:rsid w:val="00514120"/>
    <w:rsid w:val="005150DC"/>
    <w:rsid w:val="0051517E"/>
    <w:rsid w:val="00515BDD"/>
    <w:rsid w:val="00515E63"/>
    <w:rsid w:val="005165F9"/>
    <w:rsid w:val="00516FC1"/>
    <w:rsid w:val="0051702F"/>
    <w:rsid w:val="00517BA3"/>
    <w:rsid w:val="005210A3"/>
    <w:rsid w:val="00521E16"/>
    <w:rsid w:val="005224E1"/>
    <w:rsid w:val="00522782"/>
    <w:rsid w:val="005232F4"/>
    <w:rsid w:val="0052647F"/>
    <w:rsid w:val="00527911"/>
    <w:rsid w:val="00527D8F"/>
    <w:rsid w:val="005307AE"/>
    <w:rsid w:val="005308D3"/>
    <w:rsid w:val="00531348"/>
    <w:rsid w:val="00531B50"/>
    <w:rsid w:val="00533687"/>
    <w:rsid w:val="00534428"/>
    <w:rsid w:val="00534577"/>
    <w:rsid w:val="005359EE"/>
    <w:rsid w:val="00535B89"/>
    <w:rsid w:val="005361D2"/>
    <w:rsid w:val="005374FC"/>
    <w:rsid w:val="005375DC"/>
    <w:rsid w:val="00537785"/>
    <w:rsid w:val="005377DD"/>
    <w:rsid w:val="005379CA"/>
    <w:rsid w:val="00541C1B"/>
    <w:rsid w:val="0054238C"/>
    <w:rsid w:val="00542528"/>
    <w:rsid w:val="005445F6"/>
    <w:rsid w:val="00544912"/>
    <w:rsid w:val="00545370"/>
    <w:rsid w:val="00546A9E"/>
    <w:rsid w:val="00546E69"/>
    <w:rsid w:val="005474EF"/>
    <w:rsid w:val="00550586"/>
    <w:rsid w:val="00551055"/>
    <w:rsid w:val="0055157A"/>
    <w:rsid w:val="0055190F"/>
    <w:rsid w:val="00552750"/>
    <w:rsid w:val="00553288"/>
    <w:rsid w:val="005544F4"/>
    <w:rsid w:val="00554CAF"/>
    <w:rsid w:val="00555A49"/>
    <w:rsid w:val="005562E7"/>
    <w:rsid w:val="00556C91"/>
    <w:rsid w:val="005603F4"/>
    <w:rsid w:val="00560702"/>
    <w:rsid w:val="00561266"/>
    <w:rsid w:val="005621A5"/>
    <w:rsid w:val="005631BC"/>
    <w:rsid w:val="00563812"/>
    <w:rsid w:val="0056397E"/>
    <w:rsid w:val="005639F2"/>
    <w:rsid w:val="00564C36"/>
    <w:rsid w:val="00565800"/>
    <w:rsid w:val="00565BFA"/>
    <w:rsid w:val="00565D48"/>
    <w:rsid w:val="00565D95"/>
    <w:rsid w:val="00566670"/>
    <w:rsid w:val="00566AD7"/>
    <w:rsid w:val="00567338"/>
    <w:rsid w:val="00567D97"/>
    <w:rsid w:val="00570328"/>
    <w:rsid w:val="00570946"/>
    <w:rsid w:val="00570B37"/>
    <w:rsid w:val="00570D5C"/>
    <w:rsid w:val="00571A10"/>
    <w:rsid w:val="00572523"/>
    <w:rsid w:val="0057312D"/>
    <w:rsid w:val="005737F3"/>
    <w:rsid w:val="00575362"/>
    <w:rsid w:val="00576588"/>
    <w:rsid w:val="00577B7F"/>
    <w:rsid w:val="00577B8D"/>
    <w:rsid w:val="00580CC4"/>
    <w:rsid w:val="00582A46"/>
    <w:rsid w:val="00582C87"/>
    <w:rsid w:val="0058449E"/>
    <w:rsid w:val="005871DA"/>
    <w:rsid w:val="00587814"/>
    <w:rsid w:val="00587AAC"/>
    <w:rsid w:val="005908EA"/>
    <w:rsid w:val="00591835"/>
    <w:rsid w:val="00591F6F"/>
    <w:rsid w:val="0059289B"/>
    <w:rsid w:val="00592D01"/>
    <w:rsid w:val="00593B44"/>
    <w:rsid w:val="0059411B"/>
    <w:rsid w:val="005962B5"/>
    <w:rsid w:val="00596906"/>
    <w:rsid w:val="00596FA5"/>
    <w:rsid w:val="00597A1B"/>
    <w:rsid w:val="00597CB5"/>
    <w:rsid w:val="005A151F"/>
    <w:rsid w:val="005A2A29"/>
    <w:rsid w:val="005A3756"/>
    <w:rsid w:val="005A4044"/>
    <w:rsid w:val="005A5CEA"/>
    <w:rsid w:val="005A694D"/>
    <w:rsid w:val="005A6DE6"/>
    <w:rsid w:val="005A70EF"/>
    <w:rsid w:val="005A78D8"/>
    <w:rsid w:val="005B2061"/>
    <w:rsid w:val="005B2E5E"/>
    <w:rsid w:val="005B3468"/>
    <w:rsid w:val="005B3758"/>
    <w:rsid w:val="005B3FD8"/>
    <w:rsid w:val="005B425D"/>
    <w:rsid w:val="005B5E7D"/>
    <w:rsid w:val="005C06D5"/>
    <w:rsid w:val="005C07E4"/>
    <w:rsid w:val="005C17BB"/>
    <w:rsid w:val="005C23D1"/>
    <w:rsid w:val="005C2904"/>
    <w:rsid w:val="005C2D97"/>
    <w:rsid w:val="005C3896"/>
    <w:rsid w:val="005C5FB6"/>
    <w:rsid w:val="005C64A0"/>
    <w:rsid w:val="005C694A"/>
    <w:rsid w:val="005C730B"/>
    <w:rsid w:val="005C758F"/>
    <w:rsid w:val="005C7F28"/>
    <w:rsid w:val="005D054F"/>
    <w:rsid w:val="005D088D"/>
    <w:rsid w:val="005D0A09"/>
    <w:rsid w:val="005D0E76"/>
    <w:rsid w:val="005D133E"/>
    <w:rsid w:val="005D2064"/>
    <w:rsid w:val="005D2CB8"/>
    <w:rsid w:val="005D2EE7"/>
    <w:rsid w:val="005D33D9"/>
    <w:rsid w:val="005D3CDE"/>
    <w:rsid w:val="005D49F7"/>
    <w:rsid w:val="005D693E"/>
    <w:rsid w:val="005D6B8D"/>
    <w:rsid w:val="005D76D8"/>
    <w:rsid w:val="005D7F70"/>
    <w:rsid w:val="005E11C5"/>
    <w:rsid w:val="005E14BA"/>
    <w:rsid w:val="005E17E0"/>
    <w:rsid w:val="005E2F4C"/>
    <w:rsid w:val="005E5B82"/>
    <w:rsid w:val="005E61EC"/>
    <w:rsid w:val="005E6831"/>
    <w:rsid w:val="005E69D0"/>
    <w:rsid w:val="005E7574"/>
    <w:rsid w:val="005F0A22"/>
    <w:rsid w:val="005F1EA9"/>
    <w:rsid w:val="005F2A31"/>
    <w:rsid w:val="005F2B63"/>
    <w:rsid w:val="005F320D"/>
    <w:rsid w:val="005F3264"/>
    <w:rsid w:val="005F3507"/>
    <w:rsid w:val="005F3867"/>
    <w:rsid w:val="005F3EEB"/>
    <w:rsid w:val="005F3F9A"/>
    <w:rsid w:val="005F4A00"/>
    <w:rsid w:val="005F4AE9"/>
    <w:rsid w:val="005F5C7F"/>
    <w:rsid w:val="005F5F9F"/>
    <w:rsid w:val="005F65C1"/>
    <w:rsid w:val="00600D80"/>
    <w:rsid w:val="00600F4A"/>
    <w:rsid w:val="00601345"/>
    <w:rsid w:val="006015F8"/>
    <w:rsid w:val="006016C1"/>
    <w:rsid w:val="006018AC"/>
    <w:rsid w:val="006021D0"/>
    <w:rsid w:val="00604541"/>
    <w:rsid w:val="0060464A"/>
    <w:rsid w:val="00610109"/>
    <w:rsid w:val="00610D93"/>
    <w:rsid w:val="00612CE5"/>
    <w:rsid w:val="006130F4"/>
    <w:rsid w:val="00614547"/>
    <w:rsid w:val="00615308"/>
    <w:rsid w:val="0061629B"/>
    <w:rsid w:val="00616AA5"/>
    <w:rsid w:val="00616BE2"/>
    <w:rsid w:val="00616E03"/>
    <w:rsid w:val="00617220"/>
    <w:rsid w:val="00617304"/>
    <w:rsid w:val="006173C7"/>
    <w:rsid w:val="00617B59"/>
    <w:rsid w:val="00617E07"/>
    <w:rsid w:val="006204B3"/>
    <w:rsid w:val="006215CC"/>
    <w:rsid w:val="0062190A"/>
    <w:rsid w:val="0062252B"/>
    <w:rsid w:val="0062267D"/>
    <w:rsid w:val="00622A1F"/>
    <w:rsid w:val="00622BA7"/>
    <w:rsid w:val="00622BD7"/>
    <w:rsid w:val="006244C3"/>
    <w:rsid w:val="00624EA8"/>
    <w:rsid w:val="006266AF"/>
    <w:rsid w:val="00630E8A"/>
    <w:rsid w:val="006310FB"/>
    <w:rsid w:val="006314D0"/>
    <w:rsid w:val="006315DE"/>
    <w:rsid w:val="00631D0A"/>
    <w:rsid w:val="006324CA"/>
    <w:rsid w:val="006328F9"/>
    <w:rsid w:val="00633082"/>
    <w:rsid w:val="00633235"/>
    <w:rsid w:val="00633EF2"/>
    <w:rsid w:val="00635172"/>
    <w:rsid w:val="00635470"/>
    <w:rsid w:val="00640C59"/>
    <w:rsid w:val="00640EDE"/>
    <w:rsid w:val="006411D1"/>
    <w:rsid w:val="00641983"/>
    <w:rsid w:val="00641C04"/>
    <w:rsid w:val="006431F1"/>
    <w:rsid w:val="006449FD"/>
    <w:rsid w:val="00644AF2"/>
    <w:rsid w:val="00645823"/>
    <w:rsid w:val="0064591B"/>
    <w:rsid w:val="006459E1"/>
    <w:rsid w:val="00646A82"/>
    <w:rsid w:val="00647279"/>
    <w:rsid w:val="00647402"/>
    <w:rsid w:val="00651D1A"/>
    <w:rsid w:val="00651D2E"/>
    <w:rsid w:val="00652284"/>
    <w:rsid w:val="006529EB"/>
    <w:rsid w:val="00652DE7"/>
    <w:rsid w:val="0065333A"/>
    <w:rsid w:val="00653908"/>
    <w:rsid w:val="00656CBF"/>
    <w:rsid w:val="00656DC9"/>
    <w:rsid w:val="006576CE"/>
    <w:rsid w:val="00660D5D"/>
    <w:rsid w:val="00660D61"/>
    <w:rsid w:val="006613DF"/>
    <w:rsid w:val="006620C8"/>
    <w:rsid w:val="00662B0B"/>
    <w:rsid w:val="006634BE"/>
    <w:rsid w:val="00663F04"/>
    <w:rsid w:val="00664756"/>
    <w:rsid w:val="006648CB"/>
    <w:rsid w:val="00665AC2"/>
    <w:rsid w:val="00667369"/>
    <w:rsid w:val="006711BC"/>
    <w:rsid w:val="00672817"/>
    <w:rsid w:val="00673F31"/>
    <w:rsid w:val="006746F3"/>
    <w:rsid w:val="00675A19"/>
    <w:rsid w:val="006764D7"/>
    <w:rsid w:val="006776E0"/>
    <w:rsid w:val="00680056"/>
    <w:rsid w:val="00680521"/>
    <w:rsid w:val="00681B59"/>
    <w:rsid w:val="00682311"/>
    <w:rsid w:val="00683D6B"/>
    <w:rsid w:val="006877DC"/>
    <w:rsid w:val="00687BF1"/>
    <w:rsid w:val="00690D03"/>
    <w:rsid w:val="006921F0"/>
    <w:rsid w:val="00692801"/>
    <w:rsid w:val="00692810"/>
    <w:rsid w:val="0069289F"/>
    <w:rsid w:val="006936E7"/>
    <w:rsid w:val="00694EC8"/>
    <w:rsid w:val="00695AA9"/>
    <w:rsid w:val="00695EDB"/>
    <w:rsid w:val="00697AA1"/>
    <w:rsid w:val="006A0FF3"/>
    <w:rsid w:val="006A27BC"/>
    <w:rsid w:val="006A2A4C"/>
    <w:rsid w:val="006A2BA2"/>
    <w:rsid w:val="006A30C9"/>
    <w:rsid w:val="006A30F3"/>
    <w:rsid w:val="006A3394"/>
    <w:rsid w:val="006A38B4"/>
    <w:rsid w:val="006A5781"/>
    <w:rsid w:val="006A6056"/>
    <w:rsid w:val="006A62FF"/>
    <w:rsid w:val="006A6652"/>
    <w:rsid w:val="006A66D1"/>
    <w:rsid w:val="006A66ED"/>
    <w:rsid w:val="006A7442"/>
    <w:rsid w:val="006A755D"/>
    <w:rsid w:val="006A7957"/>
    <w:rsid w:val="006A7C94"/>
    <w:rsid w:val="006B029A"/>
    <w:rsid w:val="006B02F7"/>
    <w:rsid w:val="006B093F"/>
    <w:rsid w:val="006B0C00"/>
    <w:rsid w:val="006B1AC8"/>
    <w:rsid w:val="006B2DD1"/>
    <w:rsid w:val="006B3014"/>
    <w:rsid w:val="006B31FD"/>
    <w:rsid w:val="006B35CA"/>
    <w:rsid w:val="006B3655"/>
    <w:rsid w:val="006B4A07"/>
    <w:rsid w:val="006B4CF9"/>
    <w:rsid w:val="006B578D"/>
    <w:rsid w:val="006B5E3C"/>
    <w:rsid w:val="006C0A86"/>
    <w:rsid w:val="006C0E3B"/>
    <w:rsid w:val="006C0FE6"/>
    <w:rsid w:val="006C13BA"/>
    <w:rsid w:val="006C25E9"/>
    <w:rsid w:val="006C29FA"/>
    <w:rsid w:val="006C2E4F"/>
    <w:rsid w:val="006C34FA"/>
    <w:rsid w:val="006C3E6D"/>
    <w:rsid w:val="006C411A"/>
    <w:rsid w:val="006C4D96"/>
    <w:rsid w:val="006C5582"/>
    <w:rsid w:val="006C5804"/>
    <w:rsid w:val="006C5B4F"/>
    <w:rsid w:val="006C5CDA"/>
    <w:rsid w:val="006C5F27"/>
    <w:rsid w:val="006C5F8D"/>
    <w:rsid w:val="006D10E8"/>
    <w:rsid w:val="006D25CC"/>
    <w:rsid w:val="006D3DDE"/>
    <w:rsid w:val="006D409C"/>
    <w:rsid w:val="006D4889"/>
    <w:rsid w:val="006D4CF9"/>
    <w:rsid w:val="006D5ED4"/>
    <w:rsid w:val="006D6B2E"/>
    <w:rsid w:val="006D6C06"/>
    <w:rsid w:val="006D6D76"/>
    <w:rsid w:val="006D7362"/>
    <w:rsid w:val="006D7A94"/>
    <w:rsid w:val="006D7E8F"/>
    <w:rsid w:val="006E0A98"/>
    <w:rsid w:val="006E112B"/>
    <w:rsid w:val="006E2182"/>
    <w:rsid w:val="006E2EA6"/>
    <w:rsid w:val="006E33F9"/>
    <w:rsid w:val="006E3F88"/>
    <w:rsid w:val="006E4EDE"/>
    <w:rsid w:val="006E4EFD"/>
    <w:rsid w:val="006E516E"/>
    <w:rsid w:val="006E6400"/>
    <w:rsid w:val="006F12FA"/>
    <w:rsid w:val="006F1497"/>
    <w:rsid w:val="006F19B7"/>
    <w:rsid w:val="006F450B"/>
    <w:rsid w:val="006F5056"/>
    <w:rsid w:val="006F5D79"/>
    <w:rsid w:val="006F61FB"/>
    <w:rsid w:val="006F6F88"/>
    <w:rsid w:val="0070115E"/>
    <w:rsid w:val="0070121C"/>
    <w:rsid w:val="0070159F"/>
    <w:rsid w:val="00701E99"/>
    <w:rsid w:val="0070275B"/>
    <w:rsid w:val="007051C2"/>
    <w:rsid w:val="00705257"/>
    <w:rsid w:val="007054A9"/>
    <w:rsid w:val="00705B5A"/>
    <w:rsid w:val="00707519"/>
    <w:rsid w:val="00707C0B"/>
    <w:rsid w:val="00707CBA"/>
    <w:rsid w:val="007103E0"/>
    <w:rsid w:val="00710865"/>
    <w:rsid w:val="0071143A"/>
    <w:rsid w:val="007117D9"/>
    <w:rsid w:val="00711F4D"/>
    <w:rsid w:val="00712EA5"/>
    <w:rsid w:val="00713021"/>
    <w:rsid w:val="00713652"/>
    <w:rsid w:val="00714F97"/>
    <w:rsid w:val="0071588C"/>
    <w:rsid w:val="00716049"/>
    <w:rsid w:val="00716D10"/>
    <w:rsid w:val="00720BA8"/>
    <w:rsid w:val="007234B3"/>
    <w:rsid w:val="00724125"/>
    <w:rsid w:val="00724CE6"/>
    <w:rsid w:val="00725989"/>
    <w:rsid w:val="00726935"/>
    <w:rsid w:val="00727B98"/>
    <w:rsid w:val="00727F37"/>
    <w:rsid w:val="00730111"/>
    <w:rsid w:val="00731B9B"/>
    <w:rsid w:val="00731D35"/>
    <w:rsid w:val="0073268E"/>
    <w:rsid w:val="007329C6"/>
    <w:rsid w:val="00733595"/>
    <w:rsid w:val="00735013"/>
    <w:rsid w:val="00735AC0"/>
    <w:rsid w:val="0073656F"/>
    <w:rsid w:val="007366E8"/>
    <w:rsid w:val="00736D39"/>
    <w:rsid w:val="00741357"/>
    <w:rsid w:val="00741531"/>
    <w:rsid w:val="00741CD6"/>
    <w:rsid w:val="00742B2A"/>
    <w:rsid w:val="00743190"/>
    <w:rsid w:val="00744F51"/>
    <w:rsid w:val="0074774E"/>
    <w:rsid w:val="00750491"/>
    <w:rsid w:val="00750C59"/>
    <w:rsid w:val="00752425"/>
    <w:rsid w:val="00752F50"/>
    <w:rsid w:val="00753578"/>
    <w:rsid w:val="0075461A"/>
    <w:rsid w:val="007546D0"/>
    <w:rsid w:val="0075477F"/>
    <w:rsid w:val="00754BF9"/>
    <w:rsid w:val="00754E79"/>
    <w:rsid w:val="00755400"/>
    <w:rsid w:val="007559CE"/>
    <w:rsid w:val="00756FFE"/>
    <w:rsid w:val="00757516"/>
    <w:rsid w:val="00760548"/>
    <w:rsid w:val="007610E8"/>
    <w:rsid w:val="00763AD2"/>
    <w:rsid w:val="00764C71"/>
    <w:rsid w:val="007658FB"/>
    <w:rsid w:val="00765B35"/>
    <w:rsid w:val="00765D16"/>
    <w:rsid w:val="00767589"/>
    <w:rsid w:val="00767D4B"/>
    <w:rsid w:val="0077083D"/>
    <w:rsid w:val="00771046"/>
    <w:rsid w:val="00771950"/>
    <w:rsid w:val="007729E4"/>
    <w:rsid w:val="00773EF5"/>
    <w:rsid w:val="00773F92"/>
    <w:rsid w:val="007764A1"/>
    <w:rsid w:val="007767D2"/>
    <w:rsid w:val="00776FD5"/>
    <w:rsid w:val="00777697"/>
    <w:rsid w:val="0078003E"/>
    <w:rsid w:val="0078049F"/>
    <w:rsid w:val="00780815"/>
    <w:rsid w:val="0078166A"/>
    <w:rsid w:val="00782473"/>
    <w:rsid w:val="00783291"/>
    <w:rsid w:val="0078367C"/>
    <w:rsid w:val="00784058"/>
    <w:rsid w:val="007845A6"/>
    <w:rsid w:val="0078523A"/>
    <w:rsid w:val="00787420"/>
    <w:rsid w:val="0079144C"/>
    <w:rsid w:val="007914DB"/>
    <w:rsid w:val="0079213F"/>
    <w:rsid w:val="00792617"/>
    <w:rsid w:val="00792652"/>
    <w:rsid w:val="0079291E"/>
    <w:rsid w:val="0079318A"/>
    <w:rsid w:val="00793A31"/>
    <w:rsid w:val="007953CE"/>
    <w:rsid w:val="00795583"/>
    <w:rsid w:val="0079783A"/>
    <w:rsid w:val="00797CF5"/>
    <w:rsid w:val="007A1257"/>
    <w:rsid w:val="007A1F58"/>
    <w:rsid w:val="007A394E"/>
    <w:rsid w:val="007A3FBE"/>
    <w:rsid w:val="007A45E0"/>
    <w:rsid w:val="007A4FBD"/>
    <w:rsid w:val="007A574A"/>
    <w:rsid w:val="007A7EAE"/>
    <w:rsid w:val="007B3228"/>
    <w:rsid w:val="007B36A9"/>
    <w:rsid w:val="007B4495"/>
    <w:rsid w:val="007B526D"/>
    <w:rsid w:val="007B6BD0"/>
    <w:rsid w:val="007C067E"/>
    <w:rsid w:val="007C0B72"/>
    <w:rsid w:val="007C23BD"/>
    <w:rsid w:val="007C7B8F"/>
    <w:rsid w:val="007D03A7"/>
    <w:rsid w:val="007D067A"/>
    <w:rsid w:val="007D1032"/>
    <w:rsid w:val="007D171C"/>
    <w:rsid w:val="007D21CB"/>
    <w:rsid w:val="007D2A31"/>
    <w:rsid w:val="007D3580"/>
    <w:rsid w:val="007D459C"/>
    <w:rsid w:val="007D4BEE"/>
    <w:rsid w:val="007D4F2C"/>
    <w:rsid w:val="007D538B"/>
    <w:rsid w:val="007D54D5"/>
    <w:rsid w:val="007D5AE1"/>
    <w:rsid w:val="007D6416"/>
    <w:rsid w:val="007D6A63"/>
    <w:rsid w:val="007D7356"/>
    <w:rsid w:val="007E0F86"/>
    <w:rsid w:val="007E28CB"/>
    <w:rsid w:val="007E2F44"/>
    <w:rsid w:val="007E4777"/>
    <w:rsid w:val="007E4B3F"/>
    <w:rsid w:val="007E63C3"/>
    <w:rsid w:val="007E70CB"/>
    <w:rsid w:val="007E7C8B"/>
    <w:rsid w:val="007E7EF2"/>
    <w:rsid w:val="007F2613"/>
    <w:rsid w:val="007F3711"/>
    <w:rsid w:val="007F471E"/>
    <w:rsid w:val="007F4973"/>
    <w:rsid w:val="007F6EC6"/>
    <w:rsid w:val="007F7373"/>
    <w:rsid w:val="007F774C"/>
    <w:rsid w:val="00800BD0"/>
    <w:rsid w:val="00802795"/>
    <w:rsid w:val="00803489"/>
    <w:rsid w:val="008035C5"/>
    <w:rsid w:val="00803BF1"/>
    <w:rsid w:val="00803E04"/>
    <w:rsid w:val="00803E1F"/>
    <w:rsid w:val="00804C55"/>
    <w:rsid w:val="00805484"/>
    <w:rsid w:val="00806122"/>
    <w:rsid w:val="0080709E"/>
    <w:rsid w:val="00807E14"/>
    <w:rsid w:val="00810012"/>
    <w:rsid w:val="00811BA3"/>
    <w:rsid w:val="008126AC"/>
    <w:rsid w:val="00812D0E"/>
    <w:rsid w:val="008144A4"/>
    <w:rsid w:val="00814797"/>
    <w:rsid w:val="008149BF"/>
    <w:rsid w:val="00814ADE"/>
    <w:rsid w:val="00815677"/>
    <w:rsid w:val="008159D8"/>
    <w:rsid w:val="00816256"/>
    <w:rsid w:val="0081625B"/>
    <w:rsid w:val="00816996"/>
    <w:rsid w:val="00821D37"/>
    <w:rsid w:val="00821EA5"/>
    <w:rsid w:val="008229E8"/>
    <w:rsid w:val="008248EE"/>
    <w:rsid w:val="00824F0F"/>
    <w:rsid w:val="0082506D"/>
    <w:rsid w:val="00825899"/>
    <w:rsid w:val="00826320"/>
    <w:rsid w:val="0082692A"/>
    <w:rsid w:val="008303E1"/>
    <w:rsid w:val="008313ED"/>
    <w:rsid w:val="00840768"/>
    <w:rsid w:val="0084121C"/>
    <w:rsid w:val="0084166C"/>
    <w:rsid w:val="008433FC"/>
    <w:rsid w:val="0084380F"/>
    <w:rsid w:val="00843826"/>
    <w:rsid w:val="00843E1A"/>
    <w:rsid w:val="008440B8"/>
    <w:rsid w:val="00846CA3"/>
    <w:rsid w:val="0084707F"/>
    <w:rsid w:val="00847B95"/>
    <w:rsid w:val="00850653"/>
    <w:rsid w:val="008509B7"/>
    <w:rsid w:val="0085211E"/>
    <w:rsid w:val="00855871"/>
    <w:rsid w:val="00855E08"/>
    <w:rsid w:val="008567DA"/>
    <w:rsid w:val="00856D60"/>
    <w:rsid w:val="00862B63"/>
    <w:rsid w:val="00863E7A"/>
    <w:rsid w:val="008643D5"/>
    <w:rsid w:val="0086488F"/>
    <w:rsid w:val="0086648E"/>
    <w:rsid w:val="0087479C"/>
    <w:rsid w:val="008752A7"/>
    <w:rsid w:val="008755AF"/>
    <w:rsid w:val="00877636"/>
    <w:rsid w:val="0088017B"/>
    <w:rsid w:val="00880AEE"/>
    <w:rsid w:val="0088102F"/>
    <w:rsid w:val="00881AE5"/>
    <w:rsid w:val="00881F85"/>
    <w:rsid w:val="00881FCB"/>
    <w:rsid w:val="008823FF"/>
    <w:rsid w:val="00883047"/>
    <w:rsid w:val="008851FE"/>
    <w:rsid w:val="00885655"/>
    <w:rsid w:val="00885F87"/>
    <w:rsid w:val="0089056F"/>
    <w:rsid w:val="00890AFE"/>
    <w:rsid w:val="00890D28"/>
    <w:rsid w:val="0089132A"/>
    <w:rsid w:val="008915EF"/>
    <w:rsid w:val="00891AF4"/>
    <w:rsid w:val="008920B5"/>
    <w:rsid w:val="00892112"/>
    <w:rsid w:val="00892357"/>
    <w:rsid w:val="00894967"/>
    <w:rsid w:val="00894FF4"/>
    <w:rsid w:val="0089586D"/>
    <w:rsid w:val="008960D5"/>
    <w:rsid w:val="008A015E"/>
    <w:rsid w:val="008A0AC2"/>
    <w:rsid w:val="008A16D8"/>
    <w:rsid w:val="008A1ABE"/>
    <w:rsid w:val="008A2C33"/>
    <w:rsid w:val="008A377A"/>
    <w:rsid w:val="008A3796"/>
    <w:rsid w:val="008A3C38"/>
    <w:rsid w:val="008A483C"/>
    <w:rsid w:val="008A48E7"/>
    <w:rsid w:val="008A6B6F"/>
    <w:rsid w:val="008A6F70"/>
    <w:rsid w:val="008A7E0C"/>
    <w:rsid w:val="008B0072"/>
    <w:rsid w:val="008B0AE1"/>
    <w:rsid w:val="008B1B7B"/>
    <w:rsid w:val="008B3014"/>
    <w:rsid w:val="008B4393"/>
    <w:rsid w:val="008B4536"/>
    <w:rsid w:val="008B48C0"/>
    <w:rsid w:val="008B4A1C"/>
    <w:rsid w:val="008B528A"/>
    <w:rsid w:val="008B6694"/>
    <w:rsid w:val="008B6819"/>
    <w:rsid w:val="008B6FD2"/>
    <w:rsid w:val="008B76CD"/>
    <w:rsid w:val="008C01BA"/>
    <w:rsid w:val="008C0E7D"/>
    <w:rsid w:val="008C1CB1"/>
    <w:rsid w:val="008C29A4"/>
    <w:rsid w:val="008C3471"/>
    <w:rsid w:val="008C3EEA"/>
    <w:rsid w:val="008C4FB9"/>
    <w:rsid w:val="008C5156"/>
    <w:rsid w:val="008C52A8"/>
    <w:rsid w:val="008C5476"/>
    <w:rsid w:val="008C5643"/>
    <w:rsid w:val="008C6E32"/>
    <w:rsid w:val="008D000B"/>
    <w:rsid w:val="008D0551"/>
    <w:rsid w:val="008D19D9"/>
    <w:rsid w:val="008D2644"/>
    <w:rsid w:val="008D29DF"/>
    <w:rsid w:val="008D2D9E"/>
    <w:rsid w:val="008D3E8D"/>
    <w:rsid w:val="008D50F1"/>
    <w:rsid w:val="008D642E"/>
    <w:rsid w:val="008D6541"/>
    <w:rsid w:val="008D7F3D"/>
    <w:rsid w:val="008E051B"/>
    <w:rsid w:val="008E16CB"/>
    <w:rsid w:val="008E20BE"/>
    <w:rsid w:val="008E2362"/>
    <w:rsid w:val="008E2A62"/>
    <w:rsid w:val="008E324F"/>
    <w:rsid w:val="008E5558"/>
    <w:rsid w:val="008E56C1"/>
    <w:rsid w:val="008F1C09"/>
    <w:rsid w:val="008F26F2"/>
    <w:rsid w:val="008F2DE7"/>
    <w:rsid w:val="008F3D6D"/>
    <w:rsid w:val="008F40AF"/>
    <w:rsid w:val="008F6494"/>
    <w:rsid w:val="008F6EB8"/>
    <w:rsid w:val="008F72B6"/>
    <w:rsid w:val="00900059"/>
    <w:rsid w:val="00901788"/>
    <w:rsid w:val="009027FB"/>
    <w:rsid w:val="00902A48"/>
    <w:rsid w:val="00903893"/>
    <w:rsid w:val="009048E4"/>
    <w:rsid w:val="00905883"/>
    <w:rsid w:val="009075BA"/>
    <w:rsid w:val="00907840"/>
    <w:rsid w:val="00907E0B"/>
    <w:rsid w:val="00910401"/>
    <w:rsid w:val="009123A1"/>
    <w:rsid w:val="0091331D"/>
    <w:rsid w:val="009134EE"/>
    <w:rsid w:val="00914133"/>
    <w:rsid w:val="00914A21"/>
    <w:rsid w:val="00915118"/>
    <w:rsid w:val="009214FA"/>
    <w:rsid w:val="00922A0B"/>
    <w:rsid w:val="0092377B"/>
    <w:rsid w:val="0092527F"/>
    <w:rsid w:val="00927608"/>
    <w:rsid w:val="00927A40"/>
    <w:rsid w:val="009306F4"/>
    <w:rsid w:val="009315BA"/>
    <w:rsid w:val="00931B47"/>
    <w:rsid w:val="0093253E"/>
    <w:rsid w:val="00933361"/>
    <w:rsid w:val="00933B2B"/>
    <w:rsid w:val="0093548C"/>
    <w:rsid w:val="009368AC"/>
    <w:rsid w:val="009377E9"/>
    <w:rsid w:val="00940A26"/>
    <w:rsid w:val="00941AD2"/>
    <w:rsid w:val="0094612B"/>
    <w:rsid w:val="009464A6"/>
    <w:rsid w:val="0094742B"/>
    <w:rsid w:val="00947852"/>
    <w:rsid w:val="00947A3B"/>
    <w:rsid w:val="00950568"/>
    <w:rsid w:val="009513CC"/>
    <w:rsid w:val="0095173D"/>
    <w:rsid w:val="00952778"/>
    <w:rsid w:val="009549AD"/>
    <w:rsid w:val="0095505D"/>
    <w:rsid w:val="0095506C"/>
    <w:rsid w:val="00955B1F"/>
    <w:rsid w:val="009562C0"/>
    <w:rsid w:val="0095720C"/>
    <w:rsid w:val="009575AE"/>
    <w:rsid w:val="009579D3"/>
    <w:rsid w:val="00960C59"/>
    <w:rsid w:val="00960EB5"/>
    <w:rsid w:val="00961394"/>
    <w:rsid w:val="00962362"/>
    <w:rsid w:val="00963014"/>
    <w:rsid w:val="00963B16"/>
    <w:rsid w:val="00963B37"/>
    <w:rsid w:val="00964174"/>
    <w:rsid w:val="00964318"/>
    <w:rsid w:val="009648A6"/>
    <w:rsid w:val="00964C24"/>
    <w:rsid w:val="00964CAD"/>
    <w:rsid w:val="00965C92"/>
    <w:rsid w:val="009679EA"/>
    <w:rsid w:val="00970223"/>
    <w:rsid w:val="0097079A"/>
    <w:rsid w:val="00972589"/>
    <w:rsid w:val="00974A75"/>
    <w:rsid w:val="00975103"/>
    <w:rsid w:val="009765F7"/>
    <w:rsid w:val="00976AD1"/>
    <w:rsid w:val="00977AA4"/>
    <w:rsid w:val="0098049D"/>
    <w:rsid w:val="0098055C"/>
    <w:rsid w:val="00980D8C"/>
    <w:rsid w:val="00981811"/>
    <w:rsid w:val="00981C90"/>
    <w:rsid w:val="00985290"/>
    <w:rsid w:val="009863C7"/>
    <w:rsid w:val="00987B21"/>
    <w:rsid w:val="00987B81"/>
    <w:rsid w:val="0099001D"/>
    <w:rsid w:val="0099030D"/>
    <w:rsid w:val="00990E9A"/>
    <w:rsid w:val="00993F3C"/>
    <w:rsid w:val="009948AD"/>
    <w:rsid w:val="00994966"/>
    <w:rsid w:val="009962E2"/>
    <w:rsid w:val="00997259"/>
    <w:rsid w:val="00997DD2"/>
    <w:rsid w:val="009A26AA"/>
    <w:rsid w:val="009A2EDA"/>
    <w:rsid w:val="009A512B"/>
    <w:rsid w:val="009A513C"/>
    <w:rsid w:val="009A58D0"/>
    <w:rsid w:val="009A5C4E"/>
    <w:rsid w:val="009A68DE"/>
    <w:rsid w:val="009A6B29"/>
    <w:rsid w:val="009A6D75"/>
    <w:rsid w:val="009B0631"/>
    <w:rsid w:val="009B063A"/>
    <w:rsid w:val="009B0CEE"/>
    <w:rsid w:val="009B0F4D"/>
    <w:rsid w:val="009B1F3F"/>
    <w:rsid w:val="009B21A5"/>
    <w:rsid w:val="009B297F"/>
    <w:rsid w:val="009B2DDD"/>
    <w:rsid w:val="009B30A3"/>
    <w:rsid w:val="009B326B"/>
    <w:rsid w:val="009B336F"/>
    <w:rsid w:val="009B371A"/>
    <w:rsid w:val="009B454D"/>
    <w:rsid w:val="009B483C"/>
    <w:rsid w:val="009B4ACA"/>
    <w:rsid w:val="009B59B4"/>
    <w:rsid w:val="009B5A55"/>
    <w:rsid w:val="009B701D"/>
    <w:rsid w:val="009C0825"/>
    <w:rsid w:val="009C0826"/>
    <w:rsid w:val="009C12E8"/>
    <w:rsid w:val="009C2E9C"/>
    <w:rsid w:val="009C2FEA"/>
    <w:rsid w:val="009C3760"/>
    <w:rsid w:val="009C49B6"/>
    <w:rsid w:val="009C4BA5"/>
    <w:rsid w:val="009C502D"/>
    <w:rsid w:val="009C7B62"/>
    <w:rsid w:val="009D04F9"/>
    <w:rsid w:val="009D081B"/>
    <w:rsid w:val="009D1D6F"/>
    <w:rsid w:val="009D1DBE"/>
    <w:rsid w:val="009D2256"/>
    <w:rsid w:val="009D2FF4"/>
    <w:rsid w:val="009D3872"/>
    <w:rsid w:val="009D4616"/>
    <w:rsid w:val="009D70A5"/>
    <w:rsid w:val="009E05C7"/>
    <w:rsid w:val="009E2BC0"/>
    <w:rsid w:val="009E3481"/>
    <w:rsid w:val="009E51F1"/>
    <w:rsid w:val="009E5678"/>
    <w:rsid w:val="009E757B"/>
    <w:rsid w:val="009F087B"/>
    <w:rsid w:val="009F0A99"/>
    <w:rsid w:val="009F0D49"/>
    <w:rsid w:val="009F17E7"/>
    <w:rsid w:val="009F1BB9"/>
    <w:rsid w:val="009F2134"/>
    <w:rsid w:val="009F5AD3"/>
    <w:rsid w:val="009F5DD9"/>
    <w:rsid w:val="009F6BBF"/>
    <w:rsid w:val="009F6CA4"/>
    <w:rsid w:val="009F7007"/>
    <w:rsid w:val="009F7E6D"/>
    <w:rsid w:val="00A0023B"/>
    <w:rsid w:val="00A0045D"/>
    <w:rsid w:val="00A00AE2"/>
    <w:rsid w:val="00A02BC1"/>
    <w:rsid w:val="00A02D05"/>
    <w:rsid w:val="00A03110"/>
    <w:rsid w:val="00A03282"/>
    <w:rsid w:val="00A042F6"/>
    <w:rsid w:val="00A0741B"/>
    <w:rsid w:val="00A077C2"/>
    <w:rsid w:val="00A0781F"/>
    <w:rsid w:val="00A07D0B"/>
    <w:rsid w:val="00A101E1"/>
    <w:rsid w:val="00A10706"/>
    <w:rsid w:val="00A1082A"/>
    <w:rsid w:val="00A11464"/>
    <w:rsid w:val="00A116F1"/>
    <w:rsid w:val="00A12BC4"/>
    <w:rsid w:val="00A12D79"/>
    <w:rsid w:val="00A133FF"/>
    <w:rsid w:val="00A14426"/>
    <w:rsid w:val="00A157FF"/>
    <w:rsid w:val="00A15C4E"/>
    <w:rsid w:val="00A15C54"/>
    <w:rsid w:val="00A166CA"/>
    <w:rsid w:val="00A17728"/>
    <w:rsid w:val="00A21687"/>
    <w:rsid w:val="00A22251"/>
    <w:rsid w:val="00A22B8E"/>
    <w:rsid w:val="00A22D92"/>
    <w:rsid w:val="00A2490A"/>
    <w:rsid w:val="00A25132"/>
    <w:rsid w:val="00A25621"/>
    <w:rsid w:val="00A257E7"/>
    <w:rsid w:val="00A25C67"/>
    <w:rsid w:val="00A261D8"/>
    <w:rsid w:val="00A26EC3"/>
    <w:rsid w:val="00A27160"/>
    <w:rsid w:val="00A316D6"/>
    <w:rsid w:val="00A31C1F"/>
    <w:rsid w:val="00A32BF3"/>
    <w:rsid w:val="00A33599"/>
    <w:rsid w:val="00A33915"/>
    <w:rsid w:val="00A343A6"/>
    <w:rsid w:val="00A34609"/>
    <w:rsid w:val="00A3490F"/>
    <w:rsid w:val="00A35822"/>
    <w:rsid w:val="00A36CFD"/>
    <w:rsid w:val="00A41850"/>
    <w:rsid w:val="00A4189F"/>
    <w:rsid w:val="00A41F30"/>
    <w:rsid w:val="00A42539"/>
    <w:rsid w:val="00A4256C"/>
    <w:rsid w:val="00A42F1A"/>
    <w:rsid w:val="00A43E81"/>
    <w:rsid w:val="00A448B8"/>
    <w:rsid w:val="00A45364"/>
    <w:rsid w:val="00A45D6C"/>
    <w:rsid w:val="00A462B5"/>
    <w:rsid w:val="00A464A2"/>
    <w:rsid w:val="00A4655E"/>
    <w:rsid w:val="00A46873"/>
    <w:rsid w:val="00A5114D"/>
    <w:rsid w:val="00A52F72"/>
    <w:rsid w:val="00A535EE"/>
    <w:rsid w:val="00A539FC"/>
    <w:rsid w:val="00A54DA1"/>
    <w:rsid w:val="00A55D03"/>
    <w:rsid w:val="00A56257"/>
    <w:rsid w:val="00A56E9E"/>
    <w:rsid w:val="00A6048F"/>
    <w:rsid w:val="00A61904"/>
    <w:rsid w:val="00A62551"/>
    <w:rsid w:val="00A64FC1"/>
    <w:rsid w:val="00A65E54"/>
    <w:rsid w:val="00A67E5A"/>
    <w:rsid w:val="00A713D7"/>
    <w:rsid w:val="00A71A7D"/>
    <w:rsid w:val="00A7222E"/>
    <w:rsid w:val="00A723C7"/>
    <w:rsid w:val="00A72898"/>
    <w:rsid w:val="00A72C35"/>
    <w:rsid w:val="00A735BD"/>
    <w:rsid w:val="00A735C1"/>
    <w:rsid w:val="00A753C5"/>
    <w:rsid w:val="00A75E4E"/>
    <w:rsid w:val="00A76C6A"/>
    <w:rsid w:val="00A81D0B"/>
    <w:rsid w:val="00A82130"/>
    <w:rsid w:val="00A8236F"/>
    <w:rsid w:val="00A82B9F"/>
    <w:rsid w:val="00A83B29"/>
    <w:rsid w:val="00A84011"/>
    <w:rsid w:val="00A84076"/>
    <w:rsid w:val="00A85F84"/>
    <w:rsid w:val="00A86088"/>
    <w:rsid w:val="00A87239"/>
    <w:rsid w:val="00A87B3F"/>
    <w:rsid w:val="00A87CB4"/>
    <w:rsid w:val="00A902BA"/>
    <w:rsid w:val="00A907E1"/>
    <w:rsid w:val="00A90DE6"/>
    <w:rsid w:val="00A9173C"/>
    <w:rsid w:val="00A91942"/>
    <w:rsid w:val="00A94AEA"/>
    <w:rsid w:val="00A95154"/>
    <w:rsid w:val="00A96319"/>
    <w:rsid w:val="00AA0CD0"/>
    <w:rsid w:val="00AA0D74"/>
    <w:rsid w:val="00AA2D2B"/>
    <w:rsid w:val="00AA39C6"/>
    <w:rsid w:val="00AA4558"/>
    <w:rsid w:val="00AA5A0D"/>
    <w:rsid w:val="00AA5E92"/>
    <w:rsid w:val="00AA653E"/>
    <w:rsid w:val="00AA6973"/>
    <w:rsid w:val="00AA6EBF"/>
    <w:rsid w:val="00AB0821"/>
    <w:rsid w:val="00AB08E8"/>
    <w:rsid w:val="00AB0930"/>
    <w:rsid w:val="00AB4074"/>
    <w:rsid w:val="00AB6A0B"/>
    <w:rsid w:val="00AB6EB9"/>
    <w:rsid w:val="00AB7314"/>
    <w:rsid w:val="00AC0432"/>
    <w:rsid w:val="00AC0591"/>
    <w:rsid w:val="00AC181E"/>
    <w:rsid w:val="00AC2F15"/>
    <w:rsid w:val="00AC339C"/>
    <w:rsid w:val="00AC452D"/>
    <w:rsid w:val="00AC48BE"/>
    <w:rsid w:val="00AC69D6"/>
    <w:rsid w:val="00AC774F"/>
    <w:rsid w:val="00AC78F9"/>
    <w:rsid w:val="00AC7CE9"/>
    <w:rsid w:val="00AD079D"/>
    <w:rsid w:val="00AD0E1F"/>
    <w:rsid w:val="00AD2CDB"/>
    <w:rsid w:val="00AD35E9"/>
    <w:rsid w:val="00AD3F2A"/>
    <w:rsid w:val="00AD4320"/>
    <w:rsid w:val="00AD43EB"/>
    <w:rsid w:val="00AD488D"/>
    <w:rsid w:val="00AD49DF"/>
    <w:rsid w:val="00AD5D15"/>
    <w:rsid w:val="00AD7649"/>
    <w:rsid w:val="00AE0101"/>
    <w:rsid w:val="00AE0B5F"/>
    <w:rsid w:val="00AE14D6"/>
    <w:rsid w:val="00AE1F5E"/>
    <w:rsid w:val="00AE1F68"/>
    <w:rsid w:val="00AE25C3"/>
    <w:rsid w:val="00AE274D"/>
    <w:rsid w:val="00AE41C1"/>
    <w:rsid w:val="00AE4350"/>
    <w:rsid w:val="00AE4517"/>
    <w:rsid w:val="00AE4E13"/>
    <w:rsid w:val="00AE5495"/>
    <w:rsid w:val="00AE5827"/>
    <w:rsid w:val="00AE6E16"/>
    <w:rsid w:val="00AE7A81"/>
    <w:rsid w:val="00AE7F1F"/>
    <w:rsid w:val="00AF045C"/>
    <w:rsid w:val="00AF0FD1"/>
    <w:rsid w:val="00AF3168"/>
    <w:rsid w:val="00AF32C0"/>
    <w:rsid w:val="00AF3677"/>
    <w:rsid w:val="00AF3737"/>
    <w:rsid w:val="00AF409A"/>
    <w:rsid w:val="00AF51A2"/>
    <w:rsid w:val="00AF5854"/>
    <w:rsid w:val="00AF669A"/>
    <w:rsid w:val="00AF7AC0"/>
    <w:rsid w:val="00B00621"/>
    <w:rsid w:val="00B009B2"/>
    <w:rsid w:val="00B00B97"/>
    <w:rsid w:val="00B00DD0"/>
    <w:rsid w:val="00B03E5E"/>
    <w:rsid w:val="00B05211"/>
    <w:rsid w:val="00B0539E"/>
    <w:rsid w:val="00B05F93"/>
    <w:rsid w:val="00B0659A"/>
    <w:rsid w:val="00B07398"/>
    <w:rsid w:val="00B1037D"/>
    <w:rsid w:val="00B10D93"/>
    <w:rsid w:val="00B12B86"/>
    <w:rsid w:val="00B1330F"/>
    <w:rsid w:val="00B134F2"/>
    <w:rsid w:val="00B1351F"/>
    <w:rsid w:val="00B13D64"/>
    <w:rsid w:val="00B14B2D"/>
    <w:rsid w:val="00B1555C"/>
    <w:rsid w:val="00B16EFB"/>
    <w:rsid w:val="00B16F48"/>
    <w:rsid w:val="00B17EE5"/>
    <w:rsid w:val="00B201AB"/>
    <w:rsid w:val="00B20875"/>
    <w:rsid w:val="00B20B1E"/>
    <w:rsid w:val="00B21531"/>
    <w:rsid w:val="00B2431D"/>
    <w:rsid w:val="00B246C0"/>
    <w:rsid w:val="00B246E2"/>
    <w:rsid w:val="00B24F6F"/>
    <w:rsid w:val="00B26237"/>
    <w:rsid w:val="00B262B7"/>
    <w:rsid w:val="00B302E7"/>
    <w:rsid w:val="00B3071D"/>
    <w:rsid w:val="00B31B07"/>
    <w:rsid w:val="00B33081"/>
    <w:rsid w:val="00B334FC"/>
    <w:rsid w:val="00B338FE"/>
    <w:rsid w:val="00B340F4"/>
    <w:rsid w:val="00B351CD"/>
    <w:rsid w:val="00B36B68"/>
    <w:rsid w:val="00B36E71"/>
    <w:rsid w:val="00B403C4"/>
    <w:rsid w:val="00B40525"/>
    <w:rsid w:val="00B4154E"/>
    <w:rsid w:val="00B420E5"/>
    <w:rsid w:val="00B432F5"/>
    <w:rsid w:val="00B43392"/>
    <w:rsid w:val="00B43E17"/>
    <w:rsid w:val="00B4538C"/>
    <w:rsid w:val="00B457D9"/>
    <w:rsid w:val="00B4584E"/>
    <w:rsid w:val="00B45A26"/>
    <w:rsid w:val="00B462D5"/>
    <w:rsid w:val="00B46768"/>
    <w:rsid w:val="00B47A2A"/>
    <w:rsid w:val="00B47B13"/>
    <w:rsid w:val="00B50A54"/>
    <w:rsid w:val="00B50D65"/>
    <w:rsid w:val="00B51DFB"/>
    <w:rsid w:val="00B52AD5"/>
    <w:rsid w:val="00B533DD"/>
    <w:rsid w:val="00B541FA"/>
    <w:rsid w:val="00B54D4C"/>
    <w:rsid w:val="00B56360"/>
    <w:rsid w:val="00B609E7"/>
    <w:rsid w:val="00B6236B"/>
    <w:rsid w:val="00B62A45"/>
    <w:rsid w:val="00B63703"/>
    <w:rsid w:val="00B6423F"/>
    <w:rsid w:val="00B648FD"/>
    <w:rsid w:val="00B64A77"/>
    <w:rsid w:val="00B6614E"/>
    <w:rsid w:val="00B6677A"/>
    <w:rsid w:val="00B67FF2"/>
    <w:rsid w:val="00B7084D"/>
    <w:rsid w:val="00B708A4"/>
    <w:rsid w:val="00B70DD0"/>
    <w:rsid w:val="00B71577"/>
    <w:rsid w:val="00B71B53"/>
    <w:rsid w:val="00B72521"/>
    <w:rsid w:val="00B72700"/>
    <w:rsid w:val="00B73885"/>
    <w:rsid w:val="00B741D9"/>
    <w:rsid w:val="00B74217"/>
    <w:rsid w:val="00B74286"/>
    <w:rsid w:val="00B746EF"/>
    <w:rsid w:val="00B768CE"/>
    <w:rsid w:val="00B80503"/>
    <w:rsid w:val="00B810ED"/>
    <w:rsid w:val="00B8240A"/>
    <w:rsid w:val="00B830C6"/>
    <w:rsid w:val="00B83D6C"/>
    <w:rsid w:val="00B84251"/>
    <w:rsid w:val="00B8425A"/>
    <w:rsid w:val="00B843BA"/>
    <w:rsid w:val="00B85522"/>
    <w:rsid w:val="00B85574"/>
    <w:rsid w:val="00B8632A"/>
    <w:rsid w:val="00B86CC6"/>
    <w:rsid w:val="00B90214"/>
    <w:rsid w:val="00B902A1"/>
    <w:rsid w:val="00B90FDF"/>
    <w:rsid w:val="00B92033"/>
    <w:rsid w:val="00B9290E"/>
    <w:rsid w:val="00B93887"/>
    <w:rsid w:val="00B945DB"/>
    <w:rsid w:val="00B96720"/>
    <w:rsid w:val="00BA131A"/>
    <w:rsid w:val="00BA3168"/>
    <w:rsid w:val="00BA3196"/>
    <w:rsid w:val="00BA41C9"/>
    <w:rsid w:val="00BA4670"/>
    <w:rsid w:val="00BA47B6"/>
    <w:rsid w:val="00BA4B47"/>
    <w:rsid w:val="00BA4DF3"/>
    <w:rsid w:val="00BA5A72"/>
    <w:rsid w:val="00BA5B8A"/>
    <w:rsid w:val="00BA5DBF"/>
    <w:rsid w:val="00BA68BE"/>
    <w:rsid w:val="00BA7C52"/>
    <w:rsid w:val="00BA7F7F"/>
    <w:rsid w:val="00BA7FB7"/>
    <w:rsid w:val="00BB247A"/>
    <w:rsid w:val="00BB3699"/>
    <w:rsid w:val="00BB3E6B"/>
    <w:rsid w:val="00BB4287"/>
    <w:rsid w:val="00BB5DAA"/>
    <w:rsid w:val="00BB665F"/>
    <w:rsid w:val="00BB6CAD"/>
    <w:rsid w:val="00BB7A7D"/>
    <w:rsid w:val="00BB7FA5"/>
    <w:rsid w:val="00BC0FAE"/>
    <w:rsid w:val="00BC1A52"/>
    <w:rsid w:val="00BC466C"/>
    <w:rsid w:val="00BC4CBF"/>
    <w:rsid w:val="00BC558F"/>
    <w:rsid w:val="00BC6B01"/>
    <w:rsid w:val="00BC72AB"/>
    <w:rsid w:val="00BC7305"/>
    <w:rsid w:val="00BD04E8"/>
    <w:rsid w:val="00BD1A0D"/>
    <w:rsid w:val="00BD1AD2"/>
    <w:rsid w:val="00BD38D1"/>
    <w:rsid w:val="00BD3B7F"/>
    <w:rsid w:val="00BD3C87"/>
    <w:rsid w:val="00BD4F19"/>
    <w:rsid w:val="00BD6EBF"/>
    <w:rsid w:val="00BD7023"/>
    <w:rsid w:val="00BD71D1"/>
    <w:rsid w:val="00BE0819"/>
    <w:rsid w:val="00BE1205"/>
    <w:rsid w:val="00BE16B5"/>
    <w:rsid w:val="00BE1EF4"/>
    <w:rsid w:val="00BE1FC7"/>
    <w:rsid w:val="00BE2D1C"/>
    <w:rsid w:val="00BE3174"/>
    <w:rsid w:val="00BE3515"/>
    <w:rsid w:val="00BE3C36"/>
    <w:rsid w:val="00BE3E26"/>
    <w:rsid w:val="00BE44B9"/>
    <w:rsid w:val="00BE465D"/>
    <w:rsid w:val="00BF18CD"/>
    <w:rsid w:val="00BF1956"/>
    <w:rsid w:val="00BF1B96"/>
    <w:rsid w:val="00BF262B"/>
    <w:rsid w:val="00BF28D4"/>
    <w:rsid w:val="00BF30A3"/>
    <w:rsid w:val="00BF3DE6"/>
    <w:rsid w:val="00BF3F91"/>
    <w:rsid w:val="00BF4382"/>
    <w:rsid w:val="00BF49FD"/>
    <w:rsid w:val="00BF51A0"/>
    <w:rsid w:val="00BF58DE"/>
    <w:rsid w:val="00BF5BE0"/>
    <w:rsid w:val="00BF64DB"/>
    <w:rsid w:val="00BF6E06"/>
    <w:rsid w:val="00BF6F9E"/>
    <w:rsid w:val="00BF7F35"/>
    <w:rsid w:val="00C00F53"/>
    <w:rsid w:val="00C010D7"/>
    <w:rsid w:val="00C01629"/>
    <w:rsid w:val="00C01ADB"/>
    <w:rsid w:val="00C0234E"/>
    <w:rsid w:val="00C03AD0"/>
    <w:rsid w:val="00C03DF4"/>
    <w:rsid w:val="00C04061"/>
    <w:rsid w:val="00C04209"/>
    <w:rsid w:val="00C04412"/>
    <w:rsid w:val="00C059BB"/>
    <w:rsid w:val="00C05F77"/>
    <w:rsid w:val="00C07270"/>
    <w:rsid w:val="00C07A0D"/>
    <w:rsid w:val="00C07BB2"/>
    <w:rsid w:val="00C10088"/>
    <w:rsid w:val="00C10159"/>
    <w:rsid w:val="00C10715"/>
    <w:rsid w:val="00C10C48"/>
    <w:rsid w:val="00C13645"/>
    <w:rsid w:val="00C15419"/>
    <w:rsid w:val="00C15A3C"/>
    <w:rsid w:val="00C15B0C"/>
    <w:rsid w:val="00C16008"/>
    <w:rsid w:val="00C1639A"/>
    <w:rsid w:val="00C16930"/>
    <w:rsid w:val="00C1699D"/>
    <w:rsid w:val="00C16E98"/>
    <w:rsid w:val="00C179CF"/>
    <w:rsid w:val="00C17A7E"/>
    <w:rsid w:val="00C20069"/>
    <w:rsid w:val="00C20735"/>
    <w:rsid w:val="00C22D6F"/>
    <w:rsid w:val="00C24A82"/>
    <w:rsid w:val="00C24DB6"/>
    <w:rsid w:val="00C25370"/>
    <w:rsid w:val="00C25C56"/>
    <w:rsid w:val="00C25E07"/>
    <w:rsid w:val="00C2691E"/>
    <w:rsid w:val="00C26987"/>
    <w:rsid w:val="00C26CD1"/>
    <w:rsid w:val="00C27B13"/>
    <w:rsid w:val="00C27EBF"/>
    <w:rsid w:val="00C31A7A"/>
    <w:rsid w:val="00C31C8B"/>
    <w:rsid w:val="00C3240A"/>
    <w:rsid w:val="00C32A76"/>
    <w:rsid w:val="00C35963"/>
    <w:rsid w:val="00C35D91"/>
    <w:rsid w:val="00C364A9"/>
    <w:rsid w:val="00C41841"/>
    <w:rsid w:val="00C431BF"/>
    <w:rsid w:val="00C43F81"/>
    <w:rsid w:val="00C45685"/>
    <w:rsid w:val="00C46308"/>
    <w:rsid w:val="00C46563"/>
    <w:rsid w:val="00C474E8"/>
    <w:rsid w:val="00C504E7"/>
    <w:rsid w:val="00C5208B"/>
    <w:rsid w:val="00C5294A"/>
    <w:rsid w:val="00C52F63"/>
    <w:rsid w:val="00C52F7F"/>
    <w:rsid w:val="00C53ABB"/>
    <w:rsid w:val="00C54277"/>
    <w:rsid w:val="00C54E13"/>
    <w:rsid w:val="00C57171"/>
    <w:rsid w:val="00C606E3"/>
    <w:rsid w:val="00C60C08"/>
    <w:rsid w:val="00C62350"/>
    <w:rsid w:val="00C6344A"/>
    <w:rsid w:val="00C64E2E"/>
    <w:rsid w:val="00C66C2D"/>
    <w:rsid w:val="00C66E24"/>
    <w:rsid w:val="00C67BA2"/>
    <w:rsid w:val="00C67FA5"/>
    <w:rsid w:val="00C705F8"/>
    <w:rsid w:val="00C71FD5"/>
    <w:rsid w:val="00C72333"/>
    <w:rsid w:val="00C73716"/>
    <w:rsid w:val="00C73E5A"/>
    <w:rsid w:val="00C74B42"/>
    <w:rsid w:val="00C75262"/>
    <w:rsid w:val="00C75304"/>
    <w:rsid w:val="00C76D7E"/>
    <w:rsid w:val="00C77208"/>
    <w:rsid w:val="00C773D9"/>
    <w:rsid w:val="00C774E5"/>
    <w:rsid w:val="00C77851"/>
    <w:rsid w:val="00C77E0F"/>
    <w:rsid w:val="00C77EEC"/>
    <w:rsid w:val="00C80B24"/>
    <w:rsid w:val="00C80B43"/>
    <w:rsid w:val="00C80BE4"/>
    <w:rsid w:val="00C810C7"/>
    <w:rsid w:val="00C813D4"/>
    <w:rsid w:val="00C816D8"/>
    <w:rsid w:val="00C820CB"/>
    <w:rsid w:val="00C8372C"/>
    <w:rsid w:val="00C8409D"/>
    <w:rsid w:val="00C844E9"/>
    <w:rsid w:val="00C85255"/>
    <w:rsid w:val="00C86BA2"/>
    <w:rsid w:val="00C86BC5"/>
    <w:rsid w:val="00C87876"/>
    <w:rsid w:val="00C933EE"/>
    <w:rsid w:val="00C93512"/>
    <w:rsid w:val="00C94537"/>
    <w:rsid w:val="00C94AFD"/>
    <w:rsid w:val="00C95CF3"/>
    <w:rsid w:val="00C97BB8"/>
    <w:rsid w:val="00CA0D35"/>
    <w:rsid w:val="00CA1305"/>
    <w:rsid w:val="00CA1AF2"/>
    <w:rsid w:val="00CA1CF2"/>
    <w:rsid w:val="00CA25D0"/>
    <w:rsid w:val="00CA2DB3"/>
    <w:rsid w:val="00CA2F40"/>
    <w:rsid w:val="00CA4DB0"/>
    <w:rsid w:val="00CA58D3"/>
    <w:rsid w:val="00CA5DF1"/>
    <w:rsid w:val="00CA7570"/>
    <w:rsid w:val="00CA7B4C"/>
    <w:rsid w:val="00CB06B9"/>
    <w:rsid w:val="00CB1E6D"/>
    <w:rsid w:val="00CB25D6"/>
    <w:rsid w:val="00CB2C58"/>
    <w:rsid w:val="00CB306C"/>
    <w:rsid w:val="00CB4F91"/>
    <w:rsid w:val="00CB7C73"/>
    <w:rsid w:val="00CC0232"/>
    <w:rsid w:val="00CC0DE7"/>
    <w:rsid w:val="00CC0EA7"/>
    <w:rsid w:val="00CC1752"/>
    <w:rsid w:val="00CC1998"/>
    <w:rsid w:val="00CC2519"/>
    <w:rsid w:val="00CC3914"/>
    <w:rsid w:val="00CC3A64"/>
    <w:rsid w:val="00CC3B18"/>
    <w:rsid w:val="00CC4248"/>
    <w:rsid w:val="00CC6ABD"/>
    <w:rsid w:val="00CC7138"/>
    <w:rsid w:val="00CC7860"/>
    <w:rsid w:val="00CD04B6"/>
    <w:rsid w:val="00CD2E6D"/>
    <w:rsid w:val="00CD3175"/>
    <w:rsid w:val="00CD329B"/>
    <w:rsid w:val="00CD3438"/>
    <w:rsid w:val="00CD37D4"/>
    <w:rsid w:val="00CD3E2D"/>
    <w:rsid w:val="00CD3E6F"/>
    <w:rsid w:val="00CD3F2A"/>
    <w:rsid w:val="00CD41A9"/>
    <w:rsid w:val="00CD6E23"/>
    <w:rsid w:val="00CD736E"/>
    <w:rsid w:val="00CD73D1"/>
    <w:rsid w:val="00CD75FE"/>
    <w:rsid w:val="00CD771C"/>
    <w:rsid w:val="00CD7D68"/>
    <w:rsid w:val="00CE128C"/>
    <w:rsid w:val="00CE1E0C"/>
    <w:rsid w:val="00CE22C7"/>
    <w:rsid w:val="00CE2F22"/>
    <w:rsid w:val="00CE315B"/>
    <w:rsid w:val="00CE372A"/>
    <w:rsid w:val="00CE3A54"/>
    <w:rsid w:val="00CE5339"/>
    <w:rsid w:val="00CE5633"/>
    <w:rsid w:val="00CE5BD3"/>
    <w:rsid w:val="00CE6E45"/>
    <w:rsid w:val="00CF06A9"/>
    <w:rsid w:val="00CF08B9"/>
    <w:rsid w:val="00CF0D37"/>
    <w:rsid w:val="00CF24D4"/>
    <w:rsid w:val="00CF34F9"/>
    <w:rsid w:val="00CF3D00"/>
    <w:rsid w:val="00CF46B2"/>
    <w:rsid w:val="00CF5936"/>
    <w:rsid w:val="00CF5B12"/>
    <w:rsid w:val="00D002DF"/>
    <w:rsid w:val="00D01161"/>
    <w:rsid w:val="00D011D5"/>
    <w:rsid w:val="00D02226"/>
    <w:rsid w:val="00D0399F"/>
    <w:rsid w:val="00D041D5"/>
    <w:rsid w:val="00D05204"/>
    <w:rsid w:val="00D05321"/>
    <w:rsid w:val="00D0597C"/>
    <w:rsid w:val="00D05CC8"/>
    <w:rsid w:val="00D05F1D"/>
    <w:rsid w:val="00D06329"/>
    <w:rsid w:val="00D071B0"/>
    <w:rsid w:val="00D076C6"/>
    <w:rsid w:val="00D07835"/>
    <w:rsid w:val="00D106DA"/>
    <w:rsid w:val="00D11CEC"/>
    <w:rsid w:val="00D12304"/>
    <w:rsid w:val="00D125AF"/>
    <w:rsid w:val="00D12C96"/>
    <w:rsid w:val="00D12FF8"/>
    <w:rsid w:val="00D13211"/>
    <w:rsid w:val="00D136C8"/>
    <w:rsid w:val="00D16113"/>
    <w:rsid w:val="00D16BB3"/>
    <w:rsid w:val="00D16CC8"/>
    <w:rsid w:val="00D1725D"/>
    <w:rsid w:val="00D1798B"/>
    <w:rsid w:val="00D17E59"/>
    <w:rsid w:val="00D200B9"/>
    <w:rsid w:val="00D20116"/>
    <w:rsid w:val="00D213B9"/>
    <w:rsid w:val="00D2180F"/>
    <w:rsid w:val="00D21DB7"/>
    <w:rsid w:val="00D23613"/>
    <w:rsid w:val="00D244E0"/>
    <w:rsid w:val="00D24771"/>
    <w:rsid w:val="00D24D88"/>
    <w:rsid w:val="00D24FC9"/>
    <w:rsid w:val="00D2667A"/>
    <w:rsid w:val="00D30040"/>
    <w:rsid w:val="00D30812"/>
    <w:rsid w:val="00D3177F"/>
    <w:rsid w:val="00D320B4"/>
    <w:rsid w:val="00D34601"/>
    <w:rsid w:val="00D34941"/>
    <w:rsid w:val="00D3541D"/>
    <w:rsid w:val="00D35F18"/>
    <w:rsid w:val="00D36600"/>
    <w:rsid w:val="00D36FD2"/>
    <w:rsid w:val="00D374C1"/>
    <w:rsid w:val="00D400FB"/>
    <w:rsid w:val="00D40C63"/>
    <w:rsid w:val="00D42850"/>
    <w:rsid w:val="00D42A0F"/>
    <w:rsid w:val="00D42E45"/>
    <w:rsid w:val="00D4336D"/>
    <w:rsid w:val="00D43E38"/>
    <w:rsid w:val="00D44CD2"/>
    <w:rsid w:val="00D457F3"/>
    <w:rsid w:val="00D50387"/>
    <w:rsid w:val="00D54B7E"/>
    <w:rsid w:val="00D54DCE"/>
    <w:rsid w:val="00D55D81"/>
    <w:rsid w:val="00D5659D"/>
    <w:rsid w:val="00D566E8"/>
    <w:rsid w:val="00D56BA1"/>
    <w:rsid w:val="00D57BCC"/>
    <w:rsid w:val="00D602E7"/>
    <w:rsid w:val="00D60756"/>
    <w:rsid w:val="00D60A74"/>
    <w:rsid w:val="00D6124C"/>
    <w:rsid w:val="00D61637"/>
    <w:rsid w:val="00D621A3"/>
    <w:rsid w:val="00D62661"/>
    <w:rsid w:val="00D63EDC"/>
    <w:rsid w:val="00D65925"/>
    <w:rsid w:val="00D65C07"/>
    <w:rsid w:val="00D660F9"/>
    <w:rsid w:val="00D70F14"/>
    <w:rsid w:val="00D7115E"/>
    <w:rsid w:val="00D738CE"/>
    <w:rsid w:val="00D74C8E"/>
    <w:rsid w:val="00D75531"/>
    <w:rsid w:val="00D7564B"/>
    <w:rsid w:val="00D75E28"/>
    <w:rsid w:val="00D761D0"/>
    <w:rsid w:val="00D768A3"/>
    <w:rsid w:val="00D768B2"/>
    <w:rsid w:val="00D77CC4"/>
    <w:rsid w:val="00D8035A"/>
    <w:rsid w:val="00D8040B"/>
    <w:rsid w:val="00D82814"/>
    <w:rsid w:val="00D82C7E"/>
    <w:rsid w:val="00D83C08"/>
    <w:rsid w:val="00D8402D"/>
    <w:rsid w:val="00D84D1B"/>
    <w:rsid w:val="00D8609F"/>
    <w:rsid w:val="00D8743F"/>
    <w:rsid w:val="00D87789"/>
    <w:rsid w:val="00D87818"/>
    <w:rsid w:val="00D87955"/>
    <w:rsid w:val="00D91454"/>
    <w:rsid w:val="00D91E39"/>
    <w:rsid w:val="00D92181"/>
    <w:rsid w:val="00D92E8D"/>
    <w:rsid w:val="00D9304B"/>
    <w:rsid w:val="00D93ADA"/>
    <w:rsid w:val="00D94CEC"/>
    <w:rsid w:val="00D95205"/>
    <w:rsid w:val="00D956A6"/>
    <w:rsid w:val="00D95A6C"/>
    <w:rsid w:val="00D95CF5"/>
    <w:rsid w:val="00D97695"/>
    <w:rsid w:val="00DA0474"/>
    <w:rsid w:val="00DA13AB"/>
    <w:rsid w:val="00DA2773"/>
    <w:rsid w:val="00DA352A"/>
    <w:rsid w:val="00DA35F9"/>
    <w:rsid w:val="00DA3CBC"/>
    <w:rsid w:val="00DA4009"/>
    <w:rsid w:val="00DA4A19"/>
    <w:rsid w:val="00DA4C94"/>
    <w:rsid w:val="00DA5AE5"/>
    <w:rsid w:val="00DA621A"/>
    <w:rsid w:val="00DA70AF"/>
    <w:rsid w:val="00DA7F86"/>
    <w:rsid w:val="00DB0139"/>
    <w:rsid w:val="00DB0ADA"/>
    <w:rsid w:val="00DB45E0"/>
    <w:rsid w:val="00DB58E0"/>
    <w:rsid w:val="00DB5984"/>
    <w:rsid w:val="00DB6592"/>
    <w:rsid w:val="00DB6F91"/>
    <w:rsid w:val="00DB78F7"/>
    <w:rsid w:val="00DB7ECF"/>
    <w:rsid w:val="00DC0554"/>
    <w:rsid w:val="00DC0ABE"/>
    <w:rsid w:val="00DC30D8"/>
    <w:rsid w:val="00DC31EC"/>
    <w:rsid w:val="00DC3543"/>
    <w:rsid w:val="00DC4518"/>
    <w:rsid w:val="00DC4D0E"/>
    <w:rsid w:val="00DC4E3C"/>
    <w:rsid w:val="00DC5DCA"/>
    <w:rsid w:val="00DC692D"/>
    <w:rsid w:val="00DC6C62"/>
    <w:rsid w:val="00DC7028"/>
    <w:rsid w:val="00DC74B4"/>
    <w:rsid w:val="00DC77BA"/>
    <w:rsid w:val="00DC78F0"/>
    <w:rsid w:val="00DC7F98"/>
    <w:rsid w:val="00DD34AC"/>
    <w:rsid w:val="00DD4980"/>
    <w:rsid w:val="00DD4CE6"/>
    <w:rsid w:val="00DD5E70"/>
    <w:rsid w:val="00DD7872"/>
    <w:rsid w:val="00DD7BBA"/>
    <w:rsid w:val="00DE074A"/>
    <w:rsid w:val="00DE08ED"/>
    <w:rsid w:val="00DE1B1D"/>
    <w:rsid w:val="00DE2317"/>
    <w:rsid w:val="00DE3D45"/>
    <w:rsid w:val="00DE4731"/>
    <w:rsid w:val="00DE56F9"/>
    <w:rsid w:val="00DE59B7"/>
    <w:rsid w:val="00DE5CAE"/>
    <w:rsid w:val="00DE6C98"/>
    <w:rsid w:val="00DE6D06"/>
    <w:rsid w:val="00DE6FA0"/>
    <w:rsid w:val="00DE79AA"/>
    <w:rsid w:val="00DF0797"/>
    <w:rsid w:val="00DF0CE4"/>
    <w:rsid w:val="00DF0D79"/>
    <w:rsid w:val="00DF13DA"/>
    <w:rsid w:val="00DF176F"/>
    <w:rsid w:val="00DF30E8"/>
    <w:rsid w:val="00DF3A71"/>
    <w:rsid w:val="00DF3D04"/>
    <w:rsid w:val="00DF4F88"/>
    <w:rsid w:val="00DF5678"/>
    <w:rsid w:val="00DF5A2E"/>
    <w:rsid w:val="00DF5F31"/>
    <w:rsid w:val="00DF7B2D"/>
    <w:rsid w:val="00E015EA"/>
    <w:rsid w:val="00E028C4"/>
    <w:rsid w:val="00E038D8"/>
    <w:rsid w:val="00E03B39"/>
    <w:rsid w:val="00E0491A"/>
    <w:rsid w:val="00E04B62"/>
    <w:rsid w:val="00E05E08"/>
    <w:rsid w:val="00E06ECA"/>
    <w:rsid w:val="00E07AB6"/>
    <w:rsid w:val="00E11F48"/>
    <w:rsid w:val="00E12A89"/>
    <w:rsid w:val="00E136AD"/>
    <w:rsid w:val="00E14D4A"/>
    <w:rsid w:val="00E150AB"/>
    <w:rsid w:val="00E16AD0"/>
    <w:rsid w:val="00E17656"/>
    <w:rsid w:val="00E21761"/>
    <w:rsid w:val="00E220D8"/>
    <w:rsid w:val="00E220F0"/>
    <w:rsid w:val="00E221F7"/>
    <w:rsid w:val="00E22490"/>
    <w:rsid w:val="00E22615"/>
    <w:rsid w:val="00E2297A"/>
    <w:rsid w:val="00E238D4"/>
    <w:rsid w:val="00E2453E"/>
    <w:rsid w:val="00E254F2"/>
    <w:rsid w:val="00E27893"/>
    <w:rsid w:val="00E27AE8"/>
    <w:rsid w:val="00E27E0E"/>
    <w:rsid w:val="00E302C0"/>
    <w:rsid w:val="00E32569"/>
    <w:rsid w:val="00E3261F"/>
    <w:rsid w:val="00E343BB"/>
    <w:rsid w:val="00E348D8"/>
    <w:rsid w:val="00E34A6B"/>
    <w:rsid w:val="00E34FD7"/>
    <w:rsid w:val="00E353C8"/>
    <w:rsid w:val="00E370F9"/>
    <w:rsid w:val="00E371BE"/>
    <w:rsid w:val="00E37394"/>
    <w:rsid w:val="00E37553"/>
    <w:rsid w:val="00E37C5D"/>
    <w:rsid w:val="00E40310"/>
    <w:rsid w:val="00E41296"/>
    <w:rsid w:val="00E416BD"/>
    <w:rsid w:val="00E41AFC"/>
    <w:rsid w:val="00E41BF0"/>
    <w:rsid w:val="00E435BA"/>
    <w:rsid w:val="00E43868"/>
    <w:rsid w:val="00E43AD2"/>
    <w:rsid w:val="00E47062"/>
    <w:rsid w:val="00E5004D"/>
    <w:rsid w:val="00E51A45"/>
    <w:rsid w:val="00E51EF1"/>
    <w:rsid w:val="00E53619"/>
    <w:rsid w:val="00E5406E"/>
    <w:rsid w:val="00E5470A"/>
    <w:rsid w:val="00E54729"/>
    <w:rsid w:val="00E54B46"/>
    <w:rsid w:val="00E55063"/>
    <w:rsid w:val="00E557D5"/>
    <w:rsid w:val="00E55D5C"/>
    <w:rsid w:val="00E561A8"/>
    <w:rsid w:val="00E562E5"/>
    <w:rsid w:val="00E56482"/>
    <w:rsid w:val="00E5752B"/>
    <w:rsid w:val="00E575C5"/>
    <w:rsid w:val="00E57C91"/>
    <w:rsid w:val="00E61CAC"/>
    <w:rsid w:val="00E6412F"/>
    <w:rsid w:val="00E64686"/>
    <w:rsid w:val="00E6489C"/>
    <w:rsid w:val="00E64CC2"/>
    <w:rsid w:val="00E653B1"/>
    <w:rsid w:val="00E65C41"/>
    <w:rsid w:val="00E65C4C"/>
    <w:rsid w:val="00E65DBA"/>
    <w:rsid w:val="00E664BB"/>
    <w:rsid w:val="00E66A47"/>
    <w:rsid w:val="00E671CE"/>
    <w:rsid w:val="00E70074"/>
    <w:rsid w:val="00E7040A"/>
    <w:rsid w:val="00E70BDF"/>
    <w:rsid w:val="00E71CDF"/>
    <w:rsid w:val="00E72489"/>
    <w:rsid w:val="00E72EE3"/>
    <w:rsid w:val="00E747C9"/>
    <w:rsid w:val="00E7526E"/>
    <w:rsid w:val="00E75497"/>
    <w:rsid w:val="00E7603D"/>
    <w:rsid w:val="00E763AA"/>
    <w:rsid w:val="00E77FEF"/>
    <w:rsid w:val="00E801CC"/>
    <w:rsid w:val="00E80749"/>
    <w:rsid w:val="00E80FD5"/>
    <w:rsid w:val="00E814B8"/>
    <w:rsid w:val="00E82D54"/>
    <w:rsid w:val="00E836BE"/>
    <w:rsid w:val="00E84737"/>
    <w:rsid w:val="00E85D73"/>
    <w:rsid w:val="00E85DB9"/>
    <w:rsid w:val="00E86443"/>
    <w:rsid w:val="00E86B43"/>
    <w:rsid w:val="00E86FDA"/>
    <w:rsid w:val="00E87F5C"/>
    <w:rsid w:val="00E87F83"/>
    <w:rsid w:val="00E91851"/>
    <w:rsid w:val="00E92E94"/>
    <w:rsid w:val="00E933B4"/>
    <w:rsid w:val="00E936F0"/>
    <w:rsid w:val="00E942E5"/>
    <w:rsid w:val="00E94BD3"/>
    <w:rsid w:val="00E95A02"/>
    <w:rsid w:val="00E95D54"/>
    <w:rsid w:val="00E95E18"/>
    <w:rsid w:val="00E95EFA"/>
    <w:rsid w:val="00E960F8"/>
    <w:rsid w:val="00E9748E"/>
    <w:rsid w:val="00EA2425"/>
    <w:rsid w:val="00EA29FB"/>
    <w:rsid w:val="00EA2D1A"/>
    <w:rsid w:val="00EA3512"/>
    <w:rsid w:val="00EA458E"/>
    <w:rsid w:val="00EA4804"/>
    <w:rsid w:val="00EA5B54"/>
    <w:rsid w:val="00EA5C8E"/>
    <w:rsid w:val="00EA62F2"/>
    <w:rsid w:val="00EA6A77"/>
    <w:rsid w:val="00EA7814"/>
    <w:rsid w:val="00EB01D2"/>
    <w:rsid w:val="00EB3141"/>
    <w:rsid w:val="00EB3CEF"/>
    <w:rsid w:val="00EB477A"/>
    <w:rsid w:val="00EB5E4F"/>
    <w:rsid w:val="00EB66C7"/>
    <w:rsid w:val="00EB6771"/>
    <w:rsid w:val="00EB7972"/>
    <w:rsid w:val="00EB7B2D"/>
    <w:rsid w:val="00EC03B5"/>
    <w:rsid w:val="00EC1BA7"/>
    <w:rsid w:val="00EC20BA"/>
    <w:rsid w:val="00EC245A"/>
    <w:rsid w:val="00EC3D40"/>
    <w:rsid w:val="00EC48B2"/>
    <w:rsid w:val="00EC7998"/>
    <w:rsid w:val="00ED0BC8"/>
    <w:rsid w:val="00ED1A2E"/>
    <w:rsid w:val="00ED1A8B"/>
    <w:rsid w:val="00ED1B67"/>
    <w:rsid w:val="00ED20EF"/>
    <w:rsid w:val="00ED25FE"/>
    <w:rsid w:val="00ED28B5"/>
    <w:rsid w:val="00ED398F"/>
    <w:rsid w:val="00ED4797"/>
    <w:rsid w:val="00ED4A09"/>
    <w:rsid w:val="00ED663B"/>
    <w:rsid w:val="00EE1F3B"/>
    <w:rsid w:val="00EE29A0"/>
    <w:rsid w:val="00EE2C6F"/>
    <w:rsid w:val="00EE3639"/>
    <w:rsid w:val="00EE4478"/>
    <w:rsid w:val="00EE485A"/>
    <w:rsid w:val="00EE4FE1"/>
    <w:rsid w:val="00EE5461"/>
    <w:rsid w:val="00EE60D4"/>
    <w:rsid w:val="00EE65F7"/>
    <w:rsid w:val="00EE6997"/>
    <w:rsid w:val="00EE6EDB"/>
    <w:rsid w:val="00EE6EEA"/>
    <w:rsid w:val="00EF05B0"/>
    <w:rsid w:val="00EF175C"/>
    <w:rsid w:val="00EF3188"/>
    <w:rsid w:val="00EF4BCE"/>
    <w:rsid w:val="00EF5310"/>
    <w:rsid w:val="00EF5F7C"/>
    <w:rsid w:val="00EF69FE"/>
    <w:rsid w:val="00EF6A4D"/>
    <w:rsid w:val="00EF6AFA"/>
    <w:rsid w:val="00EF7F1F"/>
    <w:rsid w:val="00EF7F3B"/>
    <w:rsid w:val="00F010CE"/>
    <w:rsid w:val="00F01696"/>
    <w:rsid w:val="00F02660"/>
    <w:rsid w:val="00F02B00"/>
    <w:rsid w:val="00F039D0"/>
    <w:rsid w:val="00F048AF"/>
    <w:rsid w:val="00F04ED9"/>
    <w:rsid w:val="00F05EF9"/>
    <w:rsid w:val="00F10273"/>
    <w:rsid w:val="00F1063F"/>
    <w:rsid w:val="00F12EB6"/>
    <w:rsid w:val="00F13169"/>
    <w:rsid w:val="00F1469D"/>
    <w:rsid w:val="00F169A5"/>
    <w:rsid w:val="00F16D51"/>
    <w:rsid w:val="00F179C6"/>
    <w:rsid w:val="00F207E2"/>
    <w:rsid w:val="00F214D2"/>
    <w:rsid w:val="00F21BB4"/>
    <w:rsid w:val="00F22F56"/>
    <w:rsid w:val="00F23F62"/>
    <w:rsid w:val="00F24710"/>
    <w:rsid w:val="00F24A4C"/>
    <w:rsid w:val="00F254CF"/>
    <w:rsid w:val="00F25ACA"/>
    <w:rsid w:val="00F265C4"/>
    <w:rsid w:val="00F302DA"/>
    <w:rsid w:val="00F30C0C"/>
    <w:rsid w:val="00F32743"/>
    <w:rsid w:val="00F32852"/>
    <w:rsid w:val="00F32B3F"/>
    <w:rsid w:val="00F330F7"/>
    <w:rsid w:val="00F33D40"/>
    <w:rsid w:val="00F34C23"/>
    <w:rsid w:val="00F3531B"/>
    <w:rsid w:val="00F3534D"/>
    <w:rsid w:val="00F35B11"/>
    <w:rsid w:val="00F35F67"/>
    <w:rsid w:val="00F35FCD"/>
    <w:rsid w:val="00F360E2"/>
    <w:rsid w:val="00F37AD3"/>
    <w:rsid w:val="00F40189"/>
    <w:rsid w:val="00F40B85"/>
    <w:rsid w:val="00F412D8"/>
    <w:rsid w:val="00F41F6C"/>
    <w:rsid w:val="00F42832"/>
    <w:rsid w:val="00F431D5"/>
    <w:rsid w:val="00F437A1"/>
    <w:rsid w:val="00F43E2D"/>
    <w:rsid w:val="00F4439B"/>
    <w:rsid w:val="00F4516F"/>
    <w:rsid w:val="00F4588F"/>
    <w:rsid w:val="00F45A6D"/>
    <w:rsid w:val="00F45DDD"/>
    <w:rsid w:val="00F46126"/>
    <w:rsid w:val="00F47AE1"/>
    <w:rsid w:val="00F509C0"/>
    <w:rsid w:val="00F51A4D"/>
    <w:rsid w:val="00F51FBE"/>
    <w:rsid w:val="00F52F10"/>
    <w:rsid w:val="00F53C7D"/>
    <w:rsid w:val="00F54CFE"/>
    <w:rsid w:val="00F5655B"/>
    <w:rsid w:val="00F56905"/>
    <w:rsid w:val="00F57297"/>
    <w:rsid w:val="00F63CC3"/>
    <w:rsid w:val="00F63FB5"/>
    <w:rsid w:val="00F645AF"/>
    <w:rsid w:val="00F64A47"/>
    <w:rsid w:val="00F65187"/>
    <w:rsid w:val="00F65250"/>
    <w:rsid w:val="00F6544B"/>
    <w:rsid w:val="00F66877"/>
    <w:rsid w:val="00F6727E"/>
    <w:rsid w:val="00F67C78"/>
    <w:rsid w:val="00F7017D"/>
    <w:rsid w:val="00F70C22"/>
    <w:rsid w:val="00F74701"/>
    <w:rsid w:val="00F75F4C"/>
    <w:rsid w:val="00F7692E"/>
    <w:rsid w:val="00F80797"/>
    <w:rsid w:val="00F81273"/>
    <w:rsid w:val="00F81EF7"/>
    <w:rsid w:val="00F83047"/>
    <w:rsid w:val="00F84252"/>
    <w:rsid w:val="00F84E06"/>
    <w:rsid w:val="00F855F7"/>
    <w:rsid w:val="00F85AB1"/>
    <w:rsid w:val="00F85CC9"/>
    <w:rsid w:val="00F860BD"/>
    <w:rsid w:val="00F868B6"/>
    <w:rsid w:val="00F87199"/>
    <w:rsid w:val="00F902B2"/>
    <w:rsid w:val="00F90C72"/>
    <w:rsid w:val="00F90D10"/>
    <w:rsid w:val="00F90DC9"/>
    <w:rsid w:val="00F910CD"/>
    <w:rsid w:val="00F9348E"/>
    <w:rsid w:val="00F93AB4"/>
    <w:rsid w:val="00F9432E"/>
    <w:rsid w:val="00F94EC3"/>
    <w:rsid w:val="00F95B16"/>
    <w:rsid w:val="00F97EBF"/>
    <w:rsid w:val="00FA157A"/>
    <w:rsid w:val="00FA193F"/>
    <w:rsid w:val="00FA441D"/>
    <w:rsid w:val="00FA5BB3"/>
    <w:rsid w:val="00FA6555"/>
    <w:rsid w:val="00FA6683"/>
    <w:rsid w:val="00FB0262"/>
    <w:rsid w:val="00FB0C9A"/>
    <w:rsid w:val="00FB16E1"/>
    <w:rsid w:val="00FB2F9D"/>
    <w:rsid w:val="00FB2FC0"/>
    <w:rsid w:val="00FB407D"/>
    <w:rsid w:val="00FB5450"/>
    <w:rsid w:val="00FB65CB"/>
    <w:rsid w:val="00FC0200"/>
    <w:rsid w:val="00FC025E"/>
    <w:rsid w:val="00FC167F"/>
    <w:rsid w:val="00FC183F"/>
    <w:rsid w:val="00FC2514"/>
    <w:rsid w:val="00FC3BFB"/>
    <w:rsid w:val="00FC4026"/>
    <w:rsid w:val="00FC4701"/>
    <w:rsid w:val="00FC5357"/>
    <w:rsid w:val="00FC6CBF"/>
    <w:rsid w:val="00FC72F7"/>
    <w:rsid w:val="00FC75B5"/>
    <w:rsid w:val="00FC783B"/>
    <w:rsid w:val="00FC7DA0"/>
    <w:rsid w:val="00FC7DE0"/>
    <w:rsid w:val="00FD051A"/>
    <w:rsid w:val="00FD1A69"/>
    <w:rsid w:val="00FD1F4C"/>
    <w:rsid w:val="00FD2826"/>
    <w:rsid w:val="00FD298D"/>
    <w:rsid w:val="00FD3F38"/>
    <w:rsid w:val="00FD4AEB"/>
    <w:rsid w:val="00FD4E92"/>
    <w:rsid w:val="00FD5955"/>
    <w:rsid w:val="00FD630A"/>
    <w:rsid w:val="00FD6B7D"/>
    <w:rsid w:val="00FD72E2"/>
    <w:rsid w:val="00FD7E4E"/>
    <w:rsid w:val="00FE1C70"/>
    <w:rsid w:val="00FE2FC2"/>
    <w:rsid w:val="00FE317F"/>
    <w:rsid w:val="00FE41EF"/>
    <w:rsid w:val="00FE487B"/>
    <w:rsid w:val="00FE5D06"/>
    <w:rsid w:val="00FE72EC"/>
    <w:rsid w:val="00FE7886"/>
    <w:rsid w:val="00FF0C20"/>
    <w:rsid w:val="00FF1885"/>
    <w:rsid w:val="00FF347C"/>
    <w:rsid w:val="00FF38AF"/>
    <w:rsid w:val="00FF500D"/>
    <w:rsid w:val="00FF6A98"/>
    <w:rsid w:val="00FF6D50"/>
    <w:rsid w:val="00FF6ECD"/>
    <w:rsid w:val="00FF7CE4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C8345F42-AF60-46A4-B6B9-33D656A1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8D3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8D3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5308D3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5308D3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5308D3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8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08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8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5308D3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5308D3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308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8D3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5308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8D3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5308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8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08D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308D3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08D3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5308D3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5308D3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5308D3"/>
  </w:style>
  <w:style w:type="paragraph" w:styleId="TOCHeading">
    <w:name w:val="TOC Heading"/>
    <w:basedOn w:val="Heading1"/>
    <w:next w:val="Normal"/>
    <w:uiPriority w:val="39"/>
    <w:unhideWhenUsed/>
    <w:qFormat/>
    <w:rsid w:val="005308D3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308D3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5308D3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308D3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5308D3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5308D3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5308D3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5308D3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5308D3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5308D3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5308D3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5308D3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5308D3"/>
    <w:pPr>
      <w:numPr>
        <w:numId w:val="13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5308D3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5308D3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5308D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5308D3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5308D3"/>
    <w:rPr>
      <w:b/>
      <w:bCs/>
      <w:color w:val="00206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PowerStandardNumber">
    <w:name w:val="Power Standard Number"/>
    <w:basedOn w:val="Normal"/>
    <w:rsid w:val="00DF4F88"/>
    <w:rPr>
      <w:b/>
      <w:bCs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530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5308D3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08D3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8D3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5308D3"/>
    <w:rPr>
      <w:b/>
      <w:bCs/>
    </w:rPr>
  </w:style>
  <w:style w:type="character" w:styleId="Emphasis">
    <w:name w:val="Emphasis"/>
    <w:basedOn w:val="DefaultParagraphFont"/>
    <w:uiPriority w:val="20"/>
    <w:qFormat/>
    <w:rsid w:val="005308D3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5308D3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5308D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08D3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99001D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BodyText">
    <w:name w:val="Body Text"/>
    <w:basedOn w:val="Normal"/>
    <w:link w:val="BodyTextChar"/>
    <w:uiPriority w:val="1"/>
    <w:qFormat/>
    <w:rsid w:val="00981C90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81C90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5308D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7103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7103A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7103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7103A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overflow-hidden">
    <w:name w:val="overflow-hidden"/>
    <w:basedOn w:val="DefaultParagraphFont"/>
    <w:rsid w:val="00446E41"/>
  </w:style>
  <w:style w:type="paragraph" w:customStyle="1" w:styleId="Style1">
    <w:name w:val="Style1"/>
    <w:basedOn w:val="Normal"/>
    <w:link w:val="Style1Char"/>
    <w:qFormat/>
    <w:rsid w:val="00B50A54"/>
  </w:style>
  <w:style w:type="character" w:customStyle="1" w:styleId="Style1Char">
    <w:name w:val="Style1 Char"/>
    <w:basedOn w:val="DefaultParagraphFont"/>
    <w:link w:val="Style1"/>
    <w:rsid w:val="00D660F9"/>
    <w:rPr>
      <w:rFonts w:eastAsia="Times New Roman" w:cstheme="minorHAnsi"/>
      <w:color w:val="000000" w:themeColor="text1"/>
      <w:kern w:val="0"/>
      <w:sz w:val="22"/>
      <w:szCs w:val="22"/>
      <w14:ligatures w14:val="none"/>
    </w:rPr>
  </w:style>
  <w:style w:type="table" w:styleId="TableGridLight">
    <w:name w:val="Grid Table Light"/>
    <w:basedOn w:val="TableNormal"/>
    <w:uiPriority w:val="40"/>
    <w:rsid w:val="005308D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8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9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2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3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43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7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7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57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7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83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9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542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5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9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8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46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20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631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688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149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16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123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138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53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8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0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8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6289E0-4837-4A99-8952-303439586F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a28d2e1-924e-4715-9bdb-0bef845c549c"/>
    <ds:schemaRef ds:uri="b9b8280f-533f-4ab1-999e-21e84614c560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D2AE1A-21C1-44B7-AFDB-2A785DCD9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14</TotalTime>
  <Pages>5</Pages>
  <Words>376</Words>
  <Characters>2604</Characters>
  <Application>Microsoft Office Word</Application>
  <DocSecurity>0</DocSecurity>
  <Lines>137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Stationary Engineering Equipment List</vt:lpstr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Stationary Engineering Equipment List</dc:title>
  <dc:subject/>
  <dc:creator>DESE</dc:creator>
  <cp:keywords/>
  <dc:description/>
  <cp:lastModifiedBy>Zou, Dong (EOE)</cp:lastModifiedBy>
  <cp:revision>17</cp:revision>
  <cp:lastPrinted>2023-10-01T20:46:00Z</cp:lastPrinted>
  <dcterms:created xsi:type="dcterms:W3CDTF">2025-05-19T17:06:00Z</dcterms:created>
  <dcterms:modified xsi:type="dcterms:W3CDTF">2025-07-07T19:53:00Z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