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1EA1B7C5" w:rsidR="00F1063F" w:rsidRPr="008F6BAF" w:rsidRDefault="00184435" w:rsidP="0078247A">
                                <w:pPr>
                                  <w:pStyle w:val="NoSpacing"/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7A0BDA">
                                      <w:rPr>
                                        <w:rStyle w:val="Heading1Char"/>
                                        <w:sz w:val="56"/>
                                        <w:szCs w:val="56"/>
                                      </w:rPr>
                                      <w:t>CTE Frameworks - Telecommunications and Fiber Optics Equipment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4CE8EBA3" w:rsidR="00F1063F" w:rsidRPr="00CB542C" w:rsidRDefault="00184435" w:rsidP="0078247A">
                                    <w:pPr>
                                      <w:pStyle w:val="NoSpacing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1EA1B7C5" w:rsidR="00F1063F" w:rsidRPr="008F6BAF" w:rsidRDefault="00184435" w:rsidP="0078247A">
                          <w:pPr>
                            <w:pStyle w:val="NoSpacing"/>
                            <w:rPr>
                              <w:rStyle w:val="Heading1Char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7A0BDA"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t>CTE Frameworks - Telecommunications and Fiber Optics Equipment List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4CE8EBA3" w:rsidR="00F1063F" w:rsidRPr="00CB542C" w:rsidRDefault="00184435" w:rsidP="0078247A">
                              <w:pPr>
                                <w:pStyle w:val="NoSpacing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20CA2370" w14:textId="36FF8418" w:rsidR="008A54AF" w:rsidRPr="0060086F" w:rsidRDefault="00B838D8" w:rsidP="008F6BAF">
      <w:pPr>
        <w:pStyle w:val="Heading2"/>
      </w:pPr>
      <w:r>
        <w:lastRenderedPageBreak/>
        <w:t>Recommended Equipment</w:t>
      </w:r>
    </w:p>
    <w:bookmarkEnd w:id="1"/>
    <w:bookmarkEnd w:id="0"/>
    <w:p w14:paraId="2478529D" w14:textId="77777777" w:rsidR="00793328" w:rsidRDefault="00793328" w:rsidP="00793328">
      <w:pPr>
        <w:rPr>
          <w:rFonts w:ascii="Calibri" w:hAnsi="Calibri" w:cs="Calibri"/>
          <w:b/>
          <w:bCs/>
        </w:rPr>
      </w:pPr>
    </w:p>
    <w:p w14:paraId="7D70702E" w14:textId="77777777" w:rsidR="00BF4139" w:rsidRDefault="00BF4139" w:rsidP="00793328">
      <w:pPr>
        <w:rPr>
          <w:rFonts w:ascii="Calibri" w:hAnsi="Calibri" w:cs="Calibri"/>
          <w:b/>
          <w:bCs/>
        </w:rPr>
        <w:sectPr w:rsidR="00BF4139" w:rsidSect="00002567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2026" w:right="1440" w:bottom="1484" w:left="1440" w:header="720" w:footer="711" w:gutter="0"/>
          <w:pgNumType w:start="0"/>
          <w:cols w:space="720"/>
          <w:titlePg/>
          <w:docGrid w:linePitch="360"/>
        </w:sectPr>
      </w:pPr>
    </w:p>
    <w:p w14:paraId="23F0A6BD" w14:textId="549648EB" w:rsidR="00793328" w:rsidRPr="008F6BAF" w:rsidRDefault="00793328" w:rsidP="008F6BAF">
      <w:pPr>
        <w:pStyle w:val="Heading3"/>
      </w:pPr>
      <w:r w:rsidRPr="008F6BAF">
        <w:t>Safety Equipment</w:t>
      </w:r>
    </w:p>
    <w:p w14:paraId="7EEEDD63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711" w:gutter="0"/>
          <w:pgNumType w:start="0"/>
          <w:cols w:space="720"/>
          <w:titlePg/>
          <w:docGrid w:linePitch="360"/>
        </w:sectPr>
      </w:pPr>
    </w:p>
    <w:p w14:paraId="62397853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Safety Glasses or Goggles</w:t>
      </w:r>
    </w:p>
    <w:p w14:paraId="51C9F5EC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Insulated Gloves</w:t>
      </w:r>
    </w:p>
    <w:p w14:paraId="4BEC3C8B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Face Masks</w:t>
      </w:r>
    </w:p>
    <w:p w14:paraId="40DB8A38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Antistatic Wrist Straps and Mats</w:t>
      </w:r>
    </w:p>
    <w:p w14:paraId="41526B7F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 xml:space="preserve">Fire Extinguishers: Specifically rated for electrical fires (Class C) </w:t>
      </w:r>
    </w:p>
    <w:p w14:paraId="11F2C939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Fire Blankets</w:t>
      </w:r>
    </w:p>
    <w:p w14:paraId="2A1E3A45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First Aid Kits</w:t>
      </w:r>
    </w:p>
    <w:p w14:paraId="64AE2322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Voltage Warning Signs</w:t>
      </w:r>
    </w:p>
    <w:p w14:paraId="0786C6CB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Other Safety Signage and Emergency Procedure Posters</w:t>
      </w:r>
    </w:p>
    <w:p w14:paraId="5884FB63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Safety Data Sheets (SDS)</w:t>
      </w:r>
    </w:p>
    <w:p w14:paraId="00ACF42A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Insulated Tools: Such as screwdrivers and pliers</w:t>
      </w:r>
    </w:p>
    <w:p w14:paraId="061F91A7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Emergency Shutoff Switches</w:t>
      </w:r>
    </w:p>
    <w:p w14:paraId="04237576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Ground Fault Circuit Interrupters (GFCIs)</w:t>
      </w:r>
    </w:p>
    <w:p w14:paraId="5F5DDAE9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Circuit Breakers</w:t>
      </w:r>
    </w:p>
    <w:p w14:paraId="2EA41731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Eye Wash Stations</w:t>
      </w:r>
    </w:p>
    <w:p w14:paraId="681A7C4E" w14:textId="77777777" w:rsidR="00793328" w:rsidRPr="005E52B7" w:rsidRDefault="00793328" w:rsidP="005E52B7">
      <w:pPr>
        <w:pStyle w:val="ListParagraph"/>
        <w:numPr>
          <w:ilvl w:val="0"/>
          <w:numId w:val="14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Fume Extractors</w:t>
      </w:r>
    </w:p>
    <w:p w14:paraId="2CB009AA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711" w:gutter="0"/>
          <w:pgNumType w:start="0"/>
          <w:cols w:space="720"/>
          <w:titlePg/>
          <w:docGrid w:linePitch="360"/>
        </w:sectPr>
      </w:pPr>
    </w:p>
    <w:p w14:paraId="5B1F9D71" w14:textId="77777777" w:rsidR="00793328" w:rsidRPr="00793328" w:rsidRDefault="00793328" w:rsidP="00793328">
      <w:pPr>
        <w:rPr>
          <w:rFonts w:ascii="Calibri" w:hAnsi="Calibri" w:cs="Calibri"/>
        </w:rPr>
      </w:pPr>
    </w:p>
    <w:p w14:paraId="66E7E179" w14:textId="77777777" w:rsidR="00793328" w:rsidRPr="00793328" w:rsidRDefault="00793328" w:rsidP="008F6BAF">
      <w:pPr>
        <w:pStyle w:val="Heading3"/>
      </w:pPr>
      <w:r w:rsidRPr="00793328">
        <w:t>Classroom Technology</w:t>
      </w:r>
    </w:p>
    <w:p w14:paraId="68C1CE99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Computers equipped with network design, simulation, and analysis software.</w:t>
      </w:r>
    </w:p>
    <w:p w14:paraId="6E1FB625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Networking Hardware (Routers, Switches, Access Points)</w:t>
      </w:r>
    </w:p>
    <w:p w14:paraId="519B9F3A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Telecommunication and Fiber Optic Training Kits</w:t>
      </w:r>
    </w:p>
    <w:p w14:paraId="5A386297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Project Management Software</w:t>
      </w:r>
    </w:p>
    <w:p w14:paraId="402B119F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Document Scanners</w:t>
      </w:r>
    </w:p>
    <w:p w14:paraId="4F4FE7A3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 xml:space="preserve">Online Collaboration Tools, e.g., Platforms like Microsoft Teams or Slack </w:t>
      </w:r>
    </w:p>
    <w:p w14:paraId="4776411D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Circuit Simulation Software: Programs like Multisim, LTSpice, Proteus, or Tinkercad for designing and simulating electronic circuits</w:t>
      </w:r>
    </w:p>
    <w:p w14:paraId="1EACDAC4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 xml:space="preserve">PCB Design Software: Tools such as KiCad, Eagle, or Altium Designer </w:t>
      </w:r>
    </w:p>
    <w:p w14:paraId="685153E3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Microcontroller Programming Environments: IDEs like Arduino IDE, MPLAB X, or MicroPython</w:t>
      </w:r>
    </w:p>
    <w:p w14:paraId="130C1EA2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Virtual Oscilloscopes and Function Generators</w:t>
      </w:r>
    </w:p>
    <w:p w14:paraId="52FFE74B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Digital Storage Solutions</w:t>
      </w:r>
    </w:p>
    <w:p w14:paraId="3E591C29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Interactive Whiteboard or Smartboard</w:t>
      </w:r>
    </w:p>
    <w:p w14:paraId="7B9A2AA8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Projector</w:t>
      </w:r>
    </w:p>
    <w:p w14:paraId="64636019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Document Camera</w:t>
      </w:r>
    </w:p>
    <w:p w14:paraId="536A7CAB" w14:textId="77777777" w:rsidR="00793328" w:rsidRPr="005E52B7" w:rsidRDefault="00793328" w:rsidP="005E52B7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3D Printer</w:t>
      </w:r>
    </w:p>
    <w:p w14:paraId="373D80F1" w14:textId="77777777" w:rsidR="00793328" w:rsidRPr="00793328" w:rsidRDefault="00793328" w:rsidP="00793328">
      <w:pPr>
        <w:rPr>
          <w:rFonts w:ascii="Calibri" w:hAnsi="Calibri" w:cs="Calibri"/>
        </w:rPr>
      </w:pPr>
    </w:p>
    <w:p w14:paraId="6A440E03" w14:textId="77777777" w:rsidR="00793328" w:rsidRDefault="00793328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108B773E" w14:textId="77777777" w:rsidR="00793328" w:rsidRDefault="00793328" w:rsidP="00793328">
      <w:pPr>
        <w:rPr>
          <w:rFonts w:ascii="Calibri" w:hAnsi="Calibri" w:cs="Calibri"/>
          <w:b/>
          <w:bCs/>
        </w:rPr>
      </w:pPr>
    </w:p>
    <w:p w14:paraId="4D8868B4" w14:textId="37E2BD78" w:rsidR="00793328" w:rsidRPr="00793328" w:rsidRDefault="00793328" w:rsidP="008F6BAF">
      <w:pPr>
        <w:pStyle w:val="Heading3"/>
      </w:pPr>
      <w:r w:rsidRPr="00793328">
        <w:t>Testing Equipment</w:t>
      </w:r>
    </w:p>
    <w:p w14:paraId="4FDA853F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0525A25A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Optical Time-Domain Reflectometer (OTDR)</w:t>
      </w:r>
    </w:p>
    <w:p w14:paraId="0FD20BD3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Time-Domain Reflectometer (TDR)</w:t>
      </w:r>
    </w:p>
    <w:p w14:paraId="081C48D1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Component Tester</w:t>
      </w:r>
    </w:p>
    <w:p w14:paraId="40221F04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Fusion Splicer</w:t>
      </w:r>
    </w:p>
    <w:p w14:paraId="780CB2EB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Smart Cable Tester</w:t>
      </w:r>
    </w:p>
    <w:p w14:paraId="1A38D2BE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Cable Toner and Probe Kits</w:t>
      </w:r>
    </w:p>
    <w:p w14:paraId="10F96FC2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Signal Generators and Spectrum Analyzers</w:t>
      </w:r>
    </w:p>
    <w:p w14:paraId="7AEDDD36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Network Analyzers</w:t>
      </w:r>
    </w:p>
    <w:p w14:paraId="124C59DB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VOM Meters (Volt-Ohm-Milliammeter)</w:t>
      </w:r>
    </w:p>
    <w:p w14:paraId="161FD5FE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ESR Meter</w:t>
      </w:r>
    </w:p>
    <w:p w14:paraId="5E6123EC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Digital Multimeters</w:t>
      </w:r>
    </w:p>
    <w:p w14:paraId="4FAC0CD8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LCR Meter</w:t>
      </w:r>
    </w:p>
    <w:p w14:paraId="16759AD4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Cable Certifiers/Analyzers</w:t>
      </w:r>
    </w:p>
    <w:p w14:paraId="38C1811F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Fiber Optic Inspection Microscope</w:t>
      </w:r>
    </w:p>
    <w:p w14:paraId="72834E63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Function/Signal Generators</w:t>
      </w:r>
    </w:p>
    <w:p w14:paraId="32631AC9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Spectrum Analyzer</w:t>
      </w:r>
    </w:p>
    <w:p w14:paraId="1F075D60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Electrostatic Discharge (ESD) Testing Tools</w:t>
      </w:r>
    </w:p>
    <w:p w14:paraId="7895E2DF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Infrared Thermal Camera</w:t>
      </w:r>
    </w:p>
    <w:p w14:paraId="292D6B4A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Data Logger</w:t>
      </w:r>
    </w:p>
    <w:p w14:paraId="4E79CD79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Digital Storage Oscilloscope (DSO)</w:t>
      </w:r>
    </w:p>
    <w:p w14:paraId="31CC81C3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Time-Domain Reflectometer (TDR)</w:t>
      </w:r>
    </w:p>
    <w:p w14:paraId="0D9AD169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DC Power Supplies</w:t>
      </w:r>
    </w:p>
    <w:p w14:paraId="07606C22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Digital Logic Analyzers</w:t>
      </w:r>
    </w:p>
    <w:p w14:paraId="192116AA" w14:textId="77777777" w:rsidR="00793328" w:rsidRPr="005E52B7" w:rsidRDefault="00793328" w:rsidP="005E52B7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Component Kits: Including resistors, capacitors, inductors, diodes, transistors, LEDs, switches, and Integrated circuits (ICs).</w:t>
      </w:r>
    </w:p>
    <w:p w14:paraId="0D369AE8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256F4815" w14:textId="77777777" w:rsidR="00793328" w:rsidRDefault="00793328" w:rsidP="00793328">
      <w:pPr>
        <w:rPr>
          <w:rFonts w:ascii="Calibri" w:hAnsi="Calibri" w:cs="Calibri"/>
        </w:rPr>
      </w:pPr>
    </w:p>
    <w:p w14:paraId="714A8BE5" w14:textId="77777777" w:rsidR="00793328" w:rsidRPr="00793328" w:rsidRDefault="00793328" w:rsidP="008F6BAF">
      <w:pPr>
        <w:pStyle w:val="Heading3"/>
      </w:pPr>
      <w:r w:rsidRPr="00793328">
        <w:t>Power Tools</w:t>
      </w:r>
    </w:p>
    <w:p w14:paraId="5D4B9C51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53E5D749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Automatic Fiber Optic Connector Cleaner</w:t>
      </w:r>
    </w:p>
    <w:p w14:paraId="3380F88B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Wireless Labeling Machine</w:t>
      </w:r>
    </w:p>
    <w:p w14:paraId="75CBAAFC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Handheld Wi-Fi Analyzer</w:t>
      </w:r>
    </w:p>
    <w:p w14:paraId="216B721F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Cordless Drills and bits</w:t>
      </w:r>
    </w:p>
    <w:p w14:paraId="3205CA62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Impact Driver</w:t>
      </w:r>
    </w:p>
    <w:p w14:paraId="2331D125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Dremel</w:t>
      </w:r>
    </w:p>
    <w:p w14:paraId="49312D1E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Rotary Tools</w:t>
      </w:r>
    </w:p>
    <w:p w14:paraId="7E9CA5F8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Electric Cable Cutters</w:t>
      </w:r>
    </w:p>
    <w:p w14:paraId="5A9825A3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Heat Guns</w:t>
      </w:r>
    </w:p>
    <w:p w14:paraId="19E8B283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Reciprocating Saw</w:t>
      </w:r>
    </w:p>
    <w:p w14:paraId="0F150C55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Circular Saw</w:t>
      </w:r>
    </w:p>
    <w:p w14:paraId="3586C9F5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Electric Punch Down Tools</w:t>
      </w:r>
    </w:p>
    <w:p w14:paraId="0EFE94DF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Fiber Optic Cleavers</w:t>
      </w:r>
    </w:p>
    <w:p w14:paraId="57A1F2D2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Power Strippers</w:t>
      </w:r>
    </w:p>
    <w:p w14:paraId="7AED4AE3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t>Vacuum or Blower</w:t>
      </w:r>
    </w:p>
    <w:p w14:paraId="7C5ED62E" w14:textId="77777777" w:rsidR="00793328" w:rsidRPr="005E52B7" w:rsidRDefault="00793328" w:rsidP="005E52B7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5E52B7">
        <w:rPr>
          <w:rFonts w:ascii="Calibri" w:hAnsi="Calibri" w:cs="Calibri"/>
        </w:rPr>
        <w:lastRenderedPageBreak/>
        <w:t>Hammer Drills</w:t>
      </w:r>
    </w:p>
    <w:p w14:paraId="38B8C823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43DF86FE" w14:textId="77777777" w:rsidR="00793328" w:rsidRPr="00793328" w:rsidRDefault="00793328" w:rsidP="00793328">
      <w:pPr>
        <w:rPr>
          <w:rFonts w:ascii="Calibri" w:hAnsi="Calibri" w:cs="Calibri"/>
        </w:rPr>
      </w:pPr>
    </w:p>
    <w:p w14:paraId="392D1CAE" w14:textId="23E2B218" w:rsidR="00793328" w:rsidRPr="00793328" w:rsidRDefault="00793328" w:rsidP="008F6BAF">
      <w:pPr>
        <w:pStyle w:val="Heading3"/>
      </w:pPr>
      <w:r w:rsidRPr="00793328">
        <w:t>Hand Tools</w:t>
      </w:r>
    </w:p>
    <w:p w14:paraId="02E161AB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12B20AE4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Fish Tapes</w:t>
      </w:r>
    </w:p>
    <w:p w14:paraId="535891D6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Gopher Poles</w:t>
      </w:r>
    </w:p>
    <w:p w14:paraId="07DFA3C0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Fiber Optic Cleaving Tools</w:t>
      </w:r>
    </w:p>
    <w:p w14:paraId="2999AA88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Compression tools</w:t>
      </w:r>
    </w:p>
    <w:p w14:paraId="072FFC93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Wire Cutters</w:t>
      </w:r>
    </w:p>
    <w:p w14:paraId="56F94CB9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Wire Strippers</w:t>
      </w:r>
    </w:p>
    <w:p w14:paraId="35012D53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Cable Strippers</w:t>
      </w:r>
    </w:p>
    <w:p w14:paraId="09349402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Precision Flush Cutters</w:t>
      </w:r>
    </w:p>
    <w:p w14:paraId="411ED5D0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Needle-Nose Pliers</w:t>
      </w:r>
    </w:p>
    <w:p w14:paraId="56FD522B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Bent-Nose Pliers</w:t>
      </w:r>
    </w:p>
    <w:p w14:paraId="4F463202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Combination Pliers</w:t>
      </w:r>
    </w:p>
    <w:p w14:paraId="52F95044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Precision Screwdrivers</w:t>
      </w:r>
    </w:p>
    <w:p w14:paraId="41891CDD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Magnetic Screwdrivers</w:t>
      </w:r>
    </w:p>
    <w:p w14:paraId="44253429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Insulated Screwdrivers</w:t>
      </w:r>
    </w:p>
    <w:p w14:paraId="624ED59F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ESD-Safe Tweezers</w:t>
      </w:r>
    </w:p>
    <w:p w14:paraId="05660E9B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Curved Tweezers</w:t>
      </w:r>
    </w:p>
    <w:p w14:paraId="374AFB9E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Crimping tools</w:t>
      </w:r>
    </w:p>
    <w:p w14:paraId="52A3B5C9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Scissors and Utility Knives</w:t>
      </w:r>
    </w:p>
    <w:p w14:paraId="6D81D49B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Soldering Iron</w:t>
      </w:r>
    </w:p>
    <w:p w14:paraId="28C6306D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Desoldering Pump (Solder Sucker)</w:t>
      </w:r>
    </w:p>
    <w:p w14:paraId="563C91A6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Soldering Iron Stand</w:t>
      </w:r>
    </w:p>
    <w:p w14:paraId="6CAC7527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Solder Wick (Desoldering Braid</w:t>
      </w:r>
    </w:p>
    <w:p w14:paraId="2F174FEE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Calipers</w:t>
      </w:r>
    </w:p>
    <w:p w14:paraId="2C62338E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Clamps and Holders, Helping Hands (Third Hand Tool)</w:t>
      </w:r>
    </w:p>
    <w:p w14:paraId="4E609D1C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PCB Holder or Vise</w:t>
      </w:r>
    </w:p>
    <w:p w14:paraId="6B7822CC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Cable Marking Tools, Permanent Markers, PCB Etching Pen</w:t>
      </w:r>
    </w:p>
    <w:p w14:paraId="5D795F1C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Cleaning Kits (Swabs, Alcohol, Lint-Free Cloths)</w:t>
      </w:r>
    </w:p>
    <w:p w14:paraId="1442A20C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Antistatic Brushes</w:t>
      </w:r>
    </w:p>
    <w:p w14:paraId="5B4F56E9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Jumper Wires</w:t>
      </w:r>
    </w:p>
    <w:p w14:paraId="0DC61D76" w14:textId="77777777" w:rsidR="00793328" w:rsidRPr="008F6BAF" w:rsidRDefault="00793328" w:rsidP="008F6BAF">
      <w:pPr>
        <w:pStyle w:val="ListParagraph"/>
        <w:numPr>
          <w:ilvl w:val="0"/>
          <w:numId w:val="18"/>
        </w:numPr>
        <w:tabs>
          <w:tab w:val="right" w:pos="9360"/>
        </w:tabs>
        <w:rPr>
          <w:rFonts w:ascii="Calibri" w:hAnsi="Calibri" w:cs="Calibri"/>
        </w:rPr>
      </w:pPr>
      <w:r w:rsidRPr="008F6BAF">
        <w:rPr>
          <w:rFonts w:ascii="Calibri" w:hAnsi="Calibri" w:cs="Calibri"/>
        </w:rPr>
        <w:t>Heat Shrink Tubing and Electrical Tape</w:t>
      </w:r>
    </w:p>
    <w:p w14:paraId="0464F22A" w14:textId="77777777" w:rsidR="00793328" w:rsidRPr="008F6BAF" w:rsidRDefault="00793328" w:rsidP="008F6BA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Storage Cabinets and Cable Organizers</w:t>
      </w:r>
    </w:p>
    <w:p w14:paraId="1B6C971E" w14:textId="77777777" w:rsidR="00793328" w:rsidRDefault="00793328" w:rsidP="00793328">
      <w:pPr>
        <w:rPr>
          <w:rFonts w:ascii="Calibri" w:hAnsi="Calibri" w:cs="Calibri"/>
        </w:rPr>
        <w:sectPr w:rsidR="00793328" w:rsidSect="00BF4139">
          <w:type w:val="continuous"/>
          <w:pgSz w:w="12240" w:h="15840"/>
          <w:pgMar w:top="2026" w:right="1440" w:bottom="1484" w:left="1440" w:header="720" w:footer="450" w:gutter="0"/>
          <w:pgNumType w:start="0"/>
          <w:cols w:space="720"/>
          <w:titlePg/>
          <w:docGrid w:linePitch="360"/>
        </w:sectPr>
      </w:pPr>
    </w:p>
    <w:p w14:paraId="2FAAF4E0" w14:textId="77777777" w:rsidR="00793328" w:rsidRPr="00793328" w:rsidRDefault="00793328" w:rsidP="00793328">
      <w:pPr>
        <w:rPr>
          <w:rFonts w:ascii="Calibri" w:hAnsi="Calibri" w:cs="Calibri"/>
        </w:rPr>
      </w:pPr>
    </w:p>
    <w:p w14:paraId="4C80F104" w14:textId="77777777" w:rsidR="00793328" w:rsidRPr="00793328" w:rsidRDefault="00793328" w:rsidP="008F6BAF">
      <w:pPr>
        <w:pStyle w:val="Heading3"/>
      </w:pPr>
      <w:r w:rsidRPr="00793328">
        <w:t>Installation Equipment</w:t>
      </w:r>
    </w:p>
    <w:p w14:paraId="09AB16C6" w14:textId="77777777" w:rsidR="00793328" w:rsidRPr="008F6BAF" w:rsidRDefault="00793328" w:rsidP="008F6BA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Cable Pulling Tools</w:t>
      </w:r>
    </w:p>
    <w:p w14:paraId="03956820" w14:textId="77777777" w:rsidR="00793328" w:rsidRPr="008F6BAF" w:rsidRDefault="00793328" w:rsidP="008F6BA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Ladders and Scaffolding</w:t>
      </w:r>
    </w:p>
    <w:p w14:paraId="15C83DF6" w14:textId="77777777" w:rsidR="00793328" w:rsidRPr="008F6BAF" w:rsidRDefault="00793328" w:rsidP="008F6BA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Splice Closures</w:t>
      </w:r>
    </w:p>
    <w:p w14:paraId="3DFDD1E5" w14:textId="77777777" w:rsidR="00793328" w:rsidRPr="008F6BAF" w:rsidRDefault="00793328" w:rsidP="008F6BA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Cable Trays and Conduits</w:t>
      </w:r>
    </w:p>
    <w:p w14:paraId="4D6A1BA0" w14:textId="77777777" w:rsidR="00793328" w:rsidRPr="008F6BAF" w:rsidRDefault="00793328" w:rsidP="008F6BA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8F6BAF">
        <w:rPr>
          <w:rFonts w:ascii="Calibri" w:hAnsi="Calibri" w:cs="Calibri"/>
        </w:rPr>
        <w:t>Patch Panels and Racks</w:t>
      </w:r>
    </w:p>
    <w:p w14:paraId="7AB2B65E" w14:textId="77777777" w:rsidR="00793328" w:rsidRPr="00793328" w:rsidRDefault="00793328" w:rsidP="00793328">
      <w:pPr>
        <w:rPr>
          <w:rFonts w:ascii="Calibri" w:hAnsi="Calibri" w:cs="Calibri"/>
          <w:b/>
          <w:bCs/>
        </w:rPr>
      </w:pPr>
    </w:p>
    <w:p w14:paraId="19A700EA" w14:textId="77777777" w:rsidR="00B838D8" w:rsidRPr="00B838D8" w:rsidRDefault="00B838D8" w:rsidP="00B838D8">
      <w:pPr>
        <w:rPr>
          <w:rFonts w:ascii="Calibri" w:hAnsi="Calibri" w:cs="Calibri"/>
          <w:b/>
          <w:bCs/>
        </w:rPr>
      </w:pPr>
    </w:p>
    <w:sectPr w:rsidR="00B838D8" w:rsidRPr="00B838D8" w:rsidSect="00BF4139">
      <w:type w:val="continuous"/>
      <w:pgSz w:w="12240" w:h="15840"/>
      <w:pgMar w:top="2026" w:right="1440" w:bottom="1484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30B5E" w14:textId="77777777" w:rsidR="00884EC5" w:rsidRDefault="00884EC5" w:rsidP="005C730B">
      <w:r>
        <w:separator/>
      </w:r>
    </w:p>
  </w:endnote>
  <w:endnote w:type="continuationSeparator" w:id="0">
    <w:p w14:paraId="68759219" w14:textId="77777777" w:rsidR="00884EC5" w:rsidRDefault="00884EC5" w:rsidP="005C730B">
      <w:r>
        <w:continuationSeparator/>
      </w:r>
    </w:p>
  </w:endnote>
  <w:endnote w:type="continuationNotice" w:id="1">
    <w:p w14:paraId="2B6469E9" w14:textId="77777777" w:rsidR="00884EC5" w:rsidRDefault="00884E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23421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AAF42F" w14:textId="6E939FAF" w:rsidR="00793328" w:rsidRDefault="00793328" w:rsidP="008A760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6CE5" w14:textId="77777777" w:rsidR="00793328" w:rsidRDefault="00793328" w:rsidP="007933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auto"/>
      </w:rPr>
      <w:id w:val="1001007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107DD" w14:textId="3281AD7E" w:rsidR="00793328" w:rsidRPr="00532598" w:rsidRDefault="00793328" w:rsidP="008A7608">
        <w:pPr>
          <w:pStyle w:val="Footer"/>
          <w:framePr w:wrap="none" w:vAnchor="text" w:hAnchor="margin" w:xAlign="right" w:y="1"/>
          <w:rPr>
            <w:rStyle w:val="PageNumber"/>
            <w:color w:val="auto"/>
          </w:rPr>
        </w:pPr>
        <w:r w:rsidRPr="00532598">
          <w:rPr>
            <w:rStyle w:val="PageNumber"/>
            <w:color w:val="auto"/>
          </w:rPr>
          <w:fldChar w:fldCharType="begin"/>
        </w:r>
        <w:r w:rsidRPr="00532598">
          <w:rPr>
            <w:rStyle w:val="PageNumber"/>
            <w:color w:val="auto"/>
          </w:rPr>
          <w:instrText xml:space="preserve"> PAGE </w:instrText>
        </w:r>
        <w:r w:rsidRPr="00532598">
          <w:rPr>
            <w:rStyle w:val="PageNumber"/>
            <w:color w:val="auto"/>
          </w:rPr>
          <w:fldChar w:fldCharType="separate"/>
        </w:r>
        <w:r w:rsidRPr="00532598">
          <w:rPr>
            <w:rStyle w:val="PageNumber"/>
            <w:noProof/>
            <w:color w:val="auto"/>
          </w:rPr>
          <w:t>1</w:t>
        </w:r>
        <w:r w:rsidRPr="00532598">
          <w:rPr>
            <w:rStyle w:val="PageNumber"/>
            <w:color w:val="auto"/>
          </w:rPr>
          <w:fldChar w:fldCharType="end"/>
        </w:r>
      </w:p>
    </w:sdtContent>
  </w:sdt>
  <w:p w14:paraId="6ED1BD11" w14:textId="18CD43B5" w:rsidR="00E1753E" w:rsidRDefault="007100C5" w:rsidP="0078247A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74F5349" wp14:editId="06BEE999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6.25pt;margin-top:-3.15pt;width:256.65pt;height: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7A0BDA">
          <w:t>CTE Frameworks - Telecommunications and Fiber Optics Equipment List</w:t>
        </w:r>
      </w:sdtContent>
    </w:sdt>
    <w:r w:rsidRPr="00F1063F">
      <w:tab/>
    </w:r>
    <w:r w:rsidR="00793328">
      <w:tab/>
    </w:r>
    <w:r w:rsidR="00793328">
      <w:tab/>
    </w:r>
    <w:r w:rsidR="00793328">
      <w:tab/>
    </w:r>
    <w:r w:rsidR="00793328">
      <w:tab/>
    </w:r>
    <w:r w:rsidR="0079332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57E53721" w:rsidR="006047D2" w:rsidRDefault="0078247A">
    <w:pPr>
      <w:pStyle w:val="Foot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25BB321" wp14:editId="73CC9FE1">
          <wp:simplePos x="0" y="0"/>
          <wp:positionH relativeFrom="column">
            <wp:posOffset>4689899</wp:posOffset>
          </wp:positionH>
          <wp:positionV relativeFrom="paragraph">
            <wp:posOffset>-680720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C272F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D6CAB" w14:textId="77777777" w:rsidR="00884EC5" w:rsidRDefault="00884EC5" w:rsidP="005C730B">
      <w:r>
        <w:separator/>
      </w:r>
    </w:p>
  </w:footnote>
  <w:footnote w:type="continuationSeparator" w:id="0">
    <w:p w14:paraId="07DAF1CD" w14:textId="77777777" w:rsidR="00884EC5" w:rsidRDefault="00884EC5" w:rsidP="005C730B">
      <w:r>
        <w:continuationSeparator/>
      </w:r>
    </w:p>
  </w:footnote>
  <w:footnote w:type="continuationNotice" w:id="1">
    <w:p w14:paraId="0A4B6CD7" w14:textId="77777777" w:rsidR="00884EC5" w:rsidRDefault="00884E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89DE48" wp14:editId="20886E2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32DF8940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DB9562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7554BCAA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4445" b="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FB61C7" id="Rectangle 1831247439" o:spid="_x0000_s1026" alt="&quot;&quot;" style="position:absolute;margin-left:347.45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4210B0E0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athway2Care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athway2Careers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73FB3861" w:rsidR="006047D2" w:rsidRDefault="003C4B87" w:rsidP="0078247A">
    <w:pPr>
      <w:pStyle w:val="Header"/>
      <w:ind w:left="-900"/>
    </w:pPr>
    <w:r>
      <w:rPr>
        <w:noProof/>
      </w:rPr>
      <w:drawing>
        <wp:anchor distT="0" distB="0" distL="114300" distR="114300" simplePos="0" relativeHeight="251658245" behindDoc="0" locked="0" layoutInCell="1" allowOverlap="1" wp14:anchorId="79012A07" wp14:editId="7279E01D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D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DES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3328">
      <w:rPr>
        <w:noProof/>
      </w:rPr>
      <w:drawing>
        <wp:inline distT="0" distB="0" distL="0" distR="0" wp14:anchorId="07AED8E7" wp14:editId="2FC58480">
          <wp:extent cx="7439186" cy="4964226"/>
          <wp:effectExtent l="0" t="0" r="3175" b="1905"/>
          <wp:docPr id="476425834" name="Picture 8" descr="Close-up of an ethernet cable above a keyboard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25834" name="Picture 8" descr="Close-up of an ethernet cable above a keyboard&#10;&#10;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040" cy="4986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7A6E70F" wp14:editId="055EBF56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E1F290" id="Rectangle 10387892" o:spid="_x0000_s1026" alt="&quot;&quot;" style="position:absolute;margin-left:-71.25pt;margin-top:-39.05pt;width:28.15pt;height:799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C31"/>
    <w:multiLevelType w:val="hybridMultilevel"/>
    <w:tmpl w:val="C88C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C054D"/>
    <w:multiLevelType w:val="hybridMultilevel"/>
    <w:tmpl w:val="06123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53C51"/>
    <w:multiLevelType w:val="hybridMultilevel"/>
    <w:tmpl w:val="8158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D1CDB"/>
    <w:multiLevelType w:val="hybridMultilevel"/>
    <w:tmpl w:val="4A82E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9" w15:restartNumberingAfterBreak="0">
    <w:nsid w:val="47CE68F2"/>
    <w:multiLevelType w:val="hybridMultilevel"/>
    <w:tmpl w:val="B9824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8D109B"/>
    <w:multiLevelType w:val="hybridMultilevel"/>
    <w:tmpl w:val="521A2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23"/>
  </w:num>
  <w:num w:numId="2" w16cid:durableId="1516647878">
    <w:abstractNumId w:val="11"/>
  </w:num>
  <w:num w:numId="3" w16cid:durableId="2128429054">
    <w:abstractNumId w:val="16"/>
  </w:num>
  <w:num w:numId="4" w16cid:durableId="1973169348">
    <w:abstractNumId w:val="4"/>
  </w:num>
  <w:num w:numId="5" w16cid:durableId="287204045">
    <w:abstractNumId w:val="17"/>
  </w:num>
  <w:num w:numId="6" w16cid:durableId="1232304691">
    <w:abstractNumId w:val="21"/>
  </w:num>
  <w:num w:numId="7" w16cid:durableId="2092238354">
    <w:abstractNumId w:val="7"/>
  </w:num>
  <w:num w:numId="8" w16cid:durableId="865410252">
    <w:abstractNumId w:val="34"/>
  </w:num>
  <w:num w:numId="9" w16cid:durableId="54554446">
    <w:abstractNumId w:val="33"/>
  </w:num>
  <w:num w:numId="10" w16cid:durableId="263651480">
    <w:abstractNumId w:val="39"/>
  </w:num>
  <w:num w:numId="11" w16cid:durableId="2013943946">
    <w:abstractNumId w:val="36"/>
  </w:num>
  <w:num w:numId="12" w16cid:durableId="2055691600">
    <w:abstractNumId w:val="9"/>
  </w:num>
  <w:num w:numId="13" w16cid:durableId="860632827">
    <w:abstractNumId w:val="38"/>
  </w:num>
  <w:num w:numId="14" w16cid:durableId="1607342623">
    <w:abstractNumId w:val="25"/>
  </w:num>
  <w:num w:numId="15" w16cid:durableId="769203578">
    <w:abstractNumId w:val="37"/>
  </w:num>
  <w:num w:numId="16" w16cid:durableId="999578668">
    <w:abstractNumId w:val="29"/>
  </w:num>
  <w:num w:numId="17" w16cid:durableId="2146845487">
    <w:abstractNumId w:val="12"/>
  </w:num>
  <w:num w:numId="18" w16cid:durableId="1631858805">
    <w:abstractNumId w:val="20"/>
  </w:num>
  <w:num w:numId="19" w16cid:durableId="878053022">
    <w:abstractNumId w:val="2"/>
  </w:num>
  <w:num w:numId="20" w16cid:durableId="1277172538">
    <w:abstractNumId w:val="19"/>
  </w:num>
  <w:num w:numId="21" w16cid:durableId="936912634">
    <w:abstractNumId w:val="15"/>
  </w:num>
  <w:num w:numId="22" w16cid:durableId="340159888">
    <w:abstractNumId w:val="35"/>
  </w:num>
  <w:num w:numId="23" w16cid:durableId="2009944005">
    <w:abstractNumId w:val="0"/>
  </w:num>
  <w:num w:numId="24" w16cid:durableId="1927839550">
    <w:abstractNumId w:val="27"/>
  </w:num>
  <w:num w:numId="25" w16cid:durableId="1408265834">
    <w:abstractNumId w:val="22"/>
  </w:num>
  <w:num w:numId="26" w16cid:durableId="494687732">
    <w:abstractNumId w:val="28"/>
  </w:num>
  <w:num w:numId="27" w16cid:durableId="1515076465">
    <w:abstractNumId w:val="18"/>
  </w:num>
  <w:num w:numId="28" w16cid:durableId="1478643867">
    <w:abstractNumId w:val="24"/>
  </w:num>
  <w:num w:numId="29" w16cid:durableId="2124109987">
    <w:abstractNumId w:val="3"/>
  </w:num>
  <w:num w:numId="30" w16cid:durableId="566379555">
    <w:abstractNumId w:val="6"/>
  </w:num>
  <w:num w:numId="31" w16cid:durableId="1213494650">
    <w:abstractNumId w:val="40"/>
  </w:num>
  <w:num w:numId="32" w16cid:durableId="1077824619">
    <w:abstractNumId w:val="5"/>
  </w:num>
  <w:num w:numId="33" w16cid:durableId="233052675">
    <w:abstractNumId w:val="0"/>
    <w:lvlOverride w:ilvl="0">
      <w:startOverride w:val="1"/>
    </w:lvlOverride>
  </w:num>
  <w:num w:numId="34" w16cid:durableId="980571150">
    <w:abstractNumId w:val="0"/>
    <w:lvlOverride w:ilvl="0">
      <w:startOverride w:val="1"/>
    </w:lvlOverride>
  </w:num>
  <w:num w:numId="35" w16cid:durableId="1698700914">
    <w:abstractNumId w:val="8"/>
  </w:num>
  <w:num w:numId="36" w16cid:durableId="1429889153">
    <w:abstractNumId w:val="30"/>
  </w:num>
  <w:num w:numId="37" w16cid:durableId="467628788">
    <w:abstractNumId w:val="13"/>
  </w:num>
  <w:num w:numId="38" w16cid:durableId="299774853">
    <w:abstractNumId w:val="26"/>
  </w:num>
  <w:num w:numId="39" w16cid:durableId="1043404474">
    <w:abstractNumId w:val="14"/>
  </w:num>
  <w:num w:numId="40" w16cid:durableId="1773818015">
    <w:abstractNumId w:val="32"/>
  </w:num>
  <w:num w:numId="41" w16cid:durableId="1067343571">
    <w:abstractNumId w:val="10"/>
  </w:num>
  <w:num w:numId="42" w16cid:durableId="1017776746">
    <w:abstractNumId w:val="1"/>
  </w:num>
  <w:num w:numId="43" w16cid:durableId="856621891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550B"/>
    <w:rsid w:val="00023069"/>
    <w:rsid w:val="00024496"/>
    <w:rsid w:val="00024C4D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523"/>
    <w:rsid w:val="00114BCF"/>
    <w:rsid w:val="00115672"/>
    <w:rsid w:val="001174F5"/>
    <w:rsid w:val="00120B62"/>
    <w:rsid w:val="0012362B"/>
    <w:rsid w:val="00123693"/>
    <w:rsid w:val="00127466"/>
    <w:rsid w:val="0013031D"/>
    <w:rsid w:val="001311A5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2AE3"/>
    <w:rsid w:val="00184435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D5681"/>
    <w:rsid w:val="001E3607"/>
    <w:rsid w:val="001E5745"/>
    <w:rsid w:val="001E60E3"/>
    <w:rsid w:val="001F3380"/>
    <w:rsid w:val="001F3A4A"/>
    <w:rsid w:val="00200203"/>
    <w:rsid w:val="00200323"/>
    <w:rsid w:val="0020032C"/>
    <w:rsid w:val="002119E6"/>
    <w:rsid w:val="00212B2B"/>
    <w:rsid w:val="00216620"/>
    <w:rsid w:val="002179DE"/>
    <w:rsid w:val="00217F76"/>
    <w:rsid w:val="002231BA"/>
    <w:rsid w:val="00223B7D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91A27"/>
    <w:rsid w:val="002923AC"/>
    <w:rsid w:val="002936D7"/>
    <w:rsid w:val="0029528F"/>
    <w:rsid w:val="00297E5C"/>
    <w:rsid w:val="002A245C"/>
    <w:rsid w:val="002B24E2"/>
    <w:rsid w:val="002B5AF4"/>
    <w:rsid w:val="002C10F7"/>
    <w:rsid w:val="002C2FED"/>
    <w:rsid w:val="002C4D0B"/>
    <w:rsid w:val="002D1B82"/>
    <w:rsid w:val="002D2148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7B2"/>
    <w:rsid w:val="003A5CC2"/>
    <w:rsid w:val="003A64B1"/>
    <w:rsid w:val="003B118B"/>
    <w:rsid w:val="003B1CD1"/>
    <w:rsid w:val="003B3911"/>
    <w:rsid w:val="003C2B58"/>
    <w:rsid w:val="003C4B87"/>
    <w:rsid w:val="003C68FA"/>
    <w:rsid w:val="003D6BC3"/>
    <w:rsid w:val="003E303C"/>
    <w:rsid w:val="003E3913"/>
    <w:rsid w:val="003E480E"/>
    <w:rsid w:val="003E7DD0"/>
    <w:rsid w:val="004037A5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ABB"/>
    <w:rsid w:val="00430B38"/>
    <w:rsid w:val="004316A9"/>
    <w:rsid w:val="00432244"/>
    <w:rsid w:val="00432665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85A8C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E4A53"/>
    <w:rsid w:val="004F01E8"/>
    <w:rsid w:val="004F1019"/>
    <w:rsid w:val="004F2950"/>
    <w:rsid w:val="005039C7"/>
    <w:rsid w:val="00504132"/>
    <w:rsid w:val="00506C89"/>
    <w:rsid w:val="00510262"/>
    <w:rsid w:val="00512FA2"/>
    <w:rsid w:val="00515156"/>
    <w:rsid w:val="00517D9B"/>
    <w:rsid w:val="00523F51"/>
    <w:rsid w:val="005268AB"/>
    <w:rsid w:val="00527902"/>
    <w:rsid w:val="00527E22"/>
    <w:rsid w:val="00532598"/>
    <w:rsid w:val="00537179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67E8F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E1583"/>
    <w:rsid w:val="005E4F9C"/>
    <w:rsid w:val="005E52B7"/>
    <w:rsid w:val="005F183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257A0"/>
    <w:rsid w:val="006300E9"/>
    <w:rsid w:val="006355DF"/>
    <w:rsid w:val="00636278"/>
    <w:rsid w:val="0063643B"/>
    <w:rsid w:val="006375FB"/>
    <w:rsid w:val="006431F1"/>
    <w:rsid w:val="00643669"/>
    <w:rsid w:val="006440C9"/>
    <w:rsid w:val="006465B4"/>
    <w:rsid w:val="006470CA"/>
    <w:rsid w:val="00647EF9"/>
    <w:rsid w:val="00651197"/>
    <w:rsid w:val="00652059"/>
    <w:rsid w:val="00654363"/>
    <w:rsid w:val="00660D5D"/>
    <w:rsid w:val="006622A9"/>
    <w:rsid w:val="006625B8"/>
    <w:rsid w:val="00664E83"/>
    <w:rsid w:val="00671534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6E2D"/>
    <w:rsid w:val="006C12FC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3167"/>
    <w:rsid w:val="00793328"/>
    <w:rsid w:val="007940BD"/>
    <w:rsid w:val="007A0BDA"/>
    <w:rsid w:val="007A4BC8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DF3"/>
    <w:rsid w:val="007E3B70"/>
    <w:rsid w:val="00800DA1"/>
    <w:rsid w:val="00802653"/>
    <w:rsid w:val="00807087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12E5"/>
    <w:rsid w:val="00864F29"/>
    <w:rsid w:val="00866130"/>
    <w:rsid w:val="008757CB"/>
    <w:rsid w:val="008772AA"/>
    <w:rsid w:val="00877F7D"/>
    <w:rsid w:val="00883047"/>
    <w:rsid w:val="00884EC5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A7608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BAF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02FF"/>
    <w:rsid w:val="0094110D"/>
    <w:rsid w:val="00941FBA"/>
    <w:rsid w:val="00942A81"/>
    <w:rsid w:val="00951268"/>
    <w:rsid w:val="00957A36"/>
    <w:rsid w:val="0096039B"/>
    <w:rsid w:val="009608D3"/>
    <w:rsid w:val="009610E9"/>
    <w:rsid w:val="0096231F"/>
    <w:rsid w:val="009639AC"/>
    <w:rsid w:val="00965F07"/>
    <w:rsid w:val="00966DA3"/>
    <w:rsid w:val="00966DD7"/>
    <w:rsid w:val="00970C65"/>
    <w:rsid w:val="0097249A"/>
    <w:rsid w:val="00977442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20D"/>
    <w:rsid w:val="009C5380"/>
    <w:rsid w:val="009C6CA4"/>
    <w:rsid w:val="009C7339"/>
    <w:rsid w:val="009D257D"/>
    <w:rsid w:val="009D2F97"/>
    <w:rsid w:val="009D4052"/>
    <w:rsid w:val="009D70A5"/>
    <w:rsid w:val="009E454F"/>
    <w:rsid w:val="009E6F3A"/>
    <w:rsid w:val="009F0083"/>
    <w:rsid w:val="009F00DB"/>
    <w:rsid w:val="009F0A0A"/>
    <w:rsid w:val="009F0D71"/>
    <w:rsid w:val="009F14D1"/>
    <w:rsid w:val="009F1CC5"/>
    <w:rsid w:val="009F2411"/>
    <w:rsid w:val="009F26AB"/>
    <w:rsid w:val="00A01AA9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D89"/>
    <w:rsid w:val="00A945D7"/>
    <w:rsid w:val="00A95D2A"/>
    <w:rsid w:val="00AA0322"/>
    <w:rsid w:val="00AA4D63"/>
    <w:rsid w:val="00AA596C"/>
    <w:rsid w:val="00AA649A"/>
    <w:rsid w:val="00AA6BEA"/>
    <w:rsid w:val="00AB06CA"/>
    <w:rsid w:val="00AB08CF"/>
    <w:rsid w:val="00AB49D2"/>
    <w:rsid w:val="00AC25AF"/>
    <w:rsid w:val="00AC33BE"/>
    <w:rsid w:val="00AC39E5"/>
    <w:rsid w:val="00AD0896"/>
    <w:rsid w:val="00AD5F1B"/>
    <w:rsid w:val="00AE03F0"/>
    <w:rsid w:val="00AE093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838D8"/>
    <w:rsid w:val="00B945DB"/>
    <w:rsid w:val="00B95FEA"/>
    <w:rsid w:val="00B9743F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690F"/>
    <w:rsid w:val="00BD1617"/>
    <w:rsid w:val="00BD2BB2"/>
    <w:rsid w:val="00BD4050"/>
    <w:rsid w:val="00BD73EF"/>
    <w:rsid w:val="00BE6F6D"/>
    <w:rsid w:val="00BF37E2"/>
    <w:rsid w:val="00BF4139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3B07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3781"/>
    <w:rsid w:val="00CB51F9"/>
    <w:rsid w:val="00CB542C"/>
    <w:rsid w:val="00CB57D0"/>
    <w:rsid w:val="00CB5BE6"/>
    <w:rsid w:val="00CB6407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434FA"/>
    <w:rsid w:val="00D47276"/>
    <w:rsid w:val="00D4784B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94B70"/>
    <w:rsid w:val="00D95572"/>
    <w:rsid w:val="00DA11D3"/>
    <w:rsid w:val="00DA16CC"/>
    <w:rsid w:val="00DA795A"/>
    <w:rsid w:val="00DB0F3D"/>
    <w:rsid w:val="00DB3B52"/>
    <w:rsid w:val="00DB532F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6281"/>
    <w:rsid w:val="00E605E1"/>
    <w:rsid w:val="00E610A5"/>
    <w:rsid w:val="00E62B9F"/>
    <w:rsid w:val="00E64879"/>
    <w:rsid w:val="00E652ED"/>
    <w:rsid w:val="00E67D58"/>
    <w:rsid w:val="00E705BB"/>
    <w:rsid w:val="00E70FBD"/>
    <w:rsid w:val="00E711B4"/>
    <w:rsid w:val="00E71CDF"/>
    <w:rsid w:val="00E75AA7"/>
    <w:rsid w:val="00E7712D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1F6"/>
    <w:rsid w:val="00F84D90"/>
    <w:rsid w:val="00F85319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F248C74B-B0E3-4F1A-A072-3F926EEB9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681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D5681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1D5681"/>
    <w:pPr>
      <w:outlineLvl w:val="1"/>
    </w:pPr>
    <w:rPr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1D5681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1D5681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56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D56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6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1D5681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1D5681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D56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681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1D56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681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1D56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6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568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D5681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D5681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1D5681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1D5681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D5681"/>
  </w:style>
  <w:style w:type="paragraph" w:styleId="TOCHeading">
    <w:name w:val="TOC Heading"/>
    <w:basedOn w:val="Heading1"/>
    <w:next w:val="Normal"/>
    <w:uiPriority w:val="39"/>
    <w:unhideWhenUsed/>
    <w:qFormat/>
    <w:rsid w:val="001D5681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D5681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D5681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D5681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D5681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1D5681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1D5681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1D5681"/>
    <w:pPr>
      <w:numPr>
        <w:numId w:val="23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1D5681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1D5681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1D568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D5681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D5681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1D568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1D5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1D5681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DESEStandardChar">
    <w:name w:val="DESE Standard Char"/>
    <w:basedOn w:val="DefaultParagraphFont"/>
    <w:link w:val="DESEStandard"/>
    <w:locked/>
    <w:rsid w:val="001D5681"/>
    <w:rPr>
      <w:b/>
      <w:bCs/>
      <w:color w:val="002060"/>
    </w:rPr>
  </w:style>
  <w:style w:type="paragraph" w:customStyle="1" w:styleId="DESEStandard">
    <w:name w:val="DESE Standard"/>
    <w:basedOn w:val="Normal"/>
    <w:link w:val="DESEStandardChar"/>
    <w:rsid w:val="001D5681"/>
    <w:rPr>
      <w:b/>
      <w:bCs/>
      <w:color w:val="002060"/>
      <w:sz w:val="24"/>
    </w:rPr>
  </w:style>
  <w:style w:type="table" w:styleId="TableGridLight">
    <w:name w:val="Grid Table Light"/>
    <w:basedOn w:val="TableNormal"/>
    <w:uiPriority w:val="40"/>
    <w:rsid w:val="001D56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1D5681"/>
    <w:rPr>
      <w:b/>
      <w:bCs/>
    </w:rPr>
  </w:style>
  <w:style w:type="character" w:styleId="Emphasis">
    <w:name w:val="Emphasis"/>
    <w:basedOn w:val="DefaultParagraphFont"/>
    <w:uiPriority w:val="20"/>
    <w:qFormat/>
    <w:rsid w:val="001D5681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1D5681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1D568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D5681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5DC8F-29D9-4CA1-9DCA-87BA7512C34C}">
  <ds:schemaRefs>
    <ds:schemaRef ds:uri="b9b8280f-533f-4ab1-999e-21e84614c560"/>
    <ds:schemaRef ds:uri="http://purl.org/dc/terms/"/>
    <ds:schemaRef ds:uri="9a28d2e1-924e-4715-9bdb-0bef845c549c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F73058-7D99-4850-A677-63EB21D24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7</TotalTime>
  <Pages>4</Pages>
  <Words>395</Words>
  <Characters>2801</Characters>
  <Application>Microsoft Office Word</Application>
  <DocSecurity>0</DocSecurity>
  <Lines>133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Telecommunications and Fiber Optics Equipment List</vt:lpstr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Telecommunications and Fiber Optics Equipment List</dc:title>
  <dc:subject/>
  <dc:creator>DESE</dc:creator>
  <cp:keywords/>
  <dc:description/>
  <cp:lastModifiedBy>Zou, Dong (EOE)</cp:lastModifiedBy>
  <cp:revision>12</cp:revision>
  <cp:lastPrinted>2024-06-14T19:04:00Z</cp:lastPrinted>
  <dcterms:created xsi:type="dcterms:W3CDTF">2025-03-16T21:16:00Z</dcterms:created>
  <dcterms:modified xsi:type="dcterms:W3CDTF">2025-07-07T19:54:00Z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