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10D0CE9" w14:textId="77777777" w:rsidR="00F1063F" w:rsidRDefault="00F1063F"/>
        <w:p w14:paraId="4644FBED" w14:textId="77777777" w:rsidR="00791BED" w:rsidRDefault="00F1063F" w:rsidP="00777697">
          <w:r>
            <w:rPr>
              <w:noProof/>
              <w:lang w:eastAsia="zh-CN"/>
            </w:rPr>
            <mc:AlternateContent>
              <mc:Choice Requires="wps">
                <w:drawing>
                  <wp:anchor distT="0" distB="0" distL="182880" distR="182880" simplePos="0" relativeHeight="251660288" behindDoc="0" locked="0" layoutInCell="1" allowOverlap="1" wp14:anchorId="6247C010" wp14:editId="6D01D328">
                    <wp:simplePos x="0" y="0"/>
                    <wp:positionH relativeFrom="margin">
                      <wp:posOffset>121920</wp:posOffset>
                    </wp:positionH>
                    <wp:positionV relativeFrom="page">
                      <wp:posOffset>6507480</wp:posOffset>
                    </wp:positionV>
                    <wp:extent cx="5654040" cy="1962150"/>
                    <wp:effectExtent l="0" t="0" r="0" b="6350"/>
                    <wp:wrapSquare wrapText="bothSides"/>
                    <wp:docPr id="131" name="Text Box 21"/>
                    <wp:cNvGraphicFramePr/>
                    <a:graphic xmlns:a="http://schemas.openxmlformats.org/drawingml/2006/main">
                      <a:graphicData uri="http://schemas.microsoft.com/office/word/2010/wordprocessingShape">
                        <wps:wsp>
                          <wps:cNvSpPr txBox="1"/>
                          <wps:spPr>
                            <a:xfrm>
                              <a:off x="0" y="0"/>
                              <a:ext cx="565404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A3F09" w14:textId="4ED73C34" w:rsidR="00F1063F" w:rsidRPr="00756FFE" w:rsidRDefault="00F27330" w:rsidP="00756FFE">
                                <w:pPr>
                                  <w:pStyle w:val="Title"/>
                                  <w:spacing w:line="276" w:lineRule="auto"/>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912BDB">
                                      <w:rPr>
                                        <w:rStyle w:val="Heading1Char"/>
                                        <w:sz w:val="56"/>
                                        <w:szCs w:val="56"/>
                                      </w:rPr>
                                      <w:t>Programming and Web Development Equipment List</w:t>
                                    </w:r>
                                  </w:sdtContent>
                                </w:sdt>
                              </w:p>
                              <w:sdt>
                                <w:sdtPr>
                                  <w:rPr>
                                    <w:rFonts w:ascii="Barlow Semi Condensed" w:hAnsi="Barlow Semi Condensed"/>
                                    <w:b w:val="0"/>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CC0FECE" w14:textId="0CD57B42" w:rsidR="00F1063F" w:rsidRPr="00756FFE" w:rsidRDefault="00D348AA" w:rsidP="00756FFE">
                                    <w:pPr>
                                      <w:pStyle w:val="Title"/>
                                      <w:spacing w:line="276" w:lineRule="auto"/>
                                      <w:rPr>
                                        <w:rFonts w:ascii="Barlow Semi Condensed" w:hAnsi="Barlow Semi Condensed"/>
                                        <w:b w:val="0"/>
                                        <w:caps/>
                                        <w:color w:val="767171" w:themeColor="background2" w:themeShade="80"/>
                                        <w:sz w:val="20"/>
                                        <w:szCs w:val="20"/>
                                      </w:rPr>
                                    </w:pPr>
                                    <w:r>
                                      <w:rPr>
                                        <w:rFonts w:ascii="Barlow Semi Condensed" w:hAnsi="Barlow Semi Condensed"/>
                                        <w:b w:val="0"/>
                                        <w:caps/>
                                        <w:color w:val="767171" w:themeColor="background2" w:themeShade="80"/>
                                        <w:sz w:val="20"/>
                                        <w:szCs w:val="20"/>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247C010" id="_x0000_t202" coordsize="21600,21600" o:spt="202" path="m,l,21600r21600,l21600,xe">
                    <v:stroke joinstyle="miter"/>
                    <v:path gradientshapeok="t" o:connecttype="rect"/>
                  </v:shapetype>
                  <v:shape id="Text Box 21" o:spid="_x0000_s1026" type="#_x0000_t202" style="position:absolute;margin-left:9.6pt;margin-top:512.4pt;width:445.2pt;height:154.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" filled="f" stroked="f" strokeweight=".5pt">
                    <v:textbox inset="0,0,0,0">
                      <w:txbxContent>
                        <w:p w14:paraId="212A3F09" w14:textId="4ED73C34" w:rsidR="00F1063F" w:rsidRPr="00756FFE" w:rsidRDefault="00F27330" w:rsidP="00756FFE">
                          <w:pPr>
                            <w:pStyle w:val="Title"/>
                            <w:spacing w:line="276" w:lineRule="auto"/>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912BDB">
                                <w:rPr>
                                  <w:rStyle w:val="Heading1Char"/>
                                  <w:sz w:val="56"/>
                                  <w:szCs w:val="56"/>
                                </w:rPr>
                                <w:t>Programming and Web Development Equipment List</w:t>
                              </w:r>
                            </w:sdtContent>
                          </w:sdt>
                        </w:p>
                        <w:sdt>
                          <w:sdtPr>
                            <w:rPr>
                              <w:rFonts w:ascii="Barlow Semi Condensed" w:hAnsi="Barlow Semi Condensed"/>
                              <w:b w:val="0"/>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CC0FECE" w14:textId="0CD57B42" w:rsidR="00F1063F" w:rsidRPr="00756FFE" w:rsidRDefault="00D348AA" w:rsidP="00756FFE">
                              <w:pPr>
                                <w:pStyle w:val="Title"/>
                                <w:spacing w:line="276" w:lineRule="auto"/>
                                <w:rPr>
                                  <w:rFonts w:ascii="Barlow Semi Condensed" w:hAnsi="Barlow Semi Condensed"/>
                                  <w:b w:val="0"/>
                                  <w:caps/>
                                  <w:color w:val="767171" w:themeColor="background2" w:themeShade="80"/>
                                  <w:sz w:val="20"/>
                                  <w:szCs w:val="20"/>
                                </w:rPr>
                              </w:pPr>
                              <w:r>
                                <w:rPr>
                                  <w:rFonts w:ascii="Barlow Semi Condensed" w:hAnsi="Barlow Semi Condensed"/>
                                  <w:b w:val="0"/>
                                  <w:caps/>
                                  <w:color w:val="767171" w:themeColor="background2" w:themeShade="80"/>
                                  <w:sz w:val="20"/>
                                  <w:szCs w:val="20"/>
                                </w:rPr>
                                <w:t xml:space="preserve">     </w:t>
                              </w:r>
                            </w:p>
                          </w:sdtContent>
                        </w:sdt>
                      </w:txbxContent>
                    </v:textbox>
                    <w10:wrap type="square" anchorx="margin" anchory="page"/>
                  </v:shape>
                </w:pict>
              </mc:Fallback>
            </mc:AlternateContent>
          </w:r>
          <w:r>
            <w:br w:type="page"/>
          </w:r>
        </w:p>
        <w:p w14:paraId="3CB507AF" w14:textId="0F8A4350" w:rsidR="002C4D0B" w:rsidRDefault="00F27330" w:rsidP="00777697"/>
      </w:sdtContent>
    </w:sdt>
    <w:p w14:paraId="0C230AB8" w14:textId="77777777" w:rsidR="007533D9" w:rsidRPr="00153BB9" w:rsidRDefault="007533D9" w:rsidP="007533D9">
      <w:pPr>
        <w:pStyle w:val="NormalWeb"/>
        <w:spacing w:before="240" w:after="240"/>
        <w:rPr>
          <w:rFonts w:ascii="Barlow Semi Condensed" w:hAnsi="Barlow Semi Condensed" w:cstheme="minorHAnsi"/>
          <w:color w:val="002060"/>
        </w:rPr>
      </w:pPr>
      <w:r w:rsidRPr="00153BB9">
        <w:rPr>
          <w:rFonts w:ascii="Barlow Semi Condensed" w:hAnsi="Barlow Semi Condensed" w:cstheme="minorHAnsi"/>
          <w:color w:val="002060"/>
        </w:rPr>
        <w:t>Each PWD student will need a modern, high-end workstation with sufficient RAM and processing capacity to support multiple virtual machines.  Students will need Internet access and various USB flash drives for moving files between computers in the lab.  Lab space must include a space to work with an electrostatic discharge (ESD) mat with a ground cord, an electrostatic discharge (ESD) wrist strap and cord, and safety glasses.</w:t>
      </w:r>
    </w:p>
    <w:p w14:paraId="375EDC68" w14:textId="77777777" w:rsidR="007533D9" w:rsidRPr="00153BB9" w:rsidRDefault="007533D9" w:rsidP="007533D9">
      <w:pPr>
        <w:rPr>
          <w:rFonts w:cstheme="minorHAnsi"/>
          <w:color w:val="002060"/>
          <w:sz w:val="24"/>
        </w:rPr>
      </w:pPr>
      <w:r w:rsidRPr="00153BB9">
        <w:rPr>
          <w:rFonts w:cstheme="minorHAnsi"/>
          <w:color w:val="002060"/>
          <w:sz w:val="24"/>
        </w:rPr>
        <w:t>Classroom licenses for appropriate certification learning platforms to support ISSN curriculum frameworks and IRC certification(s) are recommended (examples include Cisco, CompTIA, or GMetrix).</w:t>
      </w:r>
    </w:p>
    <w:p w14:paraId="4D3A5806" w14:textId="77777777" w:rsidR="007533D9" w:rsidRDefault="007533D9" w:rsidP="007533D9">
      <w:pPr>
        <w:pStyle w:val="NormalWeb"/>
        <w:spacing w:before="240" w:after="240"/>
        <w:rPr>
          <w:rFonts w:ascii="Barlow Semi Condensed" w:hAnsi="Barlow Semi Condensed" w:cstheme="minorHAnsi"/>
          <w:color w:val="002060"/>
        </w:rPr>
      </w:pPr>
      <w:r w:rsidRPr="00153BB9">
        <w:rPr>
          <w:rFonts w:ascii="Barlow Semi Condensed" w:hAnsi="Barlow Semi Condensed" w:cstheme="minorHAnsi"/>
          <w:color w:val="002060"/>
        </w:rPr>
        <w:t>Additionally, the following PC assembly hardware, software, tools, equipment, accessories, and technology resources are needed for every two students in the program.</w:t>
      </w:r>
    </w:p>
    <w:p w14:paraId="08B3245D" w14:textId="5B9E26A7" w:rsidR="003D550B" w:rsidRPr="00153BB9" w:rsidRDefault="003D550B" w:rsidP="003D550B">
      <w:pPr>
        <w:pStyle w:val="Heading2"/>
      </w:pPr>
      <w:r>
        <w:t>Equipment</w:t>
      </w:r>
    </w:p>
    <w:p w14:paraId="524FBAA4"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PCI, PCIe, or AGP-compatible motherboard</w:t>
      </w:r>
    </w:p>
    <w:p w14:paraId="57B804F6"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PC Case with 300W power supply</w:t>
      </w:r>
    </w:p>
    <w:p w14:paraId="49A333F9"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4 GB RAM (64-bit) (2 X 2GB suggested), some labs will require one module of RAM to be uninstalled or the simulation of a faulty module for troubleshooting purposes.</w:t>
      </w:r>
    </w:p>
    <w:p w14:paraId="150DB2CC"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Intel or AMD CPU, 1 gigahertz (GHz) or faster with support for PAE, NX, and SSE2</w:t>
      </w:r>
    </w:p>
    <w:p w14:paraId="4990FFB2"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CPU heat sink and cooling fan</w:t>
      </w:r>
    </w:p>
    <w:p w14:paraId="5AAE235C"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60 GB hard drive (minimum); 80 GB or more (recommended), the system must support a full install of Windows 10 and two partitions of the same size</w:t>
      </w:r>
    </w:p>
    <w:p w14:paraId="658F5623"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DVD-ROM (minimum), DVDR, or BD/BDR (optional)</w:t>
      </w:r>
    </w:p>
    <w:p w14:paraId="46E87520"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Ethernet Card (If the motherboard does not have an Ethernet port)</w:t>
      </w:r>
    </w:p>
    <w:p w14:paraId="5EE2227E"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Wireless network adapters (compatible with the wireless router)</w:t>
      </w:r>
    </w:p>
    <w:p w14:paraId="24521BC2"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PCI, PCIe, or AGP (recommended) video card. DirectX 9 graphics device with WDDM 1.0 driver</w:t>
      </w:r>
    </w:p>
    <w:p w14:paraId="7CFFAF19"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Cables to connect HDD/CD (Quantities vary)</w:t>
      </w:r>
    </w:p>
    <w:p w14:paraId="77ED592D"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Keyboard</w:t>
      </w:r>
    </w:p>
    <w:p w14:paraId="6783005E"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Mouse</w:t>
      </w:r>
    </w:p>
    <w:p w14:paraId="27B1FB14"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Super VGA (1024 X 768) or higher-resolution video monitor</w:t>
      </w:r>
    </w:p>
    <w:p w14:paraId="71F9FB70"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Various operating systems to install such as the most recent Windows and Linux distributions</w:t>
      </w:r>
    </w:p>
    <w:p w14:paraId="1E2FFB57"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Various anti-virus software</w:t>
      </w:r>
    </w:p>
    <w:p w14:paraId="31C9F1A1"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At least 1 Internet connection for Internet searches and driver downloads</w:t>
      </w:r>
    </w:p>
    <w:p w14:paraId="2B4769BB"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Lint-free cloth</w:t>
      </w:r>
    </w:p>
    <w:p w14:paraId="6DB00645"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Electronics cleaning solution</w:t>
      </w:r>
    </w:p>
    <w:p w14:paraId="14ED6F05"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Thermal compound</w:t>
      </w:r>
    </w:p>
    <w:p w14:paraId="73C8C025"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lastRenderedPageBreak/>
        <w:t>Multimeter</w:t>
      </w:r>
    </w:p>
    <w:p w14:paraId="77804785"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Compressed air service canister (optional due to globally varying classroom health and safety laws)</w:t>
      </w:r>
    </w:p>
    <w:p w14:paraId="0F44B1BB"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Power supply tester</w:t>
      </w:r>
    </w:p>
    <w:p w14:paraId="59630283"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Wire cutters</w:t>
      </w:r>
    </w:p>
    <w:p w14:paraId="4664428B"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Smartphones and tablets are desirable for use with the labs in the Mobile Devices standards</w:t>
      </w:r>
    </w:p>
    <w:p w14:paraId="0F599801" w14:textId="77777777" w:rsidR="007533D9" w:rsidRPr="00153BB9" w:rsidRDefault="007533D9" w:rsidP="00D348AA">
      <w:pPr>
        <w:pStyle w:val="ListParagraph"/>
        <w:numPr>
          <w:ilvl w:val="0"/>
          <w:numId w:val="2"/>
        </w:numPr>
        <w:rPr>
          <w:rFonts w:cstheme="minorHAnsi"/>
          <w:color w:val="002060"/>
          <w:sz w:val="24"/>
          <w:szCs w:val="24"/>
        </w:rPr>
      </w:pPr>
      <w:r w:rsidRPr="00153BB9">
        <w:rPr>
          <w:rFonts w:cstheme="minorHAnsi"/>
          <w:color w:val="002060"/>
          <w:sz w:val="24"/>
          <w:szCs w:val="24"/>
        </w:rPr>
        <w:t>1 printer or integrated printer/scanner/copier for the class to share</w:t>
      </w:r>
    </w:p>
    <w:p w14:paraId="7B29191B" w14:textId="77777777" w:rsidR="007533D9" w:rsidRPr="003D550B" w:rsidRDefault="007533D9" w:rsidP="003D550B">
      <w:pPr>
        <w:pStyle w:val="Heading3"/>
      </w:pPr>
      <w:r w:rsidRPr="003D550B">
        <w:rPr>
          <w:rStyle w:val="Heading3Char"/>
          <w:b/>
          <w:bCs/>
        </w:rPr>
        <w:t>Networking equipment and software</w:t>
      </w:r>
      <w:r w:rsidRPr="003D550B">
        <w:t xml:space="preserve"> will be needed to share within the program.  The following equipment are minimum requirements and recommended for every three students in the program.</w:t>
      </w:r>
    </w:p>
    <w:p w14:paraId="72B50A3B"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2 - Cisco ISR 4221 (2GE, 2NIM, 8G FLASH, 4G DRAM, IPB) ordered with IOS-XE Image with Payload Encryption (ISR4221/K9).</w:t>
      </w:r>
    </w:p>
    <w:p w14:paraId="26566927"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2 - Catalyst 1000 24port GE, 4x1G SFP (C1000-24T-4G-L)</w:t>
      </w:r>
    </w:p>
    <w:p w14:paraId="5C0CD069"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1 - Wireless router (generic brand) with WPA2 support</w:t>
      </w:r>
    </w:p>
    <w:p w14:paraId="72A444C7"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Ethernet cables</w:t>
      </w:r>
    </w:p>
    <w:p w14:paraId="22EF7111"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Console Cable 6ft with USB Type A and mini-USB Type B</w:t>
      </w:r>
    </w:p>
    <w:p w14:paraId="56D16CDF"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Console Cable 6ft with RJ45 and DB9F</w:t>
      </w:r>
    </w:p>
    <w:p w14:paraId="3B4A7CBB"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1 - 4ft Open Frame 19 Inch 22U 2-Post Network Server Relay Rack with Rolling Casters</w:t>
      </w:r>
    </w:p>
    <w:p w14:paraId="339FE3FB"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2 - 2 Port Serial WAN Interface card (NIM-2T)</w:t>
      </w:r>
    </w:p>
    <w:p w14:paraId="17F9EA0E"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 xml:space="preserve">2 - V.35 Cable, DTE Male to Smart Serial, 10 Feet </w:t>
      </w:r>
    </w:p>
    <w:p w14:paraId="6994D4B4"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2 - V.35 Cable, DCE Female to Smart Serial, 10 Feet</w:t>
      </w:r>
    </w:p>
    <w:p w14:paraId="0DB0F162"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An extra PC to run an application server (MS Windows Server or Windows 10 or later)</w:t>
      </w:r>
    </w:p>
    <w:p w14:paraId="5828F6F8"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2 extra Desktop PCs acting as clients (MS Windows 10 or later) that include 2 Wired/Wireless LAN Adapters for the client PCs -- Ethernet cables and Serial Cables as required</w:t>
      </w:r>
    </w:p>
    <w:p w14:paraId="3697750A"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Tera Term or Putty terminal emulation software and source SSH client software for lab PCs</w:t>
      </w:r>
    </w:p>
    <w:p w14:paraId="6B71DE84"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Oracle VirtualBox or VMWare Workstation Player (latest version)</w:t>
      </w:r>
    </w:p>
    <w:p w14:paraId="0A725EA6"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Wireshark (latest version)</w:t>
      </w:r>
    </w:p>
    <w:p w14:paraId="60A5C0F9"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 xml:space="preserve">Open-source server software: For various services and protocols, such as Telnet, SSH, HTTP, DHCP, FTP, Trivial File Transfer Protocol (TFTP), etc. </w:t>
      </w:r>
    </w:p>
    <w:p w14:paraId="51E8F2E9"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Windows Server (latest version)</w:t>
      </w:r>
    </w:p>
    <w:p w14:paraId="70BBC868"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Kali Linux (latest version)</w:t>
      </w:r>
    </w:p>
    <w:p w14:paraId="6F042FF8" w14:textId="77777777" w:rsidR="007533D9" w:rsidRPr="00153BB9" w:rsidRDefault="007533D9" w:rsidP="00D348AA">
      <w:pPr>
        <w:pStyle w:val="ListParagraph"/>
        <w:numPr>
          <w:ilvl w:val="0"/>
          <w:numId w:val="3"/>
        </w:numPr>
        <w:rPr>
          <w:rFonts w:cstheme="minorHAnsi"/>
          <w:color w:val="002060"/>
          <w:sz w:val="24"/>
          <w:szCs w:val="24"/>
        </w:rPr>
      </w:pPr>
      <w:r w:rsidRPr="00153BB9">
        <w:rPr>
          <w:rFonts w:cstheme="minorHAnsi"/>
          <w:color w:val="002060"/>
          <w:sz w:val="24"/>
          <w:szCs w:val="24"/>
        </w:rPr>
        <w:t>Packet Tracer (latest version)</w:t>
      </w:r>
    </w:p>
    <w:p w14:paraId="0EB13668" w14:textId="77777777" w:rsidR="007533D9" w:rsidRPr="00153BB9" w:rsidRDefault="007533D9" w:rsidP="007533D9">
      <w:pPr>
        <w:rPr>
          <w:rFonts w:cstheme="minorHAnsi"/>
          <w:color w:val="002060"/>
          <w:sz w:val="24"/>
        </w:rPr>
      </w:pPr>
    </w:p>
    <w:p w14:paraId="6BCF40CB" w14:textId="77777777" w:rsidR="002C4D0B" w:rsidRPr="002C4D0B" w:rsidRDefault="002C4D0B" w:rsidP="002C4D0B"/>
    <w:p w14:paraId="1953149E" w14:textId="77777777" w:rsidR="003454B9" w:rsidRDefault="003454B9" w:rsidP="003454B9"/>
    <w:sectPr w:rsidR="003454B9" w:rsidSect="007223AF">
      <w:headerReference w:type="default" r:id="rId11"/>
      <w:footerReference w:type="even" r:id="rId12"/>
      <w:footerReference w:type="default" r:id="rId13"/>
      <w:headerReference w:type="first" r:id="rId14"/>
      <w:footerReference w:type="first" r:id="rId15"/>
      <w:pgSz w:w="12240" w:h="15840"/>
      <w:pgMar w:top="2130" w:right="1440" w:bottom="1688"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2AF35" w14:textId="77777777" w:rsidR="005F3D6A" w:rsidRDefault="005F3D6A" w:rsidP="005C730B">
      <w:r>
        <w:separator/>
      </w:r>
    </w:p>
  </w:endnote>
  <w:endnote w:type="continuationSeparator" w:id="0">
    <w:p w14:paraId="7B3D31F5" w14:textId="77777777" w:rsidR="005F3D6A" w:rsidRDefault="005F3D6A"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Semi Condensed">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Barlow Semi Condensed SemiBold">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6192AA5"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85C6F2" w14:textId="77777777" w:rsidR="00F1063F" w:rsidRDefault="00F1063F" w:rsidP="00F1063F">
    <w:pPr>
      <w:pStyle w:val="Footer"/>
      <w:ind w:right="360"/>
    </w:pPr>
  </w:p>
  <w:p w14:paraId="41012943" w14:textId="77777777" w:rsidR="0018351D" w:rsidRDefault="0018351D"/>
  <w:p w14:paraId="3D4AC904" w14:textId="77777777" w:rsidR="0018351D" w:rsidRDefault="0018351D"/>
  <w:p w14:paraId="595F6AB6" w14:textId="77777777" w:rsidR="0018351D" w:rsidRDefault="0018351D"/>
  <w:p w14:paraId="623C51C8" w14:textId="77777777" w:rsidR="0018351D" w:rsidRDefault="0018351D"/>
  <w:p w14:paraId="519A07C4" w14:textId="77777777" w:rsidR="0018351D" w:rsidRDefault="0018351D"/>
  <w:p w14:paraId="1165429F" w14:textId="77777777" w:rsidR="0018351D" w:rsidRDefault="0018351D"/>
  <w:p w14:paraId="03AD2ACC" w14:textId="77777777" w:rsidR="0018351D" w:rsidRDefault="0018351D"/>
  <w:p w14:paraId="6CC259F2" w14:textId="77777777" w:rsidR="00171BE2" w:rsidRDefault="00171BE2"/>
  <w:p w14:paraId="53C20D82" w14:textId="77777777" w:rsidR="00171BE2" w:rsidRDefault="00171B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615B" w14:textId="2071096F" w:rsidR="0018351D" w:rsidRDefault="00256C70" w:rsidP="00256C70">
    <w:pPr>
      <w:pStyle w:val="NoSpacing"/>
    </w:pPr>
    <w:r>
      <w:rPr>
        <w:noProof/>
      </w:rPr>
      <mc:AlternateContent>
        <mc:Choice Requires="wps">
          <w:drawing>
            <wp:anchor distT="0" distB="0" distL="114300" distR="114300" simplePos="0" relativeHeight="251678720" behindDoc="0" locked="0" layoutInCell="1" allowOverlap="1" wp14:anchorId="240B028F" wp14:editId="31DADBD5">
              <wp:simplePos x="0" y="0"/>
              <wp:positionH relativeFrom="column">
                <wp:posOffset>3611880</wp:posOffset>
              </wp:positionH>
              <wp:positionV relativeFrom="paragraph">
                <wp:posOffset>243205</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99FAF5"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028F" id="Rectangle 1" o:spid="_x0000_s1027" style="position:absolute;margin-left:284.4pt;margin-top:19.15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" fillcolor="#fd5002" stroked="f" strokeweight="1pt">
              <v:fill color2="#b00b58" rotate="t" angle="45" colors="0 #fd5002;47841f #b00b58" focus="100%" type="gradient"/>
              <v:textbox>
                <w:txbxContent>
                  <w:p w14:paraId="5699FAF5"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1063F" w:rsidRPr="00C122EC">
      <w:t xml:space="preserve"> </w:t>
    </w:r>
  </w:p>
  <w:p w14:paraId="74071946" w14:textId="522AFB93" w:rsidR="0018351D" w:rsidRDefault="0018351D"/>
  <w:p w14:paraId="45046053" w14:textId="1758646E" w:rsidR="00171BE2" w:rsidRDefault="00256C70">
    <w:r w:rsidRPr="00C122EC">
      <w:tab/>
    </w:r>
    <w:r w:rsidRPr="00C122EC">
      <w:tab/>
    </w:r>
    <w:sdt>
      <w:sdtPr>
        <w:rPr>
          <w:b/>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C75FD">
          <w:rPr>
            <w:b/>
          </w:rPr>
          <w:t>Programming and Web Development Equipment List</w:t>
        </w:r>
      </w:sdtContent>
    </w:sdt>
  </w:p>
  <w:p w14:paraId="204A400A" w14:textId="77777777" w:rsidR="00171BE2" w:rsidRDefault="00171B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3B3C" w14:textId="77777777" w:rsidR="00F54CFE" w:rsidRDefault="00C122EC">
    <w:pPr>
      <w:pStyle w:val="Footer"/>
    </w:pPr>
    <w:r>
      <w:rPr>
        <w:noProof/>
      </w:rPr>
      <w:drawing>
        <wp:anchor distT="0" distB="0" distL="114300" distR="114300" simplePos="0" relativeHeight="251673600" behindDoc="1" locked="0" layoutInCell="1" allowOverlap="1" wp14:anchorId="091F1CA8" wp14:editId="32C40651">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321519758" name="Picture 1321519758"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758" name="Picture 1321519758"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19C0657B" wp14:editId="0501EF1D">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73053B"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657B" id="_x0000_s1028"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0A73053B"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363ECD54" wp14:editId="2257E649">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7DF4D185" w14:textId="77777777" w:rsidR="002C4D0B" w:rsidRPr="00420CAC" w:rsidRDefault="00617B59" w:rsidP="00420CAC">
                          <w:pPr>
                            <w:spacing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ECD54" id="_x0000_t202" coordsize="21600,21600" o:spt="202" path="m,l,21600r21600,l21600,xe">
              <v:stroke joinstyle="miter"/>
              <v:path gradientshapeok="t" o:connecttype="rect"/>
            </v:shapetype>
            <v:shape id="Text Box 4" o:spid="_x0000_s1029"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7DF4D185" w14:textId="77777777" w:rsidR="002C4D0B" w:rsidRPr="00420CAC" w:rsidRDefault="00617B59" w:rsidP="00420CAC">
                    <w:pPr>
                      <w:spacing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C84D2" w14:textId="77777777" w:rsidR="005F3D6A" w:rsidRDefault="005F3D6A" w:rsidP="005C730B">
      <w:r>
        <w:separator/>
      </w:r>
    </w:p>
  </w:footnote>
  <w:footnote w:type="continuationSeparator" w:id="0">
    <w:p w14:paraId="53141399" w14:textId="77777777" w:rsidR="005F3D6A" w:rsidRDefault="005F3D6A"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8EF6" w14:textId="77777777" w:rsidR="005C730B" w:rsidRDefault="00C122EC">
    <w:pPr>
      <w:pStyle w:val="Header"/>
    </w:pPr>
    <w:r>
      <w:rPr>
        <w:noProof/>
      </w:rPr>
      <w:drawing>
        <wp:anchor distT="0" distB="0" distL="114300" distR="114300" simplePos="0" relativeHeight="251682816" behindDoc="0" locked="0" layoutInCell="1" allowOverlap="1" wp14:anchorId="4C05AC70" wp14:editId="19F5C92B">
          <wp:simplePos x="0" y="0"/>
          <wp:positionH relativeFrom="column">
            <wp:posOffset>101600</wp:posOffset>
          </wp:positionH>
          <wp:positionV relativeFrom="paragraph">
            <wp:posOffset>63500</wp:posOffset>
          </wp:positionV>
          <wp:extent cx="1066800" cy="636905"/>
          <wp:effectExtent l="0" t="0" r="0" b="0"/>
          <wp:wrapSquare wrapText="bothSides"/>
          <wp:docPr id="1059144146" name="Picture 1059144146"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44146" name="Picture 1059144146"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FCE2DCE" wp14:editId="09A8CCCF">
          <wp:simplePos x="0" y="0"/>
          <wp:positionH relativeFrom="column">
            <wp:posOffset>5196840</wp:posOffset>
          </wp:positionH>
          <wp:positionV relativeFrom="paragraph">
            <wp:posOffset>287020</wp:posOffset>
          </wp:positionV>
          <wp:extent cx="1277620" cy="248920"/>
          <wp:effectExtent l="0" t="0" r="5080" b="5080"/>
          <wp:wrapNone/>
          <wp:docPr id="2016186406" name="Picture 2"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6406" name="Picture 2"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242933F2" wp14:editId="5F2C4624">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C3A3E" id="Rectangle 1" o:spid="_x0000_s1026" alt="&quot;&quot;"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1D644A6F" wp14:editId="496FC54D">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5EB7"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6E8C496C" w14:textId="77777777" w:rsidR="0018351D" w:rsidRDefault="0018351D"/>
  <w:p w14:paraId="51356F8A" w14:textId="77777777" w:rsidR="0018351D" w:rsidRDefault="0018351D"/>
  <w:p w14:paraId="0174DC3E" w14:textId="77777777" w:rsidR="00171BE2" w:rsidRDefault="00171BE2"/>
  <w:p w14:paraId="73AEEF47" w14:textId="77777777" w:rsidR="00171BE2" w:rsidRDefault="00171B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CA32" w14:textId="3D5EC444" w:rsidR="00F54CFE" w:rsidRDefault="00CC1C69">
    <w:pPr>
      <w:pStyle w:val="Header"/>
    </w:pPr>
    <w:r>
      <w:rPr>
        <w:noProof/>
        <w:sz w:val="18"/>
        <w:szCs w:val="18"/>
      </w:rPr>
      <w:drawing>
        <wp:anchor distT="0" distB="0" distL="114300" distR="114300" simplePos="0" relativeHeight="251676672" behindDoc="1" locked="0" layoutInCell="1" allowOverlap="1" wp14:anchorId="55C563FE" wp14:editId="19E35AE3">
          <wp:simplePos x="0" y="0"/>
          <wp:positionH relativeFrom="column">
            <wp:posOffset>-617220</wp:posOffset>
          </wp:positionH>
          <wp:positionV relativeFrom="paragraph">
            <wp:posOffset>1148080</wp:posOffset>
          </wp:positionV>
          <wp:extent cx="8241030" cy="4530090"/>
          <wp:effectExtent l="0" t="0" r="1270" b="3810"/>
          <wp:wrapNone/>
          <wp:docPr id="123864249" name="Picture 6" descr="A man looking at a table by a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249" name="Picture 6" descr="A man looking at a table by a server"/>
                  <pic:cNvPicPr>
                    <a:picLocks noChangeAspect="1"/>
                  </pic:cNvPicPr>
                </pic:nvPicPr>
                <pic:blipFill>
                  <a:blip r:embed="rId1">
                    <a:extLst>
                      <a:ext uri="{28A0092B-C50C-407E-A947-70E740481C1C}">
                        <a14:useLocalDpi xmlns:a14="http://schemas.microsoft.com/office/drawing/2010/main" val="0"/>
                      </a:ext>
                    </a:extLst>
                  </a:blip>
                  <a:srcRect t="8750" b="8750"/>
                  <a:stretch>
                    <a:fillRect/>
                  </a:stretch>
                </pic:blipFill>
                <pic:spPr bwMode="auto">
                  <a:xfrm>
                    <a:off x="0" y="0"/>
                    <a:ext cx="8241030" cy="4530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22EC">
      <w:rPr>
        <w:noProof/>
      </w:rPr>
      <w:drawing>
        <wp:anchor distT="0" distB="0" distL="114300" distR="114300" simplePos="0" relativeHeight="251680768" behindDoc="0" locked="0" layoutInCell="1" allowOverlap="1" wp14:anchorId="775BBEA8" wp14:editId="1A5C6FAF">
          <wp:simplePos x="0" y="0"/>
          <wp:positionH relativeFrom="column">
            <wp:posOffset>0</wp:posOffset>
          </wp:positionH>
          <wp:positionV relativeFrom="paragraph">
            <wp:posOffset>12700</wp:posOffset>
          </wp:positionV>
          <wp:extent cx="1760855" cy="1052195"/>
          <wp:effectExtent l="0" t="0" r="4445" b="1905"/>
          <wp:wrapSquare wrapText="bothSides"/>
          <wp:docPr id="1"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68480" behindDoc="0" locked="0" layoutInCell="1" allowOverlap="1" wp14:anchorId="7C54F092" wp14:editId="02CFAE6A">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F3A1" id="Rectangle 1" o:spid="_x0000_s1026" alt="&quot;&quot;"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5BA1"/>
    <w:multiLevelType w:val="hybridMultilevel"/>
    <w:tmpl w:val="362459E6"/>
    <w:lvl w:ilvl="0" w:tplc="6840DD2A">
      <w:start w:val="1"/>
      <w:numFmt w:val="lowerLetter"/>
      <w:pStyle w:val="ListParagraph"/>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5010EC"/>
    <w:multiLevelType w:val="hybridMultilevel"/>
    <w:tmpl w:val="D16A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547C5"/>
    <w:multiLevelType w:val="multilevel"/>
    <w:tmpl w:val="F8BCC66A"/>
    <w:styleLink w:val="CurrentList1"/>
    <w:lvl w:ilvl="0">
      <w:start w:val="1"/>
      <w:numFmt w:val="decimal"/>
      <w:lvlText w:val="%1."/>
      <w:lvlJc w:val="left"/>
      <w:pPr>
        <w:ind w:left="360" w:hanging="360"/>
      </w:pPr>
      <w:rPr>
        <w:rFonts w:ascii="Barlow Semi Condensed" w:eastAsiaTheme="minorHAnsi" w:hAnsi="Barlow Semi Condensed" w:cstheme="minorBidi"/>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FE6629F"/>
    <w:multiLevelType w:val="hybridMultilevel"/>
    <w:tmpl w:val="600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938458">
    <w:abstractNumId w:val="2"/>
  </w:num>
  <w:num w:numId="2" w16cid:durableId="1532299315">
    <w:abstractNumId w:val="1"/>
  </w:num>
  <w:num w:numId="3" w16cid:durableId="1246308115">
    <w:abstractNumId w:val="3"/>
  </w:num>
  <w:num w:numId="4" w16cid:durableId="200994400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B9"/>
    <w:rsid w:val="00000038"/>
    <w:rsid w:val="00023069"/>
    <w:rsid w:val="00047B9F"/>
    <w:rsid w:val="00051D71"/>
    <w:rsid w:val="000775CF"/>
    <w:rsid w:val="00077D71"/>
    <w:rsid w:val="00091C84"/>
    <w:rsid w:val="000D3B1D"/>
    <w:rsid w:val="000F6982"/>
    <w:rsid w:val="0012463F"/>
    <w:rsid w:val="00135564"/>
    <w:rsid w:val="00171BE2"/>
    <w:rsid w:val="0018351D"/>
    <w:rsid w:val="001E0CA0"/>
    <w:rsid w:val="00227B9D"/>
    <w:rsid w:val="00250789"/>
    <w:rsid w:val="00256C70"/>
    <w:rsid w:val="00281025"/>
    <w:rsid w:val="002B5AF4"/>
    <w:rsid w:val="002C4D0B"/>
    <w:rsid w:val="002F6138"/>
    <w:rsid w:val="003454B9"/>
    <w:rsid w:val="00350946"/>
    <w:rsid w:val="003D550B"/>
    <w:rsid w:val="00420AFF"/>
    <w:rsid w:val="00420CAC"/>
    <w:rsid w:val="00432C05"/>
    <w:rsid w:val="00480DC1"/>
    <w:rsid w:val="00494591"/>
    <w:rsid w:val="004947AA"/>
    <w:rsid w:val="004A5BC6"/>
    <w:rsid w:val="004B5407"/>
    <w:rsid w:val="00575362"/>
    <w:rsid w:val="005942F2"/>
    <w:rsid w:val="005C730B"/>
    <w:rsid w:val="005F3D6A"/>
    <w:rsid w:val="00617B59"/>
    <w:rsid w:val="006431F1"/>
    <w:rsid w:val="00660D5D"/>
    <w:rsid w:val="006C75FD"/>
    <w:rsid w:val="007106B4"/>
    <w:rsid w:val="007223AF"/>
    <w:rsid w:val="00750C59"/>
    <w:rsid w:val="007533D9"/>
    <w:rsid w:val="00756FFE"/>
    <w:rsid w:val="00777697"/>
    <w:rsid w:val="007833AD"/>
    <w:rsid w:val="00791BED"/>
    <w:rsid w:val="00830E14"/>
    <w:rsid w:val="00883047"/>
    <w:rsid w:val="008F6EB8"/>
    <w:rsid w:val="00912BDB"/>
    <w:rsid w:val="009635AC"/>
    <w:rsid w:val="0099030D"/>
    <w:rsid w:val="009B30A3"/>
    <w:rsid w:val="009C54B1"/>
    <w:rsid w:val="009D70A5"/>
    <w:rsid w:val="009F6BBF"/>
    <w:rsid w:val="00A042F6"/>
    <w:rsid w:val="00A1082A"/>
    <w:rsid w:val="00A42E5E"/>
    <w:rsid w:val="00AB4985"/>
    <w:rsid w:val="00AF3677"/>
    <w:rsid w:val="00AF51A2"/>
    <w:rsid w:val="00B3071D"/>
    <w:rsid w:val="00B44087"/>
    <w:rsid w:val="00B6047A"/>
    <w:rsid w:val="00B77A60"/>
    <w:rsid w:val="00BA5DBF"/>
    <w:rsid w:val="00BC558F"/>
    <w:rsid w:val="00C122EC"/>
    <w:rsid w:val="00C13BC0"/>
    <w:rsid w:val="00C20735"/>
    <w:rsid w:val="00C844E9"/>
    <w:rsid w:val="00CA7A16"/>
    <w:rsid w:val="00CB5BE6"/>
    <w:rsid w:val="00CC1C69"/>
    <w:rsid w:val="00D0597C"/>
    <w:rsid w:val="00D244E0"/>
    <w:rsid w:val="00D348AA"/>
    <w:rsid w:val="00D768A3"/>
    <w:rsid w:val="00D93CC6"/>
    <w:rsid w:val="00DC4D0E"/>
    <w:rsid w:val="00DE33A8"/>
    <w:rsid w:val="00E038D8"/>
    <w:rsid w:val="00E2621F"/>
    <w:rsid w:val="00E310AA"/>
    <w:rsid w:val="00E71CDF"/>
    <w:rsid w:val="00E72EE3"/>
    <w:rsid w:val="00E80FD5"/>
    <w:rsid w:val="00E82D54"/>
    <w:rsid w:val="00EA4779"/>
    <w:rsid w:val="00EF4BCE"/>
    <w:rsid w:val="00F1063F"/>
    <w:rsid w:val="00F27330"/>
    <w:rsid w:val="00F54CFE"/>
    <w:rsid w:val="00F9210E"/>
    <w:rsid w:val="00FC72F7"/>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40618"/>
  <w15:chartTrackingRefBased/>
  <w15:docId w15:val="{D43449AF-5356-B045-86A9-4E8B3F40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5FD"/>
    <w:rPr>
      <w:color w:val="000000" w:themeColor="text1"/>
      <w:sz w:val="22"/>
    </w:rPr>
  </w:style>
  <w:style w:type="paragraph" w:styleId="Heading1">
    <w:name w:val="heading 1"/>
    <w:basedOn w:val="Normal"/>
    <w:next w:val="Normal"/>
    <w:link w:val="Heading1Char"/>
    <w:autoRedefine/>
    <w:uiPriority w:val="9"/>
    <w:qFormat/>
    <w:rsid w:val="006C75FD"/>
    <w:pPr>
      <w:keepNext/>
      <w:keepLines/>
      <w:spacing w:before="240"/>
      <w:outlineLvl w:val="0"/>
    </w:pPr>
    <w:rPr>
      <w:rFonts w:eastAsiaTheme="majorEastAsia" w:cstheme="majorBidi"/>
      <w:b/>
      <w:color w:val="09539E"/>
      <w:sz w:val="48"/>
      <w:szCs w:val="32"/>
    </w:rPr>
  </w:style>
  <w:style w:type="paragraph" w:styleId="Heading2">
    <w:name w:val="heading 2"/>
    <w:basedOn w:val="Heading5"/>
    <w:next w:val="Normal"/>
    <w:link w:val="Heading2Char"/>
    <w:autoRedefine/>
    <w:uiPriority w:val="9"/>
    <w:unhideWhenUsed/>
    <w:qFormat/>
    <w:rsid w:val="006C75FD"/>
    <w:pPr>
      <w:outlineLvl w:val="1"/>
    </w:pPr>
    <w:rPr>
      <w:bCs/>
      <w:sz w:val="32"/>
    </w:rPr>
  </w:style>
  <w:style w:type="paragraph" w:styleId="Heading3">
    <w:name w:val="heading 3"/>
    <w:aliases w:val="Table Copy"/>
    <w:basedOn w:val="Normal"/>
    <w:next w:val="Normal"/>
    <w:link w:val="Heading3Char"/>
    <w:autoRedefine/>
    <w:uiPriority w:val="9"/>
    <w:unhideWhenUsed/>
    <w:qFormat/>
    <w:rsid w:val="006C75FD"/>
    <w:pPr>
      <w:keepNext/>
      <w:keepLines/>
      <w:outlineLvl w:val="2"/>
    </w:pPr>
    <w:rPr>
      <w:rFonts w:ascii="Cambria" w:eastAsia="Times New Roman" w:hAnsi="Cambria" w:cs="Times New Roman"/>
      <w:b/>
      <w:color w:val="09539E"/>
      <w:sz w:val="24"/>
    </w:rPr>
  </w:style>
  <w:style w:type="paragraph" w:styleId="Heading4">
    <w:name w:val="heading 4"/>
    <w:aliases w:val="Table Row Description"/>
    <w:basedOn w:val="NoSpacing"/>
    <w:next w:val="Normal"/>
    <w:link w:val="Heading4Char"/>
    <w:autoRedefine/>
    <w:uiPriority w:val="9"/>
    <w:unhideWhenUsed/>
    <w:qFormat/>
    <w:rsid w:val="006C75FD"/>
    <w:pPr>
      <w:outlineLvl w:val="3"/>
    </w:pPr>
    <w:rPr>
      <w:bCs w:val="0"/>
      <w:color w:val="FFFFFF" w:themeColor="background1"/>
    </w:rPr>
  </w:style>
  <w:style w:type="paragraph" w:styleId="Heading5">
    <w:name w:val="heading 5"/>
    <w:aliases w:val="Table Copy2"/>
    <w:basedOn w:val="Normal"/>
    <w:next w:val="Normal"/>
    <w:link w:val="Heading5Char"/>
    <w:uiPriority w:val="9"/>
    <w:unhideWhenUsed/>
    <w:qFormat/>
    <w:rsid w:val="006C75FD"/>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6C75F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C75F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6C75FD"/>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6C75FD"/>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6C75FD"/>
    <w:pPr>
      <w:tabs>
        <w:tab w:val="center" w:pos="4680"/>
        <w:tab w:val="right" w:pos="9360"/>
      </w:tabs>
    </w:pPr>
  </w:style>
  <w:style w:type="character" w:customStyle="1" w:styleId="HeaderChar">
    <w:name w:val="Header Char"/>
    <w:basedOn w:val="DefaultParagraphFont"/>
    <w:link w:val="Header"/>
    <w:uiPriority w:val="99"/>
    <w:rsid w:val="006C75FD"/>
    <w:rPr>
      <w:color w:val="000000" w:themeColor="text1"/>
      <w:sz w:val="22"/>
    </w:rPr>
  </w:style>
  <w:style w:type="paragraph" w:styleId="Footer">
    <w:name w:val="footer"/>
    <w:basedOn w:val="Normal"/>
    <w:link w:val="FooterChar"/>
    <w:uiPriority w:val="99"/>
    <w:unhideWhenUsed/>
    <w:rsid w:val="006C75FD"/>
    <w:pPr>
      <w:tabs>
        <w:tab w:val="center" w:pos="4680"/>
        <w:tab w:val="right" w:pos="9360"/>
      </w:tabs>
    </w:pPr>
  </w:style>
  <w:style w:type="character" w:customStyle="1" w:styleId="FooterChar">
    <w:name w:val="Footer Char"/>
    <w:basedOn w:val="DefaultParagraphFont"/>
    <w:link w:val="Footer"/>
    <w:uiPriority w:val="99"/>
    <w:rsid w:val="006C75FD"/>
    <w:rPr>
      <w:color w:val="000000" w:themeColor="text1"/>
      <w:sz w:val="22"/>
    </w:rPr>
  </w:style>
  <w:style w:type="character" w:styleId="Hyperlink">
    <w:name w:val="Hyperlink"/>
    <w:basedOn w:val="DefaultParagraphFont"/>
    <w:uiPriority w:val="99"/>
    <w:unhideWhenUsed/>
    <w:rsid w:val="006C75FD"/>
    <w:rPr>
      <w:color w:val="0563C1" w:themeColor="hyperlink"/>
      <w:u w:val="single"/>
    </w:rPr>
  </w:style>
  <w:style w:type="character" w:styleId="UnresolvedMention">
    <w:name w:val="Unresolved Mention"/>
    <w:basedOn w:val="DefaultParagraphFont"/>
    <w:uiPriority w:val="99"/>
    <w:semiHidden/>
    <w:unhideWhenUsed/>
    <w:rsid w:val="006C75FD"/>
    <w:rPr>
      <w:color w:val="605E5C"/>
      <w:shd w:val="clear" w:color="auto" w:fill="E1DFDD"/>
    </w:rPr>
  </w:style>
  <w:style w:type="character" w:styleId="FollowedHyperlink">
    <w:name w:val="FollowedHyperlink"/>
    <w:basedOn w:val="DefaultParagraphFont"/>
    <w:uiPriority w:val="99"/>
    <w:semiHidden/>
    <w:unhideWhenUsed/>
    <w:rsid w:val="006C75FD"/>
    <w:rPr>
      <w:color w:val="954F72" w:themeColor="followedHyperlink"/>
      <w:u w:val="single"/>
    </w:rPr>
  </w:style>
  <w:style w:type="character" w:customStyle="1" w:styleId="Heading1Char">
    <w:name w:val="Heading 1 Char"/>
    <w:basedOn w:val="DefaultParagraphFont"/>
    <w:link w:val="Heading1"/>
    <w:uiPriority w:val="9"/>
    <w:rsid w:val="006C75FD"/>
    <w:rPr>
      <w:rFonts w:eastAsiaTheme="majorEastAsia" w:cstheme="majorBidi"/>
      <w:b/>
      <w:color w:val="09539E"/>
      <w:sz w:val="48"/>
      <w:szCs w:val="32"/>
    </w:rPr>
  </w:style>
  <w:style w:type="character" w:customStyle="1" w:styleId="Heading2Char">
    <w:name w:val="Heading 2 Char"/>
    <w:basedOn w:val="DefaultParagraphFont"/>
    <w:link w:val="Heading2"/>
    <w:uiPriority w:val="9"/>
    <w:rsid w:val="006C75FD"/>
    <w:rPr>
      <w:rFonts w:asciiTheme="majorHAnsi" w:eastAsiaTheme="majorEastAsia" w:hAnsiTheme="majorHAnsi" w:cstheme="majorBidi"/>
      <w:b/>
      <w:bCs/>
      <w:color w:val="09539E"/>
      <w:sz w:val="32"/>
    </w:rPr>
  </w:style>
  <w:style w:type="paragraph" w:styleId="NoSpacing">
    <w:name w:val="No Spacing"/>
    <w:aliases w:val="Table Header"/>
    <w:link w:val="NoSpacingChar"/>
    <w:autoRedefine/>
    <w:uiPriority w:val="1"/>
    <w:qFormat/>
    <w:rsid w:val="006C75FD"/>
    <w:rPr>
      <w:rFonts w:eastAsiaTheme="minorEastAsia" w:cstheme="minorHAnsi"/>
      <w:b/>
      <w:bCs/>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6C75FD"/>
    <w:rPr>
      <w:rFonts w:eastAsiaTheme="minorEastAsia" w:cstheme="minorHAnsi"/>
      <w:b/>
      <w:bCs/>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6C75FD"/>
  </w:style>
  <w:style w:type="paragraph" w:styleId="TOCHeading">
    <w:name w:val="TOC Heading"/>
    <w:basedOn w:val="Heading1"/>
    <w:next w:val="Normal"/>
    <w:uiPriority w:val="39"/>
    <w:unhideWhenUsed/>
    <w:qFormat/>
    <w:rsid w:val="006C75FD"/>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6C75FD"/>
    <w:pPr>
      <w:spacing w:before="360" w:after="360"/>
    </w:pPr>
    <w:rPr>
      <w:rFonts w:cstheme="minorHAnsi"/>
      <w:b/>
      <w:bCs/>
      <w:caps/>
      <w:szCs w:val="22"/>
      <w:u w:val="single"/>
    </w:rPr>
  </w:style>
  <w:style w:type="paragraph" w:styleId="TOC2">
    <w:name w:val="toc 2"/>
    <w:basedOn w:val="Normal"/>
    <w:next w:val="Normal"/>
    <w:autoRedefine/>
    <w:uiPriority w:val="39"/>
    <w:unhideWhenUsed/>
    <w:rsid w:val="006C75FD"/>
    <w:rPr>
      <w:rFonts w:cstheme="minorHAnsi"/>
      <w:b/>
      <w:bCs/>
      <w:smallCaps/>
      <w:szCs w:val="22"/>
    </w:rPr>
  </w:style>
  <w:style w:type="paragraph" w:styleId="TOC3">
    <w:name w:val="toc 3"/>
    <w:basedOn w:val="Normal"/>
    <w:next w:val="Normal"/>
    <w:autoRedefine/>
    <w:uiPriority w:val="39"/>
    <w:unhideWhenUsed/>
    <w:rsid w:val="006C75FD"/>
    <w:rPr>
      <w:rFonts w:cstheme="minorHAnsi"/>
      <w:smallCaps/>
      <w:szCs w:val="22"/>
    </w:rPr>
  </w:style>
  <w:style w:type="paragraph" w:styleId="TOC4">
    <w:name w:val="toc 4"/>
    <w:basedOn w:val="Normal"/>
    <w:next w:val="Normal"/>
    <w:autoRedefine/>
    <w:uiPriority w:val="39"/>
    <w:unhideWhenUsed/>
    <w:rsid w:val="006C75FD"/>
    <w:rPr>
      <w:rFonts w:cstheme="minorHAnsi"/>
      <w:szCs w:val="22"/>
    </w:rPr>
  </w:style>
  <w:style w:type="paragraph" w:styleId="TOC5">
    <w:name w:val="toc 5"/>
    <w:basedOn w:val="Normal"/>
    <w:next w:val="Normal"/>
    <w:autoRedefine/>
    <w:uiPriority w:val="39"/>
    <w:unhideWhenUsed/>
    <w:rsid w:val="006C75FD"/>
    <w:rPr>
      <w:rFonts w:cstheme="minorHAnsi"/>
      <w:szCs w:val="22"/>
    </w:rPr>
  </w:style>
  <w:style w:type="paragraph" w:styleId="TOC6">
    <w:name w:val="toc 6"/>
    <w:basedOn w:val="Normal"/>
    <w:next w:val="Normal"/>
    <w:autoRedefine/>
    <w:uiPriority w:val="39"/>
    <w:unhideWhenUsed/>
    <w:rsid w:val="006C75FD"/>
    <w:rPr>
      <w:rFonts w:cstheme="minorHAnsi"/>
      <w:szCs w:val="22"/>
    </w:rPr>
  </w:style>
  <w:style w:type="paragraph" w:styleId="TOC7">
    <w:name w:val="toc 7"/>
    <w:basedOn w:val="Normal"/>
    <w:next w:val="Normal"/>
    <w:autoRedefine/>
    <w:uiPriority w:val="39"/>
    <w:unhideWhenUsed/>
    <w:rsid w:val="006C75FD"/>
    <w:rPr>
      <w:rFonts w:cstheme="minorHAnsi"/>
      <w:szCs w:val="22"/>
    </w:rPr>
  </w:style>
  <w:style w:type="paragraph" w:styleId="TOC8">
    <w:name w:val="toc 8"/>
    <w:basedOn w:val="Normal"/>
    <w:next w:val="Normal"/>
    <w:autoRedefine/>
    <w:uiPriority w:val="39"/>
    <w:unhideWhenUsed/>
    <w:rsid w:val="006C75FD"/>
    <w:rPr>
      <w:rFonts w:cstheme="minorHAnsi"/>
      <w:szCs w:val="22"/>
    </w:rPr>
  </w:style>
  <w:style w:type="paragraph" w:styleId="TOC9">
    <w:name w:val="toc 9"/>
    <w:basedOn w:val="Normal"/>
    <w:next w:val="Normal"/>
    <w:autoRedefine/>
    <w:uiPriority w:val="39"/>
    <w:unhideWhenUsed/>
    <w:rsid w:val="006C75FD"/>
    <w:rPr>
      <w:rFonts w:cstheme="minorHAnsi"/>
      <w:szCs w:val="22"/>
    </w:rPr>
  </w:style>
  <w:style w:type="paragraph" w:styleId="Subtitle">
    <w:name w:val="Subtitle"/>
    <w:aliases w:val="Primary Table Copy"/>
    <w:basedOn w:val="Normal"/>
    <w:next w:val="Normal"/>
    <w:link w:val="SubtitleChar"/>
    <w:uiPriority w:val="11"/>
    <w:qFormat/>
    <w:rsid w:val="006C75FD"/>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6C75FD"/>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6C75FD"/>
    <w:pPr>
      <w:numPr>
        <w:numId w:val="4"/>
      </w:numPr>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6C75FD"/>
    <w:rPr>
      <w:rFonts w:ascii="Cambria" w:eastAsia="Times New Roman" w:hAnsi="Cambria" w:cs="Times New Roman"/>
      <w:b/>
      <w:color w:val="09539E"/>
    </w:rPr>
  </w:style>
  <w:style w:type="character" w:customStyle="1" w:styleId="Heading4Char">
    <w:name w:val="Heading 4 Char"/>
    <w:aliases w:val="Table Row Description Char"/>
    <w:basedOn w:val="DefaultParagraphFont"/>
    <w:link w:val="Heading4"/>
    <w:uiPriority w:val="9"/>
    <w:rsid w:val="006C75FD"/>
    <w:rPr>
      <w:rFonts w:eastAsiaTheme="minorEastAsia"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59"/>
    <w:rsid w:val="006C75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6C75FD"/>
    <w:rPr>
      <w:b/>
      <w:bCs/>
      <w:color w:val="002060"/>
      <w:sz w:val="24"/>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6C75FD"/>
    <w:rPr>
      <w:b/>
      <w:bCs/>
      <w:color w:val="002060"/>
    </w:rPr>
  </w:style>
  <w:style w:type="paragraph" w:styleId="BodyText">
    <w:name w:val="Body Text"/>
    <w:basedOn w:val="Normal"/>
    <w:link w:val="BodyTextChar"/>
    <w:uiPriority w:val="1"/>
    <w:qFormat/>
    <w:rsid w:val="003454B9"/>
    <w:pPr>
      <w:widowControl w:val="0"/>
      <w:autoSpaceDE w:val="0"/>
      <w:autoSpaceDN w:val="0"/>
    </w:pPr>
    <w:rPr>
      <w:rFonts w:ascii="Arial" w:eastAsia="Arial" w:hAnsi="Arial" w:cs="Arial"/>
      <w:color w:val="auto"/>
      <w:kern w:val="0"/>
      <w:szCs w:val="22"/>
      <w14:ligatures w14:val="none"/>
    </w:rPr>
  </w:style>
  <w:style w:type="character" w:customStyle="1" w:styleId="BodyTextChar">
    <w:name w:val="Body Text Char"/>
    <w:basedOn w:val="DefaultParagraphFont"/>
    <w:link w:val="BodyText"/>
    <w:uiPriority w:val="1"/>
    <w:rsid w:val="003454B9"/>
    <w:rPr>
      <w:rFonts w:ascii="Arial" w:eastAsia="Arial" w:hAnsi="Arial" w:cs="Arial"/>
      <w:kern w:val="0"/>
      <w:sz w:val="22"/>
      <w:szCs w:val="22"/>
      <w14:ligatures w14:val="none"/>
    </w:rPr>
  </w:style>
  <w:style w:type="paragraph" w:customStyle="1" w:styleId="TableParagraph">
    <w:name w:val="Table Paragraph"/>
    <w:basedOn w:val="Normal"/>
    <w:uiPriority w:val="1"/>
    <w:qFormat/>
    <w:rsid w:val="009635AC"/>
    <w:pPr>
      <w:widowControl w:val="0"/>
      <w:autoSpaceDE w:val="0"/>
      <w:autoSpaceDN w:val="0"/>
      <w:ind w:left="86"/>
    </w:pPr>
    <w:rPr>
      <w:rFonts w:ascii="Arial" w:eastAsia="Arial" w:hAnsi="Arial" w:cs="Arial"/>
      <w:color w:val="auto"/>
      <w:kern w:val="0"/>
      <w:szCs w:val="22"/>
      <w14:ligatures w14:val="none"/>
    </w:rPr>
  </w:style>
  <w:style w:type="numbering" w:customStyle="1" w:styleId="CurrentList1">
    <w:name w:val="Current List1"/>
    <w:uiPriority w:val="99"/>
    <w:rsid w:val="000775CF"/>
    <w:pPr>
      <w:numPr>
        <w:numId w:val="1"/>
      </w:numPr>
    </w:pPr>
  </w:style>
  <w:style w:type="character" w:customStyle="1" w:styleId="Heading5Char">
    <w:name w:val="Heading 5 Char"/>
    <w:aliases w:val="Table Copy2 Char"/>
    <w:basedOn w:val="DefaultParagraphFont"/>
    <w:link w:val="Heading5"/>
    <w:uiPriority w:val="9"/>
    <w:rsid w:val="006C75FD"/>
    <w:rPr>
      <w:rFonts w:asciiTheme="majorHAnsi" w:eastAsiaTheme="majorEastAsia" w:hAnsiTheme="majorHAnsi" w:cstheme="majorBidi"/>
      <w:b/>
      <w:color w:val="09539E"/>
      <w:sz w:val="22"/>
    </w:rPr>
  </w:style>
  <w:style w:type="paragraph" w:styleId="NormalWeb">
    <w:name w:val="Normal (Web)"/>
    <w:basedOn w:val="Normal"/>
    <w:uiPriority w:val="99"/>
    <w:unhideWhenUsed/>
    <w:rsid w:val="006C75FD"/>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ListParagraphChar">
    <w:name w:val="List Paragraph Char"/>
    <w:aliases w:val="Bullet List Char"/>
    <w:link w:val="ListParagraph"/>
    <w:uiPriority w:val="34"/>
    <w:rsid w:val="006C75FD"/>
    <w:rPr>
      <w:color w:val="000000" w:themeColor="text1"/>
      <w:kern w:val="0"/>
      <w:sz w:val="22"/>
      <w:szCs w:val="22"/>
      <w14:ligatures w14:val="none"/>
    </w:rPr>
  </w:style>
  <w:style w:type="character" w:customStyle="1" w:styleId="Heading6Char">
    <w:name w:val="Heading 6 Char"/>
    <w:basedOn w:val="DefaultParagraphFont"/>
    <w:link w:val="Heading6"/>
    <w:uiPriority w:val="9"/>
    <w:semiHidden/>
    <w:rsid w:val="006C75FD"/>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6C75FD"/>
    <w:rPr>
      <w:rFonts w:asciiTheme="majorHAnsi" w:eastAsiaTheme="majorEastAsia" w:hAnsiTheme="majorHAnsi" w:cstheme="majorBidi"/>
      <w:i/>
      <w:iCs/>
      <w:color w:val="1F3763" w:themeColor="accent1" w:themeShade="7F"/>
      <w:sz w:val="22"/>
    </w:rPr>
  </w:style>
  <w:style w:type="table" w:styleId="TableGridLight">
    <w:name w:val="Grid Table Light"/>
    <w:basedOn w:val="TableNormal"/>
    <w:uiPriority w:val="40"/>
    <w:rsid w:val="006C75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6C7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75FD"/>
    <w:rPr>
      <w:b/>
      <w:bCs/>
    </w:rPr>
  </w:style>
  <w:style w:type="character" w:styleId="Emphasis">
    <w:name w:val="Emphasis"/>
    <w:basedOn w:val="DefaultParagraphFont"/>
    <w:uiPriority w:val="20"/>
    <w:qFormat/>
    <w:rsid w:val="006C75FD"/>
    <w:rPr>
      <w:i/>
      <w:iCs/>
    </w:rPr>
  </w:style>
  <w:style w:type="character" w:styleId="SubtleEmphasis">
    <w:name w:val="Subtle Emphasis"/>
    <w:basedOn w:val="DefaultParagraphFont"/>
    <w:uiPriority w:val="19"/>
    <w:qFormat/>
    <w:rsid w:val="006C75FD"/>
    <w:rPr>
      <w:i/>
      <w:iCs/>
      <w:color w:val="404040" w:themeColor="text1" w:themeTint="BF"/>
    </w:rPr>
  </w:style>
  <w:style w:type="character" w:styleId="IntenseEmphasis">
    <w:name w:val="Intense Emphasis"/>
    <w:basedOn w:val="DefaultParagraphFont"/>
    <w:uiPriority w:val="21"/>
    <w:qFormat/>
    <w:rsid w:val="006C75F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F\Downloads\framewor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8629BA66-F7B0-4E5B-95DB-55F439D26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B4CE8-3187-4251-8D25-07AA619D3AF0}">
  <ds:schemaRef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9a28d2e1-924e-4715-9bdb-0bef845c549c"/>
    <ds:schemaRef ds:uri="http://schemas.microsoft.com/office/infopath/2007/PartnerControls"/>
    <ds:schemaRef ds:uri="b9b8280f-533f-4ab1-999e-21e84614c560"/>
    <ds:schemaRef ds:uri="http://www.w3.org/XML/1998/namespace"/>
    <ds:schemaRef ds:uri="http://purl.org/dc/dcmitype/"/>
  </ds:schemaRefs>
</ds:datastoreItem>
</file>

<file path=customXml/itemProps4.xml><?xml version="1.0" encoding="utf-8"?>
<ds:datastoreItem xmlns:ds="http://schemas.openxmlformats.org/officeDocument/2006/customXml" ds:itemID="{0E00858E-FD00-4FFF-99E6-90BA9D535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frameworks.dotx</Template>
  <TotalTime>3</TotalTime>
  <Pages>3</Pages>
  <Words>582</Words>
  <Characters>3122</Characters>
  <Application>Microsoft Office Word</Application>
  <DocSecurity>0</DocSecurity>
  <Lines>76</Lines>
  <Paragraphs>58</Paragraphs>
  <ScaleCrop>false</ScaleCrop>
  <HeadingPairs>
    <vt:vector size="2" baseType="variant">
      <vt:variant>
        <vt:lpstr>Title</vt:lpstr>
      </vt:variant>
      <vt:variant>
        <vt:i4>1</vt:i4>
      </vt:variant>
    </vt:vector>
  </HeadingPairs>
  <TitlesOfParts>
    <vt:vector size="1" baseType="lpstr">
      <vt:lpstr>Programming and Web Development Equipment List</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and Web Development Equipment List</dc:title>
  <dc:subject/>
  <dc:creator>DESE</dc:creator>
  <cp:keywords/>
  <dc:description/>
  <cp:lastModifiedBy>Zou, Dong (EOE)</cp:lastModifiedBy>
  <cp:revision>7</cp:revision>
  <dcterms:created xsi:type="dcterms:W3CDTF">2025-03-16T18:46:00Z</dcterms:created>
  <dcterms:modified xsi:type="dcterms:W3CDTF">2025-07-07T19:54:00Z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