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8770FE" w14:textId="77777777" w:rsidR="00032C6B" w:rsidRDefault="001536F3">
      <w:r>
        <w:rPr>
          <w:noProof/>
        </w:rPr>
        <w:drawing>
          <wp:anchor distT="0" distB="0" distL="114300" distR="114300" simplePos="0" relativeHeight="251658240" behindDoc="1" locked="0" layoutInCell="1" allowOverlap="1" wp14:anchorId="02C68B08" wp14:editId="15D0586C">
            <wp:simplePos x="0" y="0"/>
            <wp:positionH relativeFrom="page">
              <wp:posOffset>173809</wp:posOffset>
            </wp:positionH>
            <wp:positionV relativeFrom="paragraph">
              <wp:posOffset>-914400</wp:posOffset>
            </wp:positionV>
            <wp:extent cx="7318828" cy="1447023"/>
            <wp:effectExtent l="0" t="0" r="0" b="0"/>
            <wp:wrapNone/>
            <wp:docPr id="671528852" name="Picture 1" descr="DES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1528852" name="Picture 1" descr="DESE logo"/>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318828" cy="1447023"/>
                    </a:xfrm>
                    <a:prstGeom prst="rect">
                      <a:avLst/>
                    </a:prstGeom>
                  </pic:spPr>
                </pic:pic>
              </a:graphicData>
            </a:graphic>
            <wp14:sizeRelH relativeFrom="page">
              <wp14:pctWidth>0</wp14:pctWidth>
            </wp14:sizeRelH>
            <wp14:sizeRelV relativeFrom="page">
              <wp14:pctHeight>0</wp14:pctHeight>
            </wp14:sizeRelV>
          </wp:anchor>
        </w:drawing>
      </w:r>
    </w:p>
    <w:p w14:paraId="0A06B832" w14:textId="77777777" w:rsidR="00C84EE3" w:rsidRDefault="00C84EE3"/>
    <w:p w14:paraId="3ED50A64" w14:textId="63A9AC97" w:rsidR="000F11A7" w:rsidRDefault="0073045A" w:rsidP="0073045A">
      <w:pPr>
        <w:tabs>
          <w:tab w:val="left" w:pos="2460"/>
        </w:tabs>
        <w:sectPr w:rsidR="000F11A7" w:rsidSect="00C84EE3">
          <w:footerReference w:type="default" r:id="rId11"/>
          <w:footerReference w:type="first" r:id="rId12"/>
          <w:pgSz w:w="12240" w:h="15840"/>
          <w:pgMar w:top="1440" w:right="1440" w:bottom="1440" w:left="1440" w:header="720" w:footer="720" w:gutter="0"/>
          <w:cols w:space="720"/>
          <w:titlePg/>
          <w:docGrid w:linePitch="360"/>
        </w:sectPr>
      </w:pPr>
      <w:r>
        <w:tab/>
      </w:r>
    </w:p>
    <w:p w14:paraId="0DFC68F6" w14:textId="4AD83316" w:rsidR="00B86C3D" w:rsidRPr="0021555D" w:rsidRDefault="00B86C3D" w:rsidP="0021555D">
      <w:pPr>
        <w:rPr>
          <w:rFonts w:ascii="Arial" w:hAnsi="Arial" w:cs="Arial"/>
          <w:sz w:val="20"/>
          <w:szCs w:val="20"/>
        </w:rPr>
      </w:pPr>
      <w:r w:rsidRPr="0021555D">
        <w:rPr>
          <w:rFonts w:ascii="Arial" w:hAnsi="Arial" w:cs="Arial"/>
          <w:sz w:val="20"/>
          <w:szCs w:val="20"/>
        </w:rPr>
        <w:t xml:space="preserve">135 Santilli Hwy, Everett MA 02149   </w:t>
      </w:r>
      <w:r w:rsidR="0073045A">
        <w:rPr>
          <w:rFonts w:ascii="Arial" w:hAnsi="Arial" w:cs="Arial"/>
          <w:sz w:val="20"/>
          <w:szCs w:val="20"/>
        </w:rPr>
        <w:t>Ap</w:t>
      </w:r>
      <w:r w:rsidR="0073045A" w:rsidRPr="0073045A">
        <w:rPr>
          <w:rFonts w:ascii="Arial" w:hAnsi="Arial" w:cs="Arial"/>
          <w:sz w:val="20"/>
          <w:szCs w:val="20"/>
        </w:rPr>
        <w:t>è</w:t>
      </w:r>
      <w:r w:rsidR="0073045A">
        <w:rPr>
          <w:rFonts w:ascii="Arial" w:hAnsi="Arial" w:cs="Arial"/>
          <w:sz w:val="20"/>
          <w:szCs w:val="20"/>
        </w:rPr>
        <w:t>l Vwa</w:t>
      </w:r>
      <w:r w:rsidRPr="0021555D">
        <w:rPr>
          <w:rFonts w:ascii="Arial" w:hAnsi="Arial" w:cs="Arial"/>
          <w:sz w:val="20"/>
          <w:szCs w:val="20"/>
        </w:rPr>
        <w:t>: (781) 388-3000   TTY: 1-800-439-2370    www.doe.mass.edu</w:t>
      </w:r>
    </w:p>
    <w:p w14:paraId="5BCD3A01" w14:textId="77777777" w:rsidR="00C3665B" w:rsidRPr="00482BA2" w:rsidRDefault="00C3665B" w:rsidP="00C3665B">
      <w:pPr>
        <w:pBdr>
          <w:bottom w:val="single" w:sz="4" w:space="1" w:color="auto"/>
        </w:pBdr>
        <w:spacing w:after="0" w:line="240" w:lineRule="auto"/>
        <w:rPr>
          <w:rFonts w:ascii="Arial" w:hAnsi="Arial" w:cs="Arial"/>
        </w:rPr>
      </w:pPr>
      <w:bookmarkStart w:id="0" w:name="TO"/>
      <w:bookmarkStart w:id="1" w:name="FROM"/>
      <w:bookmarkStart w:id="2" w:name="DATE"/>
      <w:bookmarkStart w:id="3" w:name="RE"/>
      <w:bookmarkEnd w:id="0"/>
      <w:bookmarkEnd w:id="1"/>
      <w:bookmarkEnd w:id="2"/>
      <w:bookmarkEnd w:id="3"/>
    </w:p>
    <w:p w14:paraId="6B3732B8" w14:textId="77777777" w:rsidR="00B150A1" w:rsidRPr="00F602CC" w:rsidRDefault="00B150A1">
      <w:pPr>
        <w:rPr>
          <w:rFonts w:ascii="Arial" w:hAnsi="Arial" w:cs="Arial"/>
          <w:sz w:val="16"/>
          <w:szCs w:val="16"/>
        </w:rPr>
      </w:pPr>
    </w:p>
    <w:p w14:paraId="3FA1AE6F" w14:textId="77777777" w:rsidR="002E4BDE" w:rsidRPr="00F602CC" w:rsidRDefault="002E4BDE">
      <w:pPr>
        <w:rPr>
          <w:rFonts w:ascii="Arial" w:hAnsi="Arial" w:cs="Arial"/>
          <w:sz w:val="16"/>
          <w:szCs w:val="16"/>
        </w:rPr>
        <w:sectPr w:rsidR="002E4BDE" w:rsidRPr="00F602CC" w:rsidSect="00725BB6">
          <w:footerReference w:type="default" r:id="rId13"/>
          <w:type w:val="continuous"/>
          <w:pgSz w:w="12240" w:h="15840"/>
          <w:pgMar w:top="1440" w:right="1440" w:bottom="1440" w:left="1440" w:header="720" w:footer="720" w:gutter="0"/>
          <w:cols w:space="720"/>
          <w:docGrid w:linePitch="360"/>
        </w:sectPr>
      </w:pPr>
    </w:p>
    <w:p w14:paraId="06AC4B37" w14:textId="779F7408" w:rsidR="00F602CC" w:rsidRPr="0006514C" w:rsidRDefault="004334B3" w:rsidP="0006514C">
      <w:pPr>
        <w:pStyle w:val="Heading1"/>
      </w:pPr>
      <w:r w:rsidRPr="0006514C">
        <w:t xml:space="preserve">Out </w:t>
      </w:r>
      <w:r w:rsidR="003619A3" w:rsidRPr="0006514C">
        <w:t>2026</w:t>
      </w:r>
    </w:p>
    <w:p w14:paraId="7609C69F" w14:textId="77777777" w:rsidR="00F602CC" w:rsidRPr="00EF3282" w:rsidRDefault="00F602CC" w:rsidP="00F602CC">
      <w:pPr>
        <w:spacing w:after="0" w:line="276" w:lineRule="auto"/>
        <w:rPr>
          <w:rFonts w:ascii="Arial" w:hAnsi="Arial" w:cs="Arial"/>
          <w:sz w:val="22"/>
          <w:szCs w:val="22"/>
        </w:rPr>
      </w:pPr>
    </w:p>
    <w:p w14:paraId="735B4C7A" w14:textId="4A66E12D" w:rsidR="00F602CC" w:rsidRPr="00EF3282" w:rsidRDefault="00A360B2" w:rsidP="00F602CC">
      <w:pPr>
        <w:spacing w:after="0" w:line="276" w:lineRule="auto"/>
        <w:rPr>
          <w:rFonts w:ascii="Arial" w:hAnsi="Arial" w:cs="Arial"/>
          <w:sz w:val="22"/>
          <w:szCs w:val="22"/>
        </w:rPr>
      </w:pPr>
      <w:r w:rsidRPr="00EF3282">
        <w:rPr>
          <w:rFonts w:ascii="Arial" w:hAnsi="Arial" w:cs="Arial"/>
          <w:sz w:val="22"/>
          <w:szCs w:val="22"/>
        </w:rPr>
        <w:t>Chè Paran oswa Responsab Legal</w:t>
      </w:r>
      <w:r w:rsidR="00F602CC" w:rsidRPr="00EF3282">
        <w:rPr>
          <w:rFonts w:ascii="Arial" w:hAnsi="Arial" w:cs="Arial"/>
          <w:sz w:val="22"/>
          <w:szCs w:val="22"/>
        </w:rPr>
        <w:t>,</w:t>
      </w:r>
    </w:p>
    <w:p w14:paraId="1091C92E" w14:textId="77777777" w:rsidR="00F602CC" w:rsidRPr="00EF3282" w:rsidRDefault="00F602CC" w:rsidP="00F602CC">
      <w:pPr>
        <w:spacing w:after="0" w:line="276" w:lineRule="auto"/>
        <w:rPr>
          <w:rFonts w:ascii="Arial" w:hAnsi="Arial" w:cs="Arial"/>
          <w:sz w:val="22"/>
          <w:szCs w:val="22"/>
        </w:rPr>
      </w:pPr>
    </w:p>
    <w:p w14:paraId="43DF97F1" w14:textId="50DD5220" w:rsidR="00F602CC" w:rsidRPr="00EF3282" w:rsidRDefault="00D40BE5" w:rsidP="00F602CC">
      <w:pPr>
        <w:spacing w:after="0" w:line="276" w:lineRule="auto"/>
        <w:rPr>
          <w:rFonts w:ascii="Arial" w:hAnsi="Arial" w:cs="Arial"/>
          <w:sz w:val="22"/>
          <w:szCs w:val="22"/>
        </w:rPr>
      </w:pPr>
      <w:r w:rsidRPr="00EF3282">
        <w:rPr>
          <w:rFonts w:ascii="Arial" w:hAnsi="Arial" w:cs="Arial"/>
          <w:sz w:val="22"/>
          <w:szCs w:val="22"/>
        </w:rPr>
        <w:t>Depatman Edikasyon Primè ak Segondè a dènyèman te lanse yon</w:t>
      </w:r>
      <w:r w:rsidR="00F602CC" w:rsidRPr="00EF3282">
        <w:rPr>
          <w:rFonts w:ascii="Arial" w:hAnsi="Arial" w:cs="Arial"/>
          <w:sz w:val="22"/>
          <w:szCs w:val="22"/>
        </w:rPr>
        <w:t xml:space="preserve"> </w:t>
      </w:r>
      <w:hyperlink r:id="rId14" w:history="1">
        <w:r w:rsidR="00FB100F" w:rsidRPr="00EF3282">
          <w:rPr>
            <w:rStyle w:val="Hyperlink"/>
            <w:rFonts w:ascii="Arial" w:hAnsi="Arial" w:cs="Arial"/>
            <w:sz w:val="22"/>
            <w:szCs w:val="22"/>
          </w:rPr>
          <w:t>Pòtal Fanmi MCAS</w:t>
        </w:r>
      </w:hyperlink>
      <w:r w:rsidR="00F602CC" w:rsidRPr="00EF3282">
        <w:rPr>
          <w:rFonts w:ascii="Arial" w:hAnsi="Arial" w:cs="Arial"/>
          <w:sz w:val="22"/>
          <w:szCs w:val="22"/>
        </w:rPr>
        <w:t xml:space="preserve"> </w:t>
      </w:r>
      <w:r w:rsidR="00020864" w:rsidRPr="00EF3282">
        <w:rPr>
          <w:rFonts w:ascii="Arial" w:hAnsi="Arial" w:cs="Arial"/>
          <w:sz w:val="22"/>
          <w:szCs w:val="22"/>
        </w:rPr>
        <w:t>ki pral pèmèt fanmi yo jwenn aksè ak rezilta egzamen leta pitit yo. Ou ta dwe resevwa enfòmasyon nan men distri lekòl ou a sou fason pou jwenn aksè ak pòtal la lè w sèvi ak yon kòd enskripsyon espesyal.Pòtal la bay premye rezilta pitit ou a nan egzamen Massachusetts Comprehensive Assessment System (MCAS) li te pase nan sezon prentan 2026 la. Menmsi rezilta sa yo pwovizwa epi yo ka chanje yon ti kras, DESE ap pataje yo bonè ak fanmi yo ane sa a an repons ak fidbak li te resevwa, epi pou ede fanmi yo prepare pou kòmansman ane lekòl la nan sezon otòn la</w:t>
      </w:r>
      <w:r w:rsidR="00F602CC" w:rsidRPr="00EF3282">
        <w:rPr>
          <w:rFonts w:ascii="Arial" w:hAnsi="Arial" w:cs="Arial"/>
          <w:sz w:val="22"/>
          <w:szCs w:val="22"/>
        </w:rPr>
        <w:t>.</w:t>
      </w:r>
    </w:p>
    <w:p w14:paraId="73D4D529" w14:textId="77777777" w:rsidR="00F602CC" w:rsidRPr="00EF3282" w:rsidRDefault="00F602CC" w:rsidP="00F602CC">
      <w:pPr>
        <w:spacing w:after="0" w:line="276" w:lineRule="auto"/>
        <w:rPr>
          <w:rFonts w:ascii="Arial" w:hAnsi="Arial" w:cs="Arial"/>
          <w:sz w:val="22"/>
          <w:szCs w:val="22"/>
        </w:rPr>
      </w:pPr>
    </w:p>
    <w:p w14:paraId="48AE1278" w14:textId="46DD2E82" w:rsidR="005F176D" w:rsidRPr="003E0FB4" w:rsidRDefault="005A254C" w:rsidP="00D876BD">
      <w:pPr>
        <w:spacing w:after="0" w:line="276" w:lineRule="auto"/>
        <w:rPr>
          <w:rFonts w:ascii="Arial" w:hAnsi="Arial" w:cs="Arial"/>
          <w:sz w:val="22"/>
          <w:szCs w:val="22"/>
          <w:lang w:val="es-ES"/>
        </w:rPr>
      </w:pPr>
      <w:r w:rsidRPr="0099340E">
        <w:rPr>
          <w:rFonts w:ascii="Arial" w:hAnsi="Arial" w:cs="Arial"/>
          <w:sz w:val="22"/>
          <w:szCs w:val="22"/>
        </w:rPr>
        <w:t>R</w:t>
      </w:r>
      <w:r w:rsidR="00D876BD" w:rsidRPr="0099340E">
        <w:rPr>
          <w:rFonts w:ascii="Arial" w:hAnsi="Arial" w:cs="Arial"/>
          <w:sz w:val="22"/>
          <w:szCs w:val="22"/>
        </w:rPr>
        <w:t xml:space="preserve">ezilta pwovizwa pou Lang Anglè </w:t>
      </w:r>
      <w:r w:rsidR="001F30EF" w:rsidRPr="0099340E">
        <w:rPr>
          <w:rFonts w:ascii="Arial" w:hAnsi="Arial" w:cs="Arial"/>
          <w:sz w:val="22"/>
          <w:szCs w:val="22"/>
        </w:rPr>
        <w:t xml:space="preserve">ak </w:t>
      </w:r>
      <w:r w:rsidR="0099340E" w:rsidRPr="0099340E">
        <w:rPr>
          <w:rFonts w:ascii="Arial" w:hAnsi="Arial" w:cs="Arial"/>
          <w:sz w:val="22"/>
          <w:szCs w:val="22"/>
        </w:rPr>
        <w:t xml:space="preserve">amtematik ap </w:t>
      </w:r>
      <w:r w:rsidR="00D876BD" w:rsidRPr="0099340E">
        <w:rPr>
          <w:rFonts w:ascii="Arial" w:hAnsi="Arial" w:cs="Arial"/>
          <w:sz w:val="22"/>
          <w:szCs w:val="22"/>
        </w:rPr>
        <w:t xml:space="preserve">disponib. </w:t>
      </w:r>
      <w:r w:rsidR="00D876BD" w:rsidRPr="004334B3">
        <w:rPr>
          <w:rFonts w:ascii="Arial" w:hAnsi="Arial" w:cs="Arial"/>
          <w:sz w:val="22"/>
          <w:szCs w:val="22"/>
          <w:lang w:val="fr-FR"/>
        </w:rPr>
        <w:t xml:space="preserve">Rezilta pwovizwa pou syans ak edikasyon sivik pou elèv ki te pran egzamen </w:t>
      </w:r>
      <w:r w:rsidR="0095527C">
        <w:rPr>
          <w:rFonts w:ascii="Arial" w:hAnsi="Arial" w:cs="Arial"/>
          <w:sz w:val="22"/>
          <w:szCs w:val="22"/>
          <w:lang w:val="fr-FR"/>
        </w:rPr>
        <w:t xml:space="preserve">sa </w:t>
      </w:r>
      <w:r w:rsidR="00D876BD" w:rsidRPr="004334B3">
        <w:rPr>
          <w:rFonts w:ascii="Arial" w:hAnsi="Arial" w:cs="Arial"/>
          <w:sz w:val="22"/>
          <w:szCs w:val="22"/>
          <w:lang w:val="fr-FR"/>
        </w:rPr>
        <w:t>yo disponib</w:t>
      </w:r>
      <w:r w:rsidR="00292019">
        <w:rPr>
          <w:rFonts w:ascii="Arial" w:hAnsi="Arial" w:cs="Arial"/>
          <w:sz w:val="22"/>
          <w:szCs w:val="22"/>
          <w:lang w:val="fr-FR"/>
        </w:rPr>
        <w:t xml:space="preserve"> tou</w:t>
      </w:r>
      <w:r w:rsidR="00D876BD" w:rsidRPr="004334B3">
        <w:rPr>
          <w:rFonts w:ascii="Arial" w:hAnsi="Arial" w:cs="Arial"/>
          <w:sz w:val="22"/>
          <w:szCs w:val="22"/>
          <w:lang w:val="fr-FR"/>
        </w:rPr>
        <w:t>.</w:t>
      </w:r>
      <w:r w:rsidR="005F176D" w:rsidRPr="004334B3">
        <w:rPr>
          <w:rFonts w:ascii="Arial" w:hAnsi="Arial" w:cs="Arial"/>
          <w:sz w:val="22"/>
          <w:szCs w:val="22"/>
          <w:lang w:val="fr-FR"/>
        </w:rPr>
        <w:t xml:space="preserve"> </w:t>
      </w:r>
      <w:r w:rsidR="00D876BD" w:rsidRPr="004334B3">
        <w:rPr>
          <w:rFonts w:ascii="Arial" w:hAnsi="Arial" w:cs="Arial"/>
          <w:sz w:val="22"/>
          <w:szCs w:val="22"/>
          <w:lang w:val="fr-FR"/>
        </w:rPr>
        <w:t xml:space="preserve">Rezilta final yo, ki pral gen ladan enfòmasyon sou pwogrè elèv la ansanm ak konparezon ak rezilta lekòl la, distri a, ak rezilta atravè tout eta a, ap disponib nan fen mwa septanm. </w:t>
      </w:r>
      <w:r w:rsidR="00D876BD" w:rsidRPr="003E0FB4">
        <w:rPr>
          <w:rFonts w:ascii="Arial" w:hAnsi="Arial" w:cs="Arial"/>
          <w:sz w:val="22"/>
          <w:szCs w:val="22"/>
          <w:lang w:val="es-ES"/>
        </w:rPr>
        <w:t>Pòtal la ap gen ladan tou rezilta ki soti nan ane anvan yo.</w:t>
      </w:r>
    </w:p>
    <w:p w14:paraId="41A2C531" w14:textId="77777777" w:rsidR="00AB438E" w:rsidRPr="003E0FB4" w:rsidRDefault="00AB438E" w:rsidP="00D876BD">
      <w:pPr>
        <w:spacing w:after="0" w:line="276" w:lineRule="auto"/>
        <w:rPr>
          <w:rFonts w:ascii="Arial" w:hAnsi="Arial" w:cs="Arial"/>
          <w:sz w:val="22"/>
          <w:szCs w:val="22"/>
          <w:lang w:val="es-ES"/>
        </w:rPr>
      </w:pPr>
    </w:p>
    <w:p w14:paraId="73F4BA90" w14:textId="77777777" w:rsidR="00D876BD" w:rsidRPr="003E0FB4" w:rsidRDefault="00D876BD" w:rsidP="00D876BD">
      <w:pPr>
        <w:spacing w:after="0" w:line="276" w:lineRule="auto"/>
        <w:rPr>
          <w:rFonts w:ascii="Arial" w:hAnsi="Arial" w:cs="Arial"/>
          <w:sz w:val="22"/>
          <w:szCs w:val="22"/>
          <w:lang w:val="es-ES"/>
        </w:rPr>
      </w:pPr>
      <w:r w:rsidRPr="003E0FB4">
        <w:rPr>
          <w:rFonts w:ascii="Arial" w:hAnsi="Arial" w:cs="Arial"/>
          <w:sz w:val="22"/>
          <w:szCs w:val="22"/>
          <w:lang w:val="es-ES"/>
        </w:rPr>
        <w:t>Mwen ankouraje w revize rezilta pitit ou a. Menmsi nòt MCAS yo se sèlman youn nan plizyè mwayen pou konprann eksperyans aprantisaj pitit ou a, yo ka bay enfòmasyon itil sou pwogrè li, fòs li yo, ak domèn kote li ta ka bezwen plis sipò.</w:t>
      </w:r>
    </w:p>
    <w:p w14:paraId="0863F3D7" w14:textId="77777777" w:rsidR="005F176D" w:rsidRPr="003E0FB4" w:rsidRDefault="005F176D" w:rsidP="00D876BD">
      <w:pPr>
        <w:spacing w:after="0" w:line="276" w:lineRule="auto"/>
        <w:rPr>
          <w:rFonts w:ascii="Arial" w:hAnsi="Arial" w:cs="Arial"/>
          <w:sz w:val="22"/>
          <w:szCs w:val="22"/>
          <w:lang w:val="es-ES"/>
        </w:rPr>
      </w:pPr>
    </w:p>
    <w:p w14:paraId="41F02766" w14:textId="0EA62578" w:rsidR="00F602CC" w:rsidRPr="003E0FB4" w:rsidRDefault="00D876BD" w:rsidP="00F602CC">
      <w:pPr>
        <w:spacing w:after="0" w:line="276" w:lineRule="auto"/>
        <w:rPr>
          <w:rFonts w:ascii="Arial" w:hAnsi="Arial" w:cs="Arial"/>
          <w:sz w:val="22"/>
          <w:szCs w:val="22"/>
          <w:lang w:val="es-ES"/>
        </w:rPr>
      </w:pPr>
      <w:r w:rsidRPr="003E0FB4">
        <w:rPr>
          <w:rFonts w:ascii="Arial" w:hAnsi="Arial" w:cs="Arial"/>
          <w:sz w:val="22"/>
          <w:szCs w:val="22"/>
          <w:lang w:val="es-ES"/>
        </w:rPr>
        <w:t>Gen enfòmasyon debaz sou egzamen an anba a ansanm ak nan pòtal la, men si ou gen kesyon konsènan pitit pa w la espesyalman, tanpri kontakte lekòl pitit ou a</w:t>
      </w:r>
      <w:r w:rsidR="60086327" w:rsidRPr="003E0FB4">
        <w:rPr>
          <w:rFonts w:ascii="Arial" w:hAnsi="Arial" w:cs="Arial"/>
          <w:sz w:val="22"/>
          <w:szCs w:val="22"/>
          <w:lang w:val="es-ES"/>
        </w:rPr>
        <w:t>.</w:t>
      </w:r>
      <w:r w:rsidR="00F602CC" w:rsidRPr="003E0FB4">
        <w:rPr>
          <w:rFonts w:ascii="Arial" w:hAnsi="Arial" w:cs="Arial"/>
          <w:sz w:val="22"/>
          <w:szCs w:val="22"/>
          <w:lang w:val="es-ES"/>
        </w:rPr>
        <w:t xml:space="preserve"> </w:t>
      </w:r>
    </w:p>
    <w:p w14:paraId="352450F7" w14:textId="77777777" w:rsidR="00F602CC" w:rsidRPr="003E0FB4" w:rsidRDefault="00F602CC" w:rsidP="00F602CC">
      <w:pPr>
        <w:spacing w:after="0" w:line="276" w:lineRule="auto"/>
        <w:rPr>
          <w:rFonts w:ascii="Arial" w:hAnsi="Arial" w:cs="Arial"/>
          <w:sz w:val="22"/>
          <w:szCs w:val="22"/>
          <w:lang w:val="es-ES"/>
        </w:rPr>
      </w:pPr>
    </w:p>
    <w:p w14:paraId="4D42F68F" w14:textId="148DB29B" w:rsidR="00F602CC" w:rsidRPr="004334B3" w:rsidRDefault="00013850" w:rsidP="00F602CC">
      <w:pPr>
        <w:spacing w:after="0" w:line="276" w:lineRule="auto"/>
        <w:rPr>
          <w:rFonts w:ascii="Arial" w:hAnsi="Arial" w:cs="Arial"/>
          <w:b/>
          <w:bCs/>
          <w:i/>
          <w:iCs/>
          <w:sz w:val="22"/>
          <w:szCs w:val="22"/>
          <w:lang w:val="fr-FR"/>
        </w:rPr>
      </w:pPr>
      <w:r w:rsidRPr="004334B3">
        <w:rPr>
          <w:rFonts w:ascii="Arial" w:hAnsi="Arial" w:cs="Arial"/>
          <w:b/>
          <w:bCs/>
          <w:i/>
          <w:iCs/>
          <w:sz w:val="22"/>
          <w:szCs w:val="22"/>
          <w:lang w:val="fr-FR"/>
        </w:rPr>
        <w:t>Konsènan rezilta pitit ou a</w:t>
      </w:r>
      <w:r w:rsidR="00F602CC" w:rsidRPr="004334B3">
        <w:rPr>
          <w:rFonts w:ascii="Arial" w:hAnsi="Arial" w:cs="Arial"/>
          <w:b/>
          <w:bCs/>
          <w:i/>
          <w:iCs/>
          <w:sz w:val="22"/>
          <w:szCs w:val="22"/>
          <w:lang w:val="fr-FR"/>
        </w:rPr>
        <w:t>:</w:t>
      </w:r>
    </w:p>
    <w:p w14:paraId="1CF9BC32" w14:textId="7F4B3CF6" w:rsidR="00F602CC" w:rsidRPr="003E0FB4" w:rsidRDefault="00BC1ECF" w:rsidP="00F602CC">
      <w:pPr>
        <w:spacing w:after="0" w:line="276" w:lineRule="auto"/>
        <w:rPr>
          <w:rFonts w:ascii="Arial" w:hAnsi="Arial" w:cs="Arial"/>
          <w:sz w:val="22"/>
          <w:szCs w:val="22"/>
          <w:lang w:val="es-ES"/>
        </w:rPr>
      </w:pPr>
      <w:r w:rsidRPr="003E0FB4">
        <w:rPr>
          <w:rFonts w:ascii="Arial" w:hAnsi="Arial" w:cs="Arial"/>
          <w:sz w:val="22"/>
          <w:szCs w:val="22"/>
          <w:lang w:val="es-ES"/>
        </w:rPr>
        <w:t>Nòt MCAS yo klase nan youn nan kat nivo pèfòmans sa yo</w:t>
      </w:r>
      <w:r w:rsidR="00F602CC" w:rsidRPr="003E0FB4">
        <w:rPr>
          <w:rFonts w:ascii="Arial" w:hAnsi="Arial" w:cs="Arial"/>
          <w:sz w:val="22"/>
          <w:szCs w:val="22"/>
          <w:lang w:val="es-ES"/>
        </w:rPr>
        <w:t>:</w:t>
      </w:r>
    </w:p>
    <w:p w14:paraId="33B58163" w14:textId="731776A9" w:rsidR="00F602CC" w:rsidRPr="003E0FB4" w:rsidRDefault="002B5DFC" w:rsidP="00F602CC">
      <w:pPr>
        <w:pStyle w:val="ListParagraph"/>
        <w:numPr>
          <w:ilvl w:val="0"/>
          <w:numId w:val="1"/>
        </w:numPr>
        <w:spacing w:after="0" w:line="276" w:lineRule="auto"/>
        <w:rPr>
          <w:rFonts w:ascii="Arial" w:hAnsi="Arial" w:cs="Arial"/>
          <w:sz w:val="22"/>
          <w:szCs w:val="22"/>
        </w:rPr>
      </w:pPr>
      <w:r w:rsidRPr="003E0FB4">
        <w:rPr>
          <w:rFonts w:ascii="Arial" w:hAnsi="Arial" w:cs="Arial"/>
          <w:sz w:val="22"/>
          <w:szCs w:val="22"/>
        </w:rPr>
        <w:t>Depase Atant yo</w:t>
      </w:r>
      <w:r w:rsidR="00BC1ECF" w:rsidRPr="003E0FB4">
        <w:rPr>
          <w:rFonts w:ascii="Arial" w:hAnsi="Arial" w:cs="Arial"/>
          <w:sz w:val="22"/>
          <w:szCs w:val="22"/>
        </w:rPr>
        <w:t>.</w:t>
      </w:r>
    </w:p>
    <w:p w14:paraId="553187C8" w14:textId="161534DD" w:rsidR="00F602CC" w:rsidRPr="003E0FB4" w:rsidRDefault="002D2CAA" w:rsidP="00F602CC">
      <w:pPr>
        <w:pStyle w:val="ListParagraph"/>
        <w:numPr>
          <w:ilvl w:val="0"/>
          <w:numId w:val="1"/>
        </w:numPr>
        <w:spacing w:after="0" w:line="276" w:lineRule="auto"/>
        <w:rPr>
          <w:rFonts w:ascii="Arial" w:hAnsi="Arial" w:cs="Arial"/>
          <w:sz w:val="22"/>
          <w:szCs w:val="22"/>
        </w:rPr>
      </w:pPr>
      <w:r w:rsidRPr="003E0FB4">
        <w:rPr>
          <w:rFonts w:ascii="Arial" w:hAnsi="Arial" w:cs="Arial"/>
          <w:sz w:val="22"/>
          <w:szCs w:val="22"/>
        </w:rPr>
        <w:t>Reponn Atant yo</w:t>
      </w:r>
    </w:p>
    <w:p w14:paraId="6832F52C" w14:textId="004299DC" w:rsidR="00F602CC" w:rsidRPr="003E0FB4" w:rsidRDefault="000D38EB" w:rsidP="00F602CC">
      <w:pPr>
        <w:pStyle w:val="ListParagraph"/>
        <w:numPr>
          <w:ilvl w:val="0"/>
          <w:numId w:val="1"/>
        </w:numPr>
        <w:spacing w:after="0" w:line="276" w:lineRule="auto"/>
        <w:rPr>
          <w:rFonts w:ascii="Arial" w:hAnsi="Arial" w:cs="Arial"/>
          <w:sz w:val="22"/>
          <w:szCs w:val="22"/>
        </w:rPr>
      </w:pPr>
      <w:r w:rsidRPr="003E0FB4">
        <w:rPr>
          <w:rFonts w:ascii="Arial" w:hAnsi="Arial" w:cs="Arial"/>
          <w:sz w:val="22"/>
          <w:szCs w:val="22"/>
        </w:rPr>
        <w:t>Reponn Atant yo an Pati</w:t>
      </w:r>
      <w:r w:rsidR="00F602CC" w:rsidRPr="003E0FB4">
        <w:rPr>
          <w:rFonts w:ascii="Arial" w:hAnsi="Arial" w:cs="Arial"/>
          <w:sz w:val="22"/>
          <w:szCs w:val="22"/>
        </w:rPr>
        <w:t xml:space="preserve"> </w:t>
      </w:r>
    </w:p>
    <w:p w14:paraId="0EF6EE0B" w14:textId="6B28287A" w:rsidR="00F602CC" w:rsidRPr="003E0FB4" w:rsidRDefault="001C2287" w:rsidP="00F602CC">
      <w:pPr>
        <w:pStyle w:val="ListParagraph"/>
        <w:numPr>
          <w:ilvl w:val="0"/>
          <w:numId w:val="1"/>
        </w:numPr>
        <w:spacing w:after="0" w:line="276" w:lineRule="auto"/>
        <w:rPr>
          <w:rFonts w:ascii="Arial" w:hAnsi="Arial" w:cs="Arial"/>
          <w:sz w:val="22"/>
          <w:szCs w:val="22"/>
        </w:rPr>
      </w:pPr>
      <w:r w:rsidRPr="003E0FB4">
        <w:rPr>
          <w:rFonts w:ascii="Arial" w:hAnsi="Arial" w:cs="Arial"/>
          <w:sz w:val="22"/>
          <w:szCs w:val="22"/>
        </w:rPr>
        <w:t>Pa Reponn Atant yo</w:t>
      </w:r>
      <w:r w:rsidR="0128E3FD" w:rsidRPr="003E0FB4">
        <w:rPr>
          <w:rFonts w:ascii="Arial" w:hAnsi="Arial" w:cs="Arial"/>
          <w:sz w:val="22"/>
          <w:szCs w:val="22"/>
        </w:rPr>
        <w:t>.</w:t>
      </w:r>
    </w:p>
    <w:p w14:paraId="3216C728" w14:textId="4AAD6A2E" w:rsidR="00F602CC" w:rsidRPr="003E0FB4" w:rsidRDefault="005032FE" w:rsidP="00F602CC">
      <w:pPr>
        <w:spacing w:after="0" w:line="276" w:lineRule="auto"/>
        <w:rPr>
          <w:rFonts w:ascii="Arial" w:hAnsi="Arial" w:cs="Arial"/>
          <w:sz w:val="22"/>
          <w:szCs w:val="22"/>
        </w:rPr>
      </w:pPr>
      <w:r w:rsidRPr="003E0FB4">
        <w:rPr>
          <w:rFonts w:ascii="Arial" w:hAnsi="Arial" w:cs="Arial"/>
          <w:sz w:val="22"/>
          <w:szCs w:val="22"/>
        </w:rPr>
        <w:t xml:space="preserve">Rezilta yo montre nivo pitit ou a te jwenn nan egzamen an, sa ki kapab yon bon pwen depa pou diskisyon avèk pwofesè pitit ou a. </w:t>
      </w:r>
      <w:r w:rsidR="0075060C" w:rsidRPr="0075060C">
        <w:rPr>
          <w:rFonts w:ascii="Arial" w:hAnsi="Arial" w:cs="Arial"/>
          <w:sz w:val="22"/>
          <w:szCs w:val="22"/>
        </w:rPr>
        <w:t xml:space="preserve">Si rezilta tès MCAS pitit ou a pa koresponn ak lòt enfòmasyon </w:t>
      </w:r>
      <w:r w:rsidR="0075060C" w:rsidRPr="0075060C">
        <w:rPr>
          <w:rFonts w:ascii="Arial" w:hAnsi="Arial" w:cs="Arial"/>
          <w:sz w:val="22"/>
          <w:szCs w:val="22"/>
        </w:rPr>
        <w:lastRenderedPageBreak/>
        <w:t xml:space="preserve">(tankou nòt oswa rezilta evalyasyon lokal) ou te resevwa nan men lekòl pitit ou a, ou ka vle diskite sou rezon ki fè gen diferans sa yo. </w:t>
      </w:r>
      <w:r w:rsidRPr="003E0FB4">
        <w:rPr>
          <w:rFonts w:ascii="Arial" w:hAnsi="Arial" w:cs="Arial"/>
          <w:sz w:val="22"/>
          <w:szCs w:val="22"/>
        </w:rPr>
        <w:t>Tanpri sonje ke si pitit ou a te pran Evalyasyon Altènatif MCAS la (MCAS-Alt), rezilta li yo ap prezante avèk nivo pèfòmans diferan yo: Pwogrese, Kòmanse Devlope, Konsyantizasyon, oswa Enkonplè</w:t>
      </w:r>
      <w:r w:rsidR="00F602CC" w:rsidRPr="003E0FB4">
        <w:rPr>
          <w:rFonts w:ascii="Arial" w:hAnsi="Arial" w:cs="Arial"/>
          <w:sz w:val="22"/>
          <w:szCs w:val="22"/>
        </w:rPr>
        <w:t>.</w:t>
      </w:r>
    </w:p>
    <w:p w14:paraId="2EE314FC" w14:textId="77777777" w:rsidR="00F602CC" w:rsidRPr="003E0FB4" w:rsidRDefault="00F602CC" w:rsidP="00F602CC">
      <w:pPr>
        <w:spacing w:after="0" w:line="276" w:lineRule="auto"/>
        <w:rPr>
          <w:rFonts w:ascii="Arial" w:hAnsi="Arial" w:cs="Arial"/>
          <w:sz w:val="22"/>
          <w:szCs w:val="22"/>
        </w:rPr>
      </w:pPr>
    </w:p>
    <w:p w14:paraId="58A8DE03" w14:textId="66566496" w:rsidR="00F602CC" w:rsidRPr="003E0FB4" w:rsidRDefault="001B18D6" w:rsidP="00F602CC">
      <w:pPr>
        <w:spacing w:after="0" w:line="276" w:lineRule="auto"/>
        <w:rPr>
          <w:rFonts w:ascii="Arial" w:hAnsi="Arial" w:cs="Arial"/>
          <w:b/>
          <w:bCs/>
          <w:i/>
          <w:iCs/>
          <w:sz w:val="22"/>
          <w:szCs w:val="22"/>
          <w:lang w:val="es-ES"/>
        </w:rPr>
      </w:pPr>
      <w:r w:rsidRPr="003E0FB4">
        <w:rPr>
          <w:rFonts w:ascii="Arial" w:hAnsi="Arial" w:cs="Arial"/>
          <w:b/>
          <w:bCs/>
          <w:i/>
          <w:iCs/>
          <w:sz w:val="22"/>
          <w:szCs w:val="22"/>
          <w:lang w:val="es-ES"/>
        </w:rPr>
        <w:t>Konsènan kontni MCAS la evalye</w:t>
      </w:r>
      <w:r w:rsidR="00F602CC" w:rsidRPr="003E0FB4">
        <w:rPr>
          <w:rFonts w:ascii="Arial" w:hAnsi="Arial" w:cs="Arial"/>
          <w:b/>
          <w:bCs/>
          <w:i/>
          <w:iCs/>
          <w:sz w:val="22"/>
          <w:szCs w:val="22"/>
          <w:lang w:val="es-ES"/>
        </w:rPr>
        <w:t>:</w:t>
      </w:r>
    </w:p>
    <w:p w14:paraId="615A0A74" w14:textId="724B3232" w:rsidR="00F602CC" w:rsidRPr="003E0FB4" w:rsidRDefault="00EC2E59" w:rsidP="00F602CC">
      <w:pPr>
        <w:spacing w:after="0" w:line="276" w:lineRule="auto"/>
        <w:rPr>
          <w:rFonts w:ascii="Arial" w:hAnsi="Arial" w:cs="Arial"/>
          <w:sz w:val="22"/>
          <w:szCs w:val="22"/>
          <w:lang w:val="es-ES"/>
        </w:rPr>
      </w:pPr>
      <w:r w:rsidRPr="003E0FB4">
        <w:rPr>
          <w:rFonts w:ascii="Arial" w:hAnsi="Arial" w:cs="Arial"/>
          <w:sz w:val="22"/>
          <w:szCs w:val="22"/>
          <w:lang w:val="es-ES"/>
        </w:rPr>
        <w:t>MCAS evalye konesans ak konpetans ki enkli nan</w:t>
      </w:r>
      <w:r w:rsidR="00F602CC" w:rsidRPr="003E0FB4">
        <w:rPr>
          <w:rFonts w:ascii="Arial" w:hAnsi="Arial" w:cs="Arial"/>
          <w:sz w:val="22"/>
          <w:szCs w:val="22"/>
          <w:lang w:val="es-ES"/>
        </w:rPr>
        <w:t xml:space="preserve"> </w:t>
      </w:r>
      <w:hyperlink r:id="rId15">
        <w:r w:rsidR="0059332F" w:rsidRPr="003E0FB4">
          <w:rPr>
            <w:rStyle w:val="Hyperlink"/>
            <w:rFonts w:ascii="Arial" w:hAnsi="Arial" w:cs="Arial"/>
            <w:sz w:val="22"/>
            <w:szCs w:val="22"/>
            <w:lang w:val="es-ES"/>
          </w:rPr>
          <w:t>estanda aprantisaj Eta Massachusetts yo</w:t>
        </w:r>
      </w:hyperlink>
      <w:r w:rsidR="00F602CC" w:rsidRPr="003E0FB4">
        <w:rPr>
          <w:rFonts w:ascii="Arial" w:hAnsi="Arial" w:cs="Arial"/>
          <w:sz w:val="22"/>
          <w:szCs w:val="22"/>
          <w:lang w:val="es-ES"/>
        </w:rPr>
        <w:t xml:space="preserve">. </w:t>
      </w:r>
      <w:r w:rsidR="001A3FCB" w:rsidRPr="003E0FB4">
        <w:rPr>
          <w:rFonts w:ascii="Arial" w:hAnsi="Arial" w:cs="Arial"/>
          <w:sz w:val="22"/>
          <w:szCs w:val="22"/>
          <w:lang w:val="es-ES"/>
        </w:rPr>
        <w:t>Pwofesè ak lòt espesyalis te devlope estanda sa yo pou ede prepare elèv yo pou reyisi nan pwochen nivo klas yo ak pi lwen toujou. Pi lajman, estanda aprantisaj Massachusetts yo fèt pou ede elèv yo devlope konesans ak konpetans yo bezwen pou reyisi nan lekòl, nan karyè yo, ak nan lavi sivik yo</w:t>
      </w:r>
      <w:r w:rsidR="00F602CC" w:rsidRPr="003E0FB4">
        <w:rPr>
          <w:rFonts w:ascii="Arial" w:hAnsi="Arial" w:cs="Arial"/>
          <w:sz w:val="22"/>
          <w:szCs w:val="22"/>
          <w:lang w:val="es-ES"/>
        </w:rPr>
        <w:t>.</w:t>
      </w:r>
    </w:p>
    <w:p w14:paraId="564FFD86" w14:textId="77777777" w:rsidR="00F602CC" w:rsidRPr="003E0FB4" w:rsidRDefault="00F602CC" w:rsidP="00F602CC">
      <w:pPr>
        <w:spacing w:after="0" w:line="276" w:lineRule="auto"/>
        <w:rPr>
          <w:rFonts w:ascii="Arial" w:hAnsi="Arial" w:cs="Arial"/>
          <w:sz w:val="22"/>
          <w:szCs w:val="22"/>
          <w:lang w:val="es-ES"/>
        </w:rPr>
      </w:pPr>
    </w:p>
    <w:p w14:paraId="55BDE169" w14:textId="1410D6E7" w:rsidR="00F602CC" w:rsidRPr="003E0FB4" w:rsidRDefault="002D6344" w:rsidP="00F602CC">
      <w:pPr>
        <w:spacing w:after="0" w:line="276" w:lineRule="auto"/>
        <w:rPr>
          <w:rFonts w:ascii="Arial" w:hAnsi="Arial" w:cs="Arial"/>
          <w:sz w:val="22"/>
          <w:szCs w:val="22"/>
          <w:lang w:val="es-ES"/>
        </w:rPr>
      </w:pPr>
      <w:r w:rsidRPr="003E0FB4">
        <w:rPr>
          <w:rFonts w:ascii="Arial" w:hAnsi="Arial" w:cs="Arial"/>
          <w:sz w:val="22"/>
          <w:szCs w:val="22"/>
          <w:lang w:val="es-ES"/>
        </w:rPr>
        <w:t>Pwofesè Massachusetts yo ansanm ak lòt espesyalis yo itilize estanda aprantisaj sa yo pou</w:t>
      </w:r>
      <w:r w:rsidR="00F602CC" w:rsidRPr="003E0FB4">
        <w:rPr>
          <w:rFonts w:ascii="Arial" w:hAnsi="Arial" w:cs="Arial"/>
          <w:sz w:val="22"/>
          <w:szCs w:val="22"/>
          <w:lang w:val="es-ES"/>
        </w:rPr>
        <w:t xml:space="preserve"> </w:t>
      </w:r>
      <w:hyperlink r:id="rId16" w:history="1">
        <w:r w:rsidR="00511036" w:rsidRPr="003E0FB4">
          <w:rPr>
            <w:rStyle w:val="Hyperlink"/>
            <w:rFonts w:ascii="Arial" w:hAnsi="Arial" w:cs="Arial"/>
            <w:sz w:val="22"/>
            <w:szCs w:val="22"/>
            <w:lang w:val="es-ES"/>
          </w:rPr>
          <w:t>revize epi devlope kestyon MCAS yo</w:t>
        </w:r>
      </w:hyperlink>
      <w:r w:rsidR="00F602CC" w:rsidRPr="003E0FB4">
        <w:rPr>
          <w:rFonts w:ascii="Arial" w:hAnsi="Arial" w:cs="Arial"/>
          <w:sz w:val="22"/>
          <w:szCs w:val="22"/>
          <w:lang w:val="es-ES"/>
        </w:rPr>
        <w:t xml:space="preserve">. </w:t>
      </w:r>
    </w:p>
    <w:p w14:paraId="707D49EA" w14:textId="77777777" w:rsidR="00F602CC" w:rsidRPr="003E0FB4" w:rsidRDefault="00F602CC" w:rsidP="00F602CC">
      <w:pPr>
        <w:spacing w:after="0" w:line="276" w:lineRule="auto"/>
        <w:rPr>
          <w:rFonts w:ascii="Arial" w:hAnsi="Arial" w:cs="Arial"/>
          <w:b/>
          <w:bCs/>
          <w:sz w:val="22"/>
          <w:szCs w:val="22"/>
          <w:lang w:val="es-ES"/>
        </w:rPr>
      </w:pPr>
    </w:p>
    <w:p w14:paraId="11898EDF" w14:textId="0E703893" w:rsidR="00F602CC" w:rsidRPr="003E0FB4" w:rsidRDefault="00AB1CE6" w:rsidP="00F602CC">
      <w:pPr>
        <w:spacing w:after="0" w:line="276" w:lineRule="auto"/>
        <w:rPr>
          <w:rFonts w:ascii="Arial" w:hAnsi="Arial" w:cs="Arial"/>
          <w:b/>
          <w:bCs/>
          <w:i/>
          <w:iCs/>
          <w:sz w:val="22"/>
          <w:szCs w:val="22"/>
          <w:lang w:val="es-ES"/>
        </w:rPr>
      </w:pPr>
      <w:r w:rsidRPr="003E0FB4">
        <w:rPr>
          <w:rFonts w:ascii="Arial" w:hAnsi="Arial" w:cs="Arial"/>
          <w:b/>
          <w:bCs/>
          <w:i/>
          <w:iCs/>
          <w:sz w:val="22"/>
          <w:szCs w:val="22"/>
          <w:lang w:val="es-ES"/>
        </w:rPr>
        <w:t>Konsènan MCAS la</w:t>
      </w:r>
      <w:r w:rsidR="00F602CC" w:rsidRPr="003E0FB4">
        <w:rPr>
          <w:rFonts w:ascii="Arial" w:hAnsi="Arial" w:cs="Arial"/>
          <w:b/>
          <w:bCs/>
          <w:i/>
          <w:iCs/>
          <w:sz w:val="22"/>
          <w:szCs w:val="22"/>
          <w:lang w:val="es-ES"/>
        </w:rPr>
        <w:t>:</w:t>
      </w:r>
    </w:p>
    <w:p w14:paraId="1819B1DC" w14:textId="260725D0" w:rsidR="00F602CC" w:rsidRPr="003E0FB4" w:rsidRDefault="0011296B" w:rsidP="00F602CC">
      <w:pPr>
        <w:spacing w:after="0" w:line="276" w:lineRule="auto"/>
        <w:rPr>
          <w:rFonts w:ascii="Arial" w:hAnsi="Arial" w:cs="Arial"/>
          <w:sz w:val="22"/>
          <w:szCs w:val="22"/>
          <w:lang w:val="es-ES"/>
        </w:rPr>
      </w:pPr>
      <w:r w:rsidRPr="003E0FB4">
        <w:rPr>
          <w:rFonts w:ascii="Arial" w:hAnsi="Arial" w:cs="Arial"/>
          <w:sz w:val="22"/>
          <w:szCs w:val="22"/>
          <w:lang w:val="es-ES"/>
        </w:rPr>
        <w:t>Elèv ki nan klas 3yèm rive 8yèm ane pase egzamen Lang Anglè ak Matematik chak ane, epi yo pase egzamen sa yo yon lòt fwa ankò nan lekòl segondè. Egzamen Syans yo fèt nan klas 5yèm ane, 8yèm ane, epi yon fwa nan lekòl segondè. Egzamen Edikasyon Sivik yo fèt nan klas 8yèm ane. Kèk nan egzamen sa yo obligatwa dapre lwa eta a ak lwa federal yo</w:t>
      </w:r>
      <w:r w:rsidR="00F602CC" w:rsidRPr="003E0FB4">
        <w:rPr>
          <w:rFonts w:ascii="Arial" w:hAnsi="Arial" w:cs="Arial"/>
          <w:sz w:val="22"/>
          <w:szCs w:val="22"/>
          <w:lang w:val="es-ES"/>
        </w:rPr>
        <w:t xml:space="preserve">. </w:t>
      </w:r>
    </w:p>
    <w:p w14:paraId="2CC910AD" w14:textId="77777777" w:rsidR="00F602CC" w:rsidRPr="003E0FB4" w:rsidRDefault="00F602CC" w:rsidP="00F602CC">
      <w:pPr>
        <w:spacing w:after="0" w:line="276" w:lineRule="auto"/>
        <w:rPr>
          <w:rFonts w:ascii="Arial" w:hAnsi="Arial" w:cs="Arial"/>
          <w:sz w:val="22"/>
          <w:szCs w:val="22"/>
          <w:lang w:val="es-ES"/>
        </w:rPr>
      </w:pPr>
    </w:p>
    <w:p w14:paraId="389188D3" w14:textId="07679A58" w:rsidR="00F602CC" w:rsidRPr="003E0FB4" w:rsidRDefault="00B35C9A" w:rsidP="00F602CC">
      <w:pPr>
        <w:spacing w:after="0" w:line="276" w:lineRule="auto"/>
        <w:rPr>
          <w:rFonts w:ascii="Arial" w:hAnsi="Arial" w:cs="Arial"/>
          <w:sz w:val="22"/>
          <w:szCs w:val="22"/>
          <w:lang w:val="es-ES"/>
        </w:rPr>
      </w:pPr>
      <w:r w:rsidRPr="003E0FB4">
        <w:rPr>
          <w:rFonts w:ascii="Arial" w:hAnsi="Arial" w:cs="Arial"/>
          <w:sz w:val="22"/>
          <w:szCs w:val="22"/>
          <w:lang w:val="es-ES"/>
        </w:rPr>
        <w:t>Rezilta MCAS yo pa fè pati egzijans leta pou gradye, men egzamen sa yo rete yon sous enfòmasyon enpòtan pou fanmi yo, edikatè yo ak moun k ap fè politik piblik yo. Anplis de sa, nòt MCAS elèv lekòl segondè yo ka pèmèt yo kalifye pou</w:t>
      </w:r>
      <w:r w:rsidR="00F602CC" w:rsidRPr="003E0FB4">
        <w:rPr>
          <w:rFonts w:ascii="Arial" w:hAnsi="Arial" w:cs="Arial"/>
          <w:sz w:val="22"/>
          <w:szCs w:val="22"/>
          <w:lang w:val="es-ES"/>
        </w:rPr>
        <w:t xml:space="preserve"> </w:t>
      </w:r>
      <w:hyperlink r:id="rId17">
        <w:r w:rsidR="00FF2443" w:rsidRPr="003E0FB4">
          <w:rPr>
            <w:rStyle w:val="Hyperlink"/>
            <w:rFonts w:ascii="Arial" w:hAnsi="Arial" w:cs="Arial"/>
            <w:sz w:val="22"/>
            <w:szCs w:val="22"/>
            <w:lang w:val="es-ES"/>
          </w:rPr>
          <w:t>bousdetid</w:t>
        </w:r>
      </w:hyperlink>
      <w:r w:rsidR="00F602CC" w:rsidRPr="003E0FB4">
        <w:rPr>
          <w:rFonts w:ascii="Arial" w:hAnsi="Arial" w:cs="Arial"/>
          <w:sz w:val="22"/>
          <w:szCs w:val="22"/>
          <w:lang w:val="es-ES"/>
        </w:rPr>
        <w:t xml:space="preserve"> </w:t>
      </w:r>
      <w:r w:rsidR="009550B2" w:rsidRPr="003E0FB4">
        <w:rPr>
          <w:rFonts w:ascii="Arial" w:hAnsi="Arial" w:cs="Arial"/>
          <w:sz w:val="22"/>
          <w:szCs w:val="22"/>
          <w:lang w:val="es-ES"/>
        </w:rPr>
        <w:t>nan kolèj ak inivèsite leta yo epi yo ka satisfè yon pati nan egzijans pou jwenn</w:t>
      </w:r>
      <w:r w:rsidR="00F602CC" w:rsidRPr="003E0FB4">
        <w:rPr>
          <w:rFonts w:ascii="Arial" w:hAnsi="Arial" w:cs="Arial"/>
          <w:sz w:val="22"/>
          <w:szCs w:val="22"/>
          <w:lang w:val="es-ES"/>
        </w:rPr>
        <w:t xml:space="preserve"> </w:t>
      </w:r>
      <w:hyperlink r:id="rId18" w:history="1">
        <w:r w:rsidR="004C3260" w:rsidRPr="003E0FB4">
          <w:rPr>
            <w:rStyle w:val="Hyperlink"/>
            <w:rFonts w:ascii="Arial" w:hAnsi="Arial" w:cs="Arial"/>
            <w:sz w:val="22"/>
            <w:szCs w:val="22"/>
            <w:lang w:val="es-ES"/>
          </w:rPr>
          <w:t>So Leta pou Bilengis la</w:t>
        </w:r>
      </w:hyperlink>
      <w:r w:rsidR="00F602CC" w:rsidRPr="003E0FB4">
        <w:rPr>
          <w:rFonts w:ascii="Arial" w:hAnsi="Arial" w:cs="Arial"/>
          <w:sz w:val="22"/>
          <w:szCs w:val="22"/>
          <w:lang w:val="es-ES"/>
        </w:rPr>
        <w:t>.</w:t>
      </w:r>
    </w:p>
    <w:p w14:paraId="423AE789" w14:textId="77777777" w:rsidR="00F602CC" w:rsidRPr="003E0FB4" w:rsidRDefault="00F602CC" w:rsidP="00F602CC">
      <w:pPr>
        <w:spacing w:after="0" w:line="276" w:lineRule="auto"/>
        <w:rPr>
          <w:rFonts w:ascii="Arial" w:hAnsi="Arial" w:cs="Arial"/>
          <w:sz w:val="22"/>
          <w:szCs w:val="22"/>
          <w:lang w:val="es-ES"/>
        </w:rPr>
      </w:pPr>
    </w:p>
    <w:p w14:paraId="68D14749" w14:textId="4227DA8D" w:rsidR="00F602CC" w:rsidRPr="003E0FB4" w:rsidRDefault="00ED6F3D" w:rsidP="00F602CC">
      <w:pPr>
        <w:spacing w:after="0" w:line="276" w:lineRule="auto"/>
        <w:rPr>
          <w:rFonts w:ascii="Arial" w:hAnsi="Arial" w:cs="Arial"/>
          <w:sz w:val="22"/>
          <w:szCs w:val="22"/>
          <w:lang w:val="es-ES"/>
        </w:rPr>
      </w:pPr>
      <w:r w:rsidRPr="003E0FB4">
        <w:rPr>
          <w:rFonts w:ascii="Arial" w:hAnsi="Arial" w:cs="Arial"/>
          <w:sz w:val="22"/>
          <w:szCs w:val="22"/>
          <w:lang w:val="es-ES"/>
        </w:rPr>
        <w:t>Rezilta MCAS yo enkli nan</w:t>
      </w:r>
      <w:r w:rsidR="00F602CC" w:rsidRPr="003E0FB4">
        <w:rPr>
          <w:rFonts w:ascii="Arial" w:hAnsi="Arial" w:cs="Arial"/>
          <w:sz w:val="22"/>
          <w:szCs w:val="22"/>
          <w:lang w:val="es-ES"/>
        </w:rPr>
        <w:t xml:space="preserve"> </w:t>
      </w:r>
      <w:hyperlink r:id="rId19">
        <w:r w:rsidR="00671D39" w:rsidRPr="003E0FB4">
          <w:rPr>
            <w:rStyle w:val="Hyperlink"/>
            <w:rFonts w:ascii="Arial" w:hAnsi="Arial" w:cs="Arial"/>
            <w:sz w:val="22"/>
            <w:szCs w:val="22"/>
            <w:lang w:val="es-ES"/>
          </w:rPr>
          <w:t>sistèm responsabilite</w:t>
        </w:r>
      </w:hyperlink>
      <w:r w:rsidR="00F602CC" w:rsidRPr="003E0FB4">
        <w:rPr>
          <w:rFonts w:ascii="Arial" w:hAnsi="Arial" w:cs="Arial"/>
          <w:sz w:val="22"/>
          <w:szCs w:val="22"/>
          <w:lang w:val="es-ES"/>
        </w:rPr>
        <w:t xml:space="preserve"> </w:t>
      </w:r>
      <w:r w:rsidR="00FE16FA" w:rsidRPr="003E0FB4">
        <w:rPr>
          <w:rFonts w:ascii="Arial" w:hAnsi="Arial" w:cs="Arial"/>
          <w:i/>
          <w:iCs/>
          <w:sz w:val="22"/>
          <w:szCs w:val="22"/>
          <w:lang w:val="es-ES"/>
        </w:rPr>
        <w:t>eta nou an, ki idantifye ki lekòl ak ki distri ki bezwen asistans. Nan lòt mo, rezilta MCAS yo ede montre</w:t>
      </w:r>
      <w:r w:rsidR="0073045A" w:rsidRPr="003E0FB4">
        <w:rPr>
          <w:rFonts w:ascii="Arial" w:hAnsi="Arial" w:cs="Arial"/>
          <w:i/>
          <w:iCs/>
          <w:sz w:val="22"/>
          <w:szCs w:val="22"/>
          <w:lang w:val="es-ES"/>
        </w:rPr>
        <w:t xml:space="preserve"> </w:t>
      </w:r>
      <w:r w:rsidR="0073045A" w:rsidRPr="003E0FB4">
        <w:rPr>
          <w:rFonts w:ascii="Arial" w:hAnsi="Arial" w:cs="Arial"/>
          <w:b/>
          <w:i/>
          <w:iCs/>
          <w:sz w:val="22"/>
          <w:szCs w:val="22"/>
          <w:lang w:val="es-ES"/>
        </w:rPr>
        <w:t>w</w:t>
      </w:r>
      <w:r w:rsidR="0073045A" w:rsidRPr="003E0FB4">
        <w:rPr>
          <w:rFonts w:ascii="Arial" w:hAnsi="Arial" w:cs="Arial"/>
          <w:i/>
          <w:iCs/>
          <w:sz w:val="22"/>
          <w:szCs w:val="22"/>
          <w:lang w:val="es-ES"/>
        </w:rPr>
        <w:t xml:space="preserve"> </w:t>
      </w:r>
      <w:r w:rsidR="00FE16FA" w:rsidRPr="003E0FB4">
        <w:rPr>
          <w:rFonts w:ascii="Arial" w:hAnsi="Arial" w:cs="Arial"/>
          <w:i/>
          <w:iCs/>
          <w:sz w:val="22"/>
          <w:szCs w:val="22"/>
          <w:lang w:val="es-ES"/>
        </w:rPr>
        <w:t xml:space="preserve">kijan pitit ou a ap fè pwogrè, epi yo ede montre </w:t>
      </w:r>
      <w:r w:rsidR="0073045A" w:rsidRPr="003E0FB4">
        <w:rPr>
          <w:rFonts w:ascii="Arial" w:hAnsi="Arial" w:cs="Arial"/>
          <w:i/>
          <w:iCs/>
          <w:sz w:val="22"/>
          <w:szCs w:val="22"/>
          <w:lang w:val="es-ES"/>
        </w:rPr>
        <w:t xml:space="preserve"> </w:t>
      </w:r>
      <w:r w:rsidR="0073045A" w:rsidRPr="003E0FB4">
        <w:rPr>
          <w:rFonts w:ascii="Arial" w:hAnsi="Arial" w:cs="Arial"/>
          <w:b/>
          <w:i/>
          <w:iCs/>
          <w:sz w:val="22"/>
          <w:szCs w:val="22"/>
          <w:lang w:val="es-ES"/>
        </w:rPr>
        <w:t>mwen</w:t>
      </w:r>
      <w:r w:rsidR="0073045A" w:rsidRPr="003E0FB4">
        <w:rPr>
          <w:rFonts w:ascii="Arial" w:hAnsi="Arial" w:cs="Arial"/>
          <w:i/>
          <w:iCs/>
          <w:sz w:val="22"/>
          <w:szCs w:val="22"/>
          <w:lang w:val="es-ES"/>
        </w:rPr>
        <w:t xml:space="preserve"> </w:t>
      </w:r>
      <w:r w:rsidR="00FE16FA" w:rsidRPr="003E0FB4">
        <w:rPr>
          <w:rFonts w:ascii="Arial" w:hAnsi="Arial" w:cs="Arial"/>
          <w:i/>
          <w:iCs/>
          <w:sz w:val="22"/>
          <w:szCs w:val="22"/>
          <w:lang w:val="es-ES"/>
        </w:rPr>
        <w:t>kijan sistèm lekòl piblik eta nou an ap fonksyone. Rezilta MCAS yo ede nou idantifye tandans yo epi wè ki kote lekòl ak distri yo ka bezwen sipò</w:t>
      </w:r>
      <w:r w:rsidR="00F602CC" w:rsidRPr="003E0FB4">
        <w:rPr>
          <w:rFonts w:ascii="Arial" w:hAnsi="Arial" w:cs="Arial"/>
          <w:sz w:val="22"/>
          <w:szCs w:val="22"/>
          <w:lang w:val="es-ES"/>
        </w:rPr>
        <w:t xml:space="preserve">. </w:t>
      </w:r>
    </w:p>
    <w:p w14:paraId="3FA8B787" w14:textId="77777777" w:rsidR="00F602CC" w:rsidRPr="003E0FB4" w:rsidRDefault="00F602CC" w:rsidP="00F602CC">
      <w:pPr>
        <w:spacing w:after="0" w:line="276" w:lineRule="auto"/>
        <w:rPr>
          <w:rFonts w:ascii="Arial" w:hAnsi="Arial" w:cs="Arial"/>
          <w:sz w:val="22"/>
          <w:szCs w:val="22"/>
          <w:lang w:val="es-ES"/>
        </w:rPr>
      </w:pPr>
    </w:p>
    <w:p w14:paraId="4695811F" w14:textId="30967E57" w:rsidR="00F602CC" w:rsidRPr="003E0FB4" w:rsidRDefault="00786477" w:rsidP="00F602CC">
      <w:pPr>
        <w:spacing w:after="0" w:line="276" w:lineRule="auto"/>
        <w:rPr>
          <w:rFonts w:ascii="Arial" w:hAnsi="Arial" w:cs="Arial"/>
          <w:sz w:val="22"/>
          <w:szCs w:val="22"/>
          <w:lang w:val="es-ES"/>
        </w:rPr>
      </w:pPr>
      <w:r w:rsidRPr="003E0FB4">
        <w:rPr>
          <w:rFonts w:ascii="Arial" w:hAnsi="Arial" w:cs="Arial"/>
          <w:sz w:val="22"/>
          <w:szCs w:val="22"/>
          <w:lang w:val="es-ES"/>
        </w:rPr>
        <w:t>Objektif nou se pou chak elèv santi li jwenn sipò epi pou li prepare pou anpil opòtinite ki disponib nan Massachusetts ak pi lwen toujou</w:t>
      </w:r>
      <w:r w:rsidR="00F602CC" w:rsidRPr="003E0FB4">
        <w:rPr>
          <w:rFonts w:ascii="Arial" w:hAnsi="Arial" w:cs="Arial"/>
          <w:sz w:val="22"/>
          <w:szCs w:val="22"/>
          <w:lang w:val="es-ES"/>
        </w:rPr>
        <w:t xml:space="preserve">. </w:t>
      </w:r>
    </w:p>
    <w:p w14:paraId="70875C3F" w14:textId="77777777" w:rsidR="00F602CC" w:rsidRPr="003E0FB4" w:rsidRDefault="00F602CC" w:rsidP="00F602CC">
      <w:pPr>
        <w:spacing w:after="0" w:line="276" w:lineRule="auto"/>
        <w:rPr>
          <w:rFonts w:ascii="Arial" w:hAnsi="Arial" w:cs="Arial"/>
          <w:b/>
          <w:bCs/>
          <w:sz w:val="22"/>
          <w:szCs w:val="22"/>
          <w:lang w:val="es-ES"/>
        </w:rPr>
      </w:pPr>
    </w:p>
    <w:p w14:paraId="13EAE2DD" w14:textId="035B4796" w:rsidR="00F602CC" w:rsidRPr="004334B3" w:rsidRDefault="0054436E" w:rsidP="00F602CC">
      <w:pPr>
        <w:spacing w:after="0" w:line="276" w:lineRule="auto"/>
        <w:rPr>
          <w:rFonts w:ascii="Arial" w:hAnsi="Arial" w:cs="Arial"/>
          <w:b/>
          <w:bCs/>
          <w:i/>
          <w:iCs/>
          <w:sz w:val="22"/>
          <w:szCs w:val="22"/>
          <w:lang w:val="fr-FR"/>
        </w:rPr>
      </w:pPr>
      <w:r w:rsidRPr="004334B3">
        <w:rPr>
          <w:rFonts w:ascii="Arial" w:hAnsi="Arial" w:cs="Arial"/>
          <w:b/>
          <w:bCs/>
          <w:i/>
          <w:iCs/>
          <w:sz w:val="22"/>
          <w:szCs w:val="22"/>
          <w:lang w:val="fr-FR"/>
        </w:rPr>
        <w:t>Lòt enfòmasyon</w:t>
      </w:r>
      <w:r w:rsidR="00F602CC" w:rsidRPr="004334B3">
        <w:rPr>
          <w:rFonts w:ascii="Arial" w:hAnsi="Arial" w:cs="Arial"/>
          <w:b/>
          <w:bCs/>
          <w:i/>
          <w:iCs/>
          <w:sz w:val="22"/>
          <w:szCs w:val="22"/>
          <w:lang w:val="fr-FR"/>
        </w:rPr>
        <w:t>:</w:t>
      </w:r>
    </w:p>
    <w:p w14:paraId="350DE312" w14:textId="38DBD2CA" w:rsidR="00F602CC" w:rsidRPr="004334B3" w:rsidRDefault="00E155FD" w:rsidP="00F602CC">
      <w:pPr>
        <w:spacing w:after="0" w:line="276" w:lineRule="auto"/>
        <w:rPr>
          <w:rFonts w:ascii="Arial" w:hAnsi="Arial" w:cs="Arial"/>
          <w:sz w:val="22"/>
          <w:szCs w:val="22"/>
          <w:lang w:val="fr-FR"/>
        </w:rPr>
      </w:pPr>
      <w:hyperlink r:id="rId20" w:history="1">
        <w:r w:rsidRPr="004334B3">
          <w:rPr>
            <w:rStyle w:val="Hyperlink"/>
            <w:rFonts w:ascii="Arial" w:hAnsi="Arial" w:cs="Arial"/>
            <w:sz w:val="22"/>
            <w:szCs w:val="22"/>
            <w:lang w:val="fr-FR"/>
          </w:rPr>
          <w:t>Gen plis enfòmasyon sou MCAS</w:t>
        </w:r>
      </w:hyperlink>
      <w:r w:rsidR="00F602CC" w:rsidRPr="004334B3">
        <w:rPr>
          <w:rFonts w:ascii="Arial" w:hAnsi="Arial" w:cs="Arial"/>
          <w:sz w:val="22"/>
          <w:szCs w:val="22"/>
          <w:lang w:val="fr-FR"/>
        </w:rPr>
        <w:t xml:space="preserve"> </w:t>
      </w:r>
      <w:r w:rsidR="003D5749" w:rsidRPr="004334B3">
        <w:rPr>
          <w:rFonts w:ascii="Arial" w:hAnsi="Arial" w:cs="Arial"/>
          <w:sz w:val="22"/>
          <w:szCs w:val="22"/>
          <w:lang w:val="fr-FR"/>
        </w:rPr>
        <w:t>ki disponib sou sit entènèt DESE a</w:t>
      </w:r>
      <w:r w:rsidR="00F602CC" w:rsidRPr="004334B3">
        <w:rPr>
          <w:rFonts w:ascii="Arial" w:hAnsi="Arial" w:cs="Arial"/>
          <w:sz w:val="22"/>
          <w:szCs w:val="22"/>
          <w:lang w:val="fr-FR"/>
        </w:rPr>
        <w:t>.</w:t>
      </w:r>
    </w:p>
    <w:p w14:paraId="0266A4AB" w14:textId="77777777" w:rsidR="00F602CC" w:rsidRPr="004334B3" w:rsidRDefault="00F602CC" w:rsidP="00F602CC">
      <w:pPr>
        <w:spacing w:after="0" w:line="276" w:lineRule="auto"/>
        <w:rPr>
          <w:rFonts w:ascii="Arial" w:hAnsi="Arial" w:cs="Arial"/>
          <w:sz w:val="22"/>
          <w:szCs w:val="22"/>
          <w:lang w:val="fr-FR"/>
        </w:rPr>
      </w:pPr>
    </w:p>
    <w:p w14:paraId="74547297" w14:textId="04BD25EE" w:rsidR="137D7C89" w:rsidRPr="004334B3" w:rsidRDefault="137D7C89" w:rsidP="137D7C89">
      <w:pPr>
        <w:spacing w:after="0" w:line="276" w:lineRule="auto"/>
        <w:rPr>
          <w:rFonts w:ascii="Arial" w:hAnsi="Arial" w:cs="Arial"/>
          <w:sz w:val="22"/>
          <w:szCs w:val="22"/>
          <w:lang w:val="fr-FR"/>
        </w:rPr>
      </w:pPr>
    </w:p>
    <w:p w14:paraId="36C7D6F7" w14:textId="7D0244D4" w:rsidR="00F602CC" w:rsidRPr="003E0FB4" w:rsidRDefault="005A7955" w:rsidP="00F602CC">
      <w:pPr>
        <w:spacing w:after="0" w:line="276" w:lineRule="auto"/>
        <w:rPr>
          <w:rFonts w:ascii="Arial" w:hAnsi="Arial" w:cs="Arial"/>
          <w:sz w:val="22"/>
          <w:szCs w:val="22"/>
        </w:rPr>
      </w:pPr>
      <w:r w:rsidRPr="003E0FB4">
        <w:rPr>
          <w:rFonts w:ascii="Arial" w:hAnsi="Arial" w:cs="Arial"/>
          <w:sz w:val="22"/>
          <w:szCs w:val="22"/>
        </w:rPr>
        <w:t>Sensèman</w:t>
      </w:r>
      <w:r w:rsidR="00F602CC" w:rsidRPr="003E0FB4">
        <w:rPr>
          <w:rFonts w:ascii="Arial" w:hAnsi="Arial" w:cs="Arial"/>
          <w:sz w:val="22"/>
          <w:szCs w:val="22"/>
        </w:rPr>
        <w:t>,</w:t>
      </w:r>
    </w:p>
    <w:p w14:paraId="7F8B7BD2" w14:textId="77777777" w:rsidR="00F602CC" w:rsidRPr="003E0FB4" w:rsidRDefault="00F602CC" w:rsidP="00F602CC">
      <w:pPr>
        <w:spacing w:after="0" w:line="276" w:lineRule="auto"/>
        <w:rPr>
          <w:rFonts w:ascii="Arial" w:hAnsi="Arial" w:cs="Arial"/>
          <w:sz w:val="22"/>
          <w:szCs w:val="22"/>
        </w:rPr>
      </w:pPr>
    </w:p>
    <w:p w14:paraId="15DC9C48" w14:textId="23975458" w:rsidR="00F602CC" w:rsidRPr="003E0FB4" w:rsidRDefault="00F602CC" w:rsidP="00F602CC">
      <w:pPr>
        <w:spacing w:after="0" w:line="276" w:lineRule="auto"/>
        <w:rPr>
          <w:rFonts w:ascii="Arial" w:hAnsi="Arial" w:cs="Arial"/>
          <w:sz w:val="22"/>
          <w:szCs w:val="22"/>
        </w:rPr>
      </w:pPr>
      <w:r w:rsidRPr="003E0FB4">
        <w:rPr>
          <w:rFonts w:ascii="Arial" w:hAnsi="Arial" w:cs="Arial"/>
          <w:sz w:val="22"/>
          <w:szCs w:val="22"/>
        </w:rPr>
        <w:t>Pedro Martinez</w:t>
      </w:r>
    </w:p>
    <w:p w14:paraId="1360C732" w14:textId="15026B44" w:rsidR="00E63E19" w:rsidRPr="003E0FB4" w:rsidRDefault="008E71C2" w:rsidP="008E71C2">
      <w:pPr>
        <w:spacing w:after="0" w:line="276" w:lineRule="auto"/>
        <w:rPr>
          <w:rFonts w:ascii="Arial" w:hAnsi="Arial" w:cs="Arial"/>
          <w:sz w:val="22"/>
          <w:szCs w:val="22"/>
        </w:rPr>
      </w:pPr>
      <w:r w:rsidRPr="003E0FB4">
        <w:rPr>
          <w:rFonts w:ascii="Arial" w:hAnsi="Arial" w:cs="Arial"/>
          <w:sz w:val="22"/>
          <w:szCs w:val="22"/>
        </w:rPr>
        <w:t>Komisyonè</w:t>
      </w:r>
    </w:p>
    <w:sectPr w:rsidR="00E63E19" w:rsidRPr="003E0FB4" w:rsidSect="00725BB6">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8E6E73" w14:textId="77777777" w:rsidR="00835626" w:rsidRDefault="00835626" w:rsidP="00C84EE3">
      <w:pPr>
        <w:spacing w:after="0" w:line="240" w:lineRule="auto"/>
      </w:pPr>
      <w:r>
        <w:separator/>
      </w:r>
    </w:p>
  </w:endnote>
  <w:endnote w:type="continuationSeparator" w:id="0">
    <w:p w14:paraId="2DCD9A02" w14:textId="77777777" w:rsidR="00835626" w:rsidRDefault="00835626" w:rsidP="00C84E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3226FA" w14:textId="77777777" w:rsidR="00725BB6" w:rsidRDefault="004C46FB">
    <w:pPr>
      <w:pStyle w:val="Footer"/>
    </w:pPr>
    <w:r>
      <w:rPr>
        <w:noProof/>
      </w:rPr>
      <w:drawing>
        <wp:anchor distT="0" distB="0" distL="114300" distR="114300" simplePos="0" relativeHeight="251658240" behindDoc="1" locked="0" layoutInCell="1" allowOverlap="1" wp14:anchorId="2AC6420E" wp14:editId="12E0D15B">
          <wp:simplePos x="0" y="0"/>
          <wp:positionH relativeFrom="margin">
            <wp:align>center</wp:align>
          </wp:positionH>
          <wp:positionV relativeFrom="paragraph">
            <wp:posOffset>-22225</wp:posOffset>
          </wp:positionV>
          <wp:extent cx="7472567" cy="495510"/>
          <wp:effectExtent l="0" t="0" r="0" b="0"/>
          <wp:wrapNone/>
          <wp:docPr id="977604634"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7604634"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472567" cy="495510"/>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1C6FA6" w14:textId="77777777" w:rsidR="004C46FB" w:rsidRDefault="004C46FB">
    <w:pPr>
      <w:pStyle w:val="Footer"/>
      <w:jc w:val="right"/>
    </w:pPr>
  </w:p>
  <w:p w14:paraId="56F41562" w14:textId="77777777" w:rsidR="00C84EE3" w:rsidRPr="009600D2" w:rsidRDefault="00C84EE3">
    <w:pPr>
      <w:pStyle w:val="Footer"/>
      <w:rPr>
        <w:rFonts w:ascii="Arial" w:hAnsi="Arial" w:cs="Arial"/>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584847137"/>
      <w:docPartObj>
        <w:docPartGallery w:val="Page Numbers (Bottom of Page)"/>
        <w:docPartUnique/>
      </w:docPartObj>
    </w:sdtPr>
    <w:sdtEndPr>
      <w:rPr>
        <w:noProof/>
      </w:rPr>
    </w:sdtEndPr>
    <w:sdtContent>
      <w:p w14:paraId="3303AFE6" w14:textId="77777777" w:rsidR="001B3D3D" w:rsidRPr="00C95D04" w:rsidRDefault="001B3D3D">
        <w:pPr>
          <w:pStyle w:val="Footer"/>
          <w:jc w:val="right"/>
          <w:rPr>
            <w:rFonts w:ascii="Arial" w:hAnsi="Arial" w:cs="Arial"/>
          </w:rPr>
        </w:pPr>
        <w:r w:rsidRPr="00C95D04">
          <w:rPr>
            <w:rFonts w:ascii="Arial" w:hAnsi="Arial" w:cs="Arial"/>
          </w:rPr>
          <w:fldChar w:fldCharType="begin"/>
        </w:r>
        <w:r w:rsidRPr="00C95D04">
          <w:rPr>
            <w:rFonts w:ascii="Arial" w:hAnsi="Arial" w:cs="Arial"/>
          </w:rPr>
          <w:instrText xml:space="preserve"> PAGE   \* MERGEFORMAT </w:instrText>
        </w:r>
        <w:r w:rsidRPr="00C95D04">
          <w:rPr>
            <w:rFonts w:ascii="Arial" w:hAnsi="Arial" w:cs="Arial"/>
          </w:rPr>
          <w:fldChar w:fldCharType="separate"/>
        </w:r>
        <w:r w:rsidR="003E0FB4">
          <w:rPr>
            <w:rFonts w:ascii="Arial" w:hAnsi="Arial" w:cs="Arial"/>
            <w:noProof/>
          </w:rPr>
          <w:t>2</w:t>
        </w:r>
        <w:r w:rsidRPr="00C95D04">
          <w:rPr>
            <w:rFonts w:ascii="Arial" w:hAnsi="Arial" w:cs="Arial"/>
            <w:noProof/>
          </w:rPr>
          <w:fldChar w:fldCharType="end"/>
        </w:r>
      </w:p>
    </w:sdtContent>
  </w:sdt>
  <w:p w14:paraId="2F7FDBB4" w14:textId="77777777" w:rsidR="00BE0EFA" w:rsidRPr="00C95D04" w:rsidRDefault="00BE0EFA">
    <w:pPr>
      <w:pStyle w:val="Footer"/>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5B9EAD" w14:textId="77777777" w:rsidR="00835626" w:rsidRDefault="00835626" w:rsidP="00C84EE3">
      <w:pPr>
        <w:spacing w:after="0" w:line="240" w:lineRule="auto"/>
      </w:pPr>
      <w:r>
        <w:separator/>
      </w:r>
    </w:p>
  </w:footnote>
  <w:footnote w:type="continuationSeparator" w:id="0">
    <w:p w14:paraId="7EA0DFD7" w14:textId="77777777" w:rsidR="00835626" w:rsidRDefault="00835626" w:rsidP="00C84EE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F1C6179"/>
    <w:multiLevelType w:val="hybridMultilevel"/>
    <w:tmpl w:val="6088BC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833426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566A"/>
    <w:rsid w:val="000011B9"/>
    <w:rsid w:val="00013850"/>
    <w:rsid w:val="00020864"/>
    <w:rsid w:val="00032C6B"/>
    <w:rsid w:val="0006514C"/>
    <w:rsid w:val="000B7084"/>
    <w:rsid w:val="000C4174"/>
    <w:rsid w:val="000C4587"/>
    <w:rsid w:val="000C69D6"/>
    <w:rsid w:val="000D38EB"/>
    <w:rsid w:val="000E481D"/>
    <w:rsid w:val="000F11A7"/>
    <w:rsid w:val="001068F1"/>
    <w:rsid w:val="0011296B"/>
    <w:rsid w:val="00127E97"/>
    <w:rsid w:val="00134123"/>
    <w:rsid w:val="00135F34"/>
    <w:rsid w:val="0014454D"/>
    <w:rsid w:val="001536F3"/>
    <w:rsid w:val="00162FD2"/>
    <w:rsid w:val="001A3FCB"/>
    <w:rsid w:val="001A5F2E"/>
    <w:rsid w:val="001B18D6"/>
    <w:rsid w:val="001B1FD9"/>
    <w:rsid w:val="001B3D3D"/>
    <w:rsid w:val="001C2287"/>
    <w:rsid w:val="001F1D3E"/>
    <w:rsid w:val="001F30EF"/>
    <w:rsid w:val="001F6971"/>
    <w:rsid w:val="00200649"/>
    <w:rsid w:val="00203537"/>
    <w:rsid w:val="0021555D"/>
    <w:rsid w:val="00292019"/>
    <w:rsid w:val="002B5DFC"/>
    <w:rsid w:val="002D2CAA"/>
    <w:rsid w:val="002D6344"/>
    <w:rsid w:val="002E4BDE"/>
    <w:rsid w:val="00311A71"/>
    <w:rsid w:val="003312D6"/>
    <w:rsid w:val="00332A74"/>
    <w:rsid w:val="00334D5E"/>
    <w:rsid w:val="0035178E"/>
    <w:rsid w:val="003619A3"/>
    <w:rsid w:val="003926CC"/>
    <w:rsid w:val="0039604D"/>
    <w:rsid w:val="00396503"/>
    <w:rsid w:val="003B5BFC"/>
    <w:rsid w:val="003D5749"/>
    <w:rsid w:val="003E0FB4"/>
    <w:rsid w:val="003E2FDF"/>
    <w:rsid w:val="00412EFA"/>
    <w:rsid w:val="004334B3"/>
    <w:rsid w:val="00473F40"/>
    <w:rsid w:val="00482BA2"/>
    <w:rsid w:val="00490D13"/>
    <w:rsid w:val="004A291D"/>
    <w:rsid w:val="004C3260"/>
    <w:rsid w:val="004C3965"/>
    <w:rsid w:val="004C46FB"/>
    <w:rsid w:val="004D136E"/>
    <w:rsid w:val="005032FE"/>
    <w:rsid w:val="00511036"/>
    <w:rsid w:val="0054436E"/>
    <w:rsid w:val="00555F30"/>
    <w:rsid w:val="00560D69"/>
    <w:rsid w:val="00583DC1"/>
    <w:rsid w:val="0059332F"/>
    <w:rsid w:val="00593B50"/>
    <w:rsid w:val="00594751"/>
    <w:rsid w:val="005A00CE"/>
    <w:rsid w:val="005A254C"/>
    <w:rsid w:val="005A7955"/>
    <w:rsid w:val="005C41EA"/>
    <w:rsid w:val="005F176D"/>
    <w:rsid w:val="00646AC4"/>
    <w:rsid w:val="00671D39"/>
    <w:rsid w:val="006738A6"/>
    <w:rsid w:val="00682570"/>
    <w:rsid w:val="006C22E6"/>
    <w:rsid w:val="006E6BDC"/>
    <w:rsid w:val="006F27F5"/>
    <w:rsid w:val="006F4B1B"/>
    <w:rsid w:val="00725BB6"/>
    <w:rsid w:val="0073045A"/>
    <w:rsid w:val="00733713"/>
    <w:rsid w:val="007415A4"/>
    <w:rsid w:val="0075060C"/>
    <w:rsid w:val="00753723"/>
    <w:rsid w:val="007628BB"/>
    <w:rsid w:val="007647E2"/>
    <w:rsid w:val="00786477"/>
    <w:rsid w:val="0079511B"/>
    <w:rsid w:val="007A394A"/>
    <w:rsid w:val="007B2742"/>
    <w:rsid w:val="007B28DE"/>
    <w:rsid w:val="007C2E84"/>
    <w:rsid w:val="007E416A"/>
    <w:rsid w:val="007F1AFD"/>
    <w:rsid w:val="0083306A"/>
    <w:rsid w:val="00835626"/>
    <w:rsid w:val="0084082D"/>
    <w:rsid w:val="00864969"/>
    <w:rsid w:val="008937BD"/>
    <w:rsid w:val="008C5108"/>
    <w:rsid w:val="008E71C2"/>
    <w:rsid w:val="008F75C1"/>
    <w:rsid w:val="009160C0"/>
    <w:rsid w:val="00922FD3"/>
    <w:rsid w:val="00932874"/>
    <w:rsid w:val="009353B6"/>
    <w:rsid w:val="009550B2"/>
    <w:rsid w:val="0095527C"/>
    <w:rsid w:val="009600D2"/>
    <w:rsid w:val="00985BFF"/>
    <w:rsid w:val="0099340E"/>
    <w:rsid w:val="009A1AB4"/>
    <w:rsid w:val="009A28ED"/>
    <w:rsid w:val="009C566A"/>
    <w:rsid w:val="009D566C"/>
    <w:rsid w:val="00A360B2"/>
    <w:rsid w:val="00A46643"/>
    <w:rsid w:val="00A47614"/>
    <w:rsid w:val="00A8069D"/>
    <w:rsid w:val="00A86089"/>
    <w:rsid w:val="00AA748F"/>
    <w:rsid w:val="00AA7682"/>
    <w:rsid w:val="00AA7E6D"/>
    <w:rsid w:val="00AB1CE6"/>
    <w:rsid w:val="00AB438E"/>
    <w:rsid w:val="00AB547A"/>
    <w:rsid w:val="00AC2A7B"/>
    <w:rsid w:val="00B02E4F"/>
    <w:rsid w:val="00B0764B"/>
    <w:rsid w:val="00B076DE"/>
    <w:rsid w:val="00B150A1"/>
    <w:rsid w:val="00B35C9A"/>
    <w:rsid w:val="00B35E0D"/>
    <w:rsid w:val="00B5429F"/>
    <w:rsid w:val="00B70A51"/>
    <w:rsid w:val="00B7260C"/>
    <w:rsid w:val="00B83826"/>
    <w:rsid w:val="00B86C3D"/>
    <w:rsid w:val="00BC1ECF"/>
    <w:rsid w:val="00BE0EFA"/>
    <w:rsid w:val="00BE1C10"/>
    <w:rsid w:val="00BE5695"/>
    <w:rsid w:val="00BE67E2"/>
    <w:rsid w:val="00C009B3"/>
    <w:rsid w:val="00C31524"/>
    <w:rsid w:val="00C3665B"/>
    <w:rsid w:val="00C644C3"/>
    <w:rsid w:val="00C77412"/>
    <w:rsid w:val="00C824D2"/>
    <w:rsid w:val="00C84EE3"/>
    <w:rsid w:val="00C95934"/>
    <w:rsid w:val="00C95D04"/>
    <w:rsid w:val="00CB178B"/>
    <w:rsid w:val="00D33AAF"/>
    <w:rsid w:val="00D40BE5"/>
    <w:rsid w:val="00D608C9"/>
    <w:rsid w:val="00D64178"/>
    <w:rsid w:val="00D86A95"/>
    <w:rsid w:val="00D876BD"/>
    <w:rsid w:val="00D94D2B"/>
    <w:rsid w:val="00DC0635"/>
    <w:rsid w:val="00DF53F8"/>
    <w:rsid w:val="00E0707D"/>
    <w:rsid w:val="00E155FD"/>
    <w:rsid w:val="00E41304"/>
    <w:rsid w:val="00E60944"/>
    <w:rsid w:val="00E63E19"/>
    <w:rsid w:val="00E76720"/>
    <w:rsid w:val="00EC2E59"/>
    <w:rsid w:val="00ED6F3D"/>
    <w:rsid w:val="00EE1A44"/>
    <w:rsid w:val="00EF3282"/>
    <w:rsid w:val="00F00022"/>
    <w:rsid w:val="00F2210B"/>
    <w:rsid w:val="00F24E91"/>
    <w:rsid w:val="00F500A0"/>
    <w:rsid w:val="00F602CC"/>
    <w:rsid w:val="00F93DAF"/>
    <w:rsid w:val="00FB100F"/>
    <w:rsid w:val="00FE16FA"/>
    <w:rsid w:val="00FF2443"/>
    <w:rsid w:val="0128E3FD"/>
    <w:rsid w:val="01356DC5"/>
    <w:rsid w:val="0B23F0C0"/>
    <w:rsid w:val="0B7587BC"/>
    <w:rsid w:val="137D7C89"/>
    <w:rsid w:val="1D5DE480"/>
    <w:rsid w:val="20551977"/>
    <w:rsid w:val="2126F39B"/>
    <w:rsid w:val="29610792"/>
    <w:rsid w:val="2ADC0FE0"/>
    <w:rsid w:val="3367E433"/>
    <w:rsid w:val="3B8886FE"/>
    <w:rsid w:val="3D7F093E"/>
    <w:rsid w:val="419312B7"/>
    <w:rsid w:val="45A980F8"/>
    <w:rsid w:val="46A8C622"/>
    <w:rsid w:val="4880A60B"/>
    <w:rsid w:val="534EA4E2"/>
    <w:rsid w:val="54537A78"/>
    <w:rsid w:val="55B73D35"/>
    <w:rsid w:val="576581F6"/>
    <w:rsid w:val="5B69D71A"/>
    <w:rsid w:val="5BEF9C21"/>
    <w:rsid w:val="5F303D15"/>
    <w:rsid w:val="60086327"/>
    <w:rsid w:val="6C7F4CC6"/>
    <w:rsid w:val="7490E63A"/>
    <w:rsid w:val="75785C2E"/>
    <w:rsid w:val="76DBEBCE"/>
    <w:rsid w:val="77784798"/>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F45432"/>
  <w15:chartTrackingRefBased/>
  <w15:docId w15:val="{31504F44-5B38-4C8F-894E-5C53F79B8A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6514C"/>
    <w:pPr>
      <w:spacing w:after="0" w:line="276" w:lineRule="auto"/>
      <w:outlineLvl w:val="0"/>
    </w:pPr>
    <w:rPr>
      <w:rFonts w:ascii="Arial" w:hAnsi="Arial" w:cs="Arial"/>
      <w:sz w:val="22"/>
      <w:szCs w:val="22"/>
    </w:rPr>
  </w:style>
  <w:style w:type="paragraph" w:styleId="Heading2">
    <w:name w:val="heading 2"/>
    <w:basedOn w:val="Normal"/>
    <w:next w:val="Normal"/>
    <w:link w:val="Heading2Char"/>
    <w:uiPriority w:val="9"/>
    <w:unhideWhenUsed/>
    <w:qFormat/>
    <w:rsid w:val="00C84EE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84EE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84EE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84EE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84EE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84EE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84EE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84EE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514C"/>
    <w:rPr>
      <w:rFonts w:ascii="Arial" w:hAnsi="Arial" w:cs="Arial"/>
      <w:sz w:val="22"/>
      <w:szCs w:val="22"/>
    </w:rPr>
  </w:style>
  <w:style w:type="character" w:customStyle="1" w:styleId="Heading2Char">
    <w:name w:val="Heading 2 Char"/>
    <w:basedOn w:val="DefaultParagraphFont"/>
    <w:link w:val="Heading2"/>
    <w:uiPriority w:val="9"/>
    <w:rsid w:val="00C84EE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84EE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84EE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84EE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84EE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84EE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84EE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84EE3"/>
    <w:rPr>
      <w:rFonts w:eastAsiaTheme="majorEastAsia" w:cstheme="majorBidi"/>
      <w:color w:val="272727" w:themeColor="text1" w:themeTint="D8"/>
    </w:rPr>
  </w:style>
  <w:style w:type="paragraph" w:styleId="Title">
    <w:name w:val="Title"/>
    <w:basedOn w:val="Normal"/>
    <w:next w:val="Normal"/>
    <w:link w:val="TitleChar"/>
    <w:uiPriority w:val="10"/>
    <w:qFormat/>
    <w:rsid w:val="00C84EE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84EE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84EE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84EE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84EE3"/>
    <w:pPr>
      <w:spacing w:before="160"/>
      <w:jc w:val="center"/>
    </w:pPr>
    <w:rPr>
      <w:i/>
      <w:iCs/>
      <w:color w:val="404040" w:themeColor="text1" w:themeTint="BF"/>
    </w:rPr>
  </w:style>
  <w:style w:type="character" w:customStyle="1" w:styleId="QuoteChar">
    <w:name w:val="Quote Char"/>
    <w:basedOn w:val="DefaultParagraphFont"/>
    <w:link w:val="Quote"/>
    <w:uiPriority w:val="29"/>
    <w:rsid w:val="00C84EE3"/>
    <w:rPr>
      <w:i/>
      <w:iCs/>
      <w:color w:val="404040" w:themeColor="text1" w:themeTint="BF"/>
    </w:rPr>
  </w:style>
  <w:style w:type="paragraph" w:styleId="ListParagraph">
    <w:name w:val="List Paragraph"/>
    <w:basedOn w:val="Normal"/>
    <w:uiPriority w:val="34"/>
    <w:qFormat/>
    <w:rsid w:val="00C84EE3"/>
    <w:pPr>
      <w:ind w:left="720"/>
      <w:contextualSpacing/>
    </w:pPr>
  </w:style>
  <w:style w:type="character" w:styleId="IntenseEmphasis">
    <w:name w:val="Intense Emphasis"/>
    <w:basedOn w:val="DefaultParagraphFont"/>
    <w:uiPriority w:val="21"/>
    <w:qFormat/>
    <w:rsid w:val="00C84EE3"/>
    <w:rPr>
      <w:i/>
      <w:iCs/>
      <w:color w:val="0F4761" w:themeColor="accent1" w:themeShade="BF"/>
    </w:rPr>
  </w:style>
  <w:style w:type="paragraph" w:styleId="IntenseQuote">
    <w:name w:val="Intense Quote"/>
    <w:basedOn w:val="Normal"/>
    <w:next w:val="Normal"/>
    <w:link w:val="IntenseQuoteChar"/>
    <w:uiPriority w:val="30"/>
    <w:qFormat/>
    <w:rsid w:val="00C84EE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84EE3"/>
    <w:rPr>
      <w:i/>
      <w:iCs/>
      <w:color w:val="0F4761" w:themeColor="accent1" w:themeShade="BF"/>
    </w:rPr>
  </w:style>
  <w:style w:type="character" w:styleId="IntenseReference">
    <w:name w:val="Intense Reference"/>
    <w:basedOn w:val="DefaultParagraphFont"/>
    <w:uiPriority w:val="32"/>
    <w:qFormat/>
    <w:rsid w:val="00C84EE3"/>
    <w:rPr>
      <w:b/>
      <w:bCs/>
      <w:smallCaps/>
      <w:color w:val="0F4761" w:themeColor="accent1" w:themeShade="BF"/>
      <w:spacing w:val="5"/>
    </w:rPr>
  </w:style>
  <w:style w:type="paragraph" w:styleId="Header">
    <w:name w:val="header"/>
    <w:basedOn w:val="Normal"/>
    <w:link w:val="HeaderChar"/>
    <w:uiPriority w:val="99"/>
    <w:unhideWhenUsed/>
    <w:rsid w:val="00C84EE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84EE3"/>
  </w:style>
  <w:style w:type="paragraph" w:styleId="Footer">
    <w:name w:val="footer"/>
    <w:basedOn w:val="Normal"/>
    <w:link w:val="FooterChar"/>
    <w:uiPriority w:val="99"/>
    <w:unhideWhenUsed/>
    <w:rsid w:val="00C84EE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84EE3"/>
  </w:style>
  <w:style w:type="character" w:customStyle="1" w:styleId="normaltextrun">
    <w:name w:val="normaltextrun"/>
    <w:basedOn w:val="DefaultParagraphFont"/>
    <w:uiPriority w:val="1"/>
    <w:rsid w:val="7490E63A"/>
    <w:rPr>
      <w:rFonts w:asciiTheme="minorHAnsi" w:eastAsiaTheme="minorEastAsia" w:hAnsiTheme="minorHAnsi" w:cstheme="minorBidi"/>
      <w:sz w:val="24"/>
      <w:szCs w:val="24"/>
    </w:rPr>
  </w:style>
  <w:style w:type="character" w:styleId="CommentReference">
    <w:name w:val="annotation reference"/>
    <w:basedOn w:val="DefaultParagraphFont"/>
    <w:uiPriority w:val="99"/>
    <w:semiHidden/>
    <w:unhideWhenUsed/>
    <w:rsid w:val="00F602CC"/>
    <w:rPr>
      <w:sz w:val="16"/>
      <w:szCs w:val="16"/>
    </w:rPr>
  </w:style>
  <w:style w:type="paragraph" w:styleId="CommentText">
    <w:name w:val="annotation text"/>
    <w:basedOn w:val="Normal"/>
    <w:link w:val="CommentTextChar"/>
    <w:uiPriority w:val="99"/>
    <w:unhideWhenUsed/>
    <w:rsid w:val="00F602CC"/>
    <w:pPr>
      <w:spacing w:line="240" w:lineRule="auto"/>
    </w:pPr>
    <w:rPr>
      <w:rFonts w:eastAsiaTheme="minorEastAsia"/>
      <w:sz w:val="20"/>
      <w:szCs w:val="25"/>
      <w:lang w:eastAsia="zh-CN" w:bidi="th-TH"/>
    </w:rPr>
  </w:style>
  <w:style w:type="character" w:customStyle="1" w:styleId="CommentTextChar">
    <w:name w:val="Comment Text Char"/>
    <w:basedOn w:val="DefaultParagraphFont"/>
    <w:link w:val="CommentText"/>
    <w:uiPriority w:val="99"/>
    <w:rsid w:val="00F602CC"/>
    <w:rPr>
      <w:rFonts w:eastAsiaTheme="minorEastAsia"/>
      <w:sz w:val="20"/>
      <w:szCs w:val="25"/>
      <w:lang w:eastAsia="zh-CN" w:bidi="th-TH"/>
    </w:rPr>
  </w:style>
  <w:style w:type="character" w:styleId="Hyperlink">
    <w:name w:val="Hyperlink"/>
    <w:basedOn w:val="DefaultParagraphFont"/>
    <w:uiPriority w:val="99"/>
    <w:unhideWhenUsed/>
    <w:rsid w:val="00F602CC"/>
    <w:rPr>
      <w:color w:val="467886" w:themeColor="hyperlink"/>
      <w:u w:val="single"/>
    </w:rPr>
  </w:style>
  <w:style w:type="character" w:customStyle="1" w:styleId="Mention1">
    <w:name w:val="Mention1"/>
    <w:basedOn w:val="DefaultParagraphFont"/>
    <w:uiPriority w:val="99"/>
    <w:unhideWhenUsed/>
    <w:rsid w:val="00F602CC"/>
    <w:rPr>
      <w:color w:val="2B579A"/>
      <w:shd w:val="clear" w:color="auto" w:fill="E1DFDD"/>
    </w:rPr>
  </w:style>
  <w:style w:type="paragraph" w:styleId="CommentSubject">
    <w:name w:val="annotation subject"/>
    <w:basedOn w:val="CommentText"/>
    <w:next w:val="CommentText"/>
    <w:link w:val="CommentSubjectChar"/>
    <w:uiPriority w:val="99"/>
    <w:semiHidden/>
    <w:unhideWhenUsed/>
    <w:rsid w:val="00AA748F"/>
    <w:rPr>
      <w:rFonts w:eastAsiaTheme="minorHAnsi"/>
      <w:b/>
      <w:bCs/>
      <w:szCs w:val="20"/>
      <w:lang w:eastAsia="en-US" w:bidi="ar-SA"/>
    </w:rPr>
  </w:style>
  <w:style w:type="character" w:customStyle="1" w:styleId="CommentSubjectChar">
    <w:name w:val="Comment Subject Char"/>
    <w:basedOn w:val="CommentTextChar"/>
    <w:link w:val="CommentSubject"/>
    <w:uiPriority w:val="99"/>
    <w:semiHidden/>
    <w:rsid w:val="00AA748F"/>
    <w:rPr>
      <w:rFonts w:eastAsiaTheme="minorEastAsia"/>
      <w:b/>
      <w:bCs/>
      <w:sz w:val="20"/>
      <w:szCs w:val="20"/>
      <w:lang w:eastAsia="zh-CN" w:bidi="th-TH"/>
    </w:rPr>
  </w:style>
  <w:style w:type="character" w:customStyle="1" w:styleId="UnresolvedMention1">
    <w:name w:val="Unresolved Mention1"/>
    <w:basedOn w:val="DefaultParagraphFont"/>
    <w:uiPriority w:val="99"/>
    <w:semiHidden/>
    <w:unhideWhenUsed/>
    <w:rsid w:val="00AA748F"/>
    <w:rPr>
      <w:color w:val="605E5C"/>
      <w:shd w:val="clear" w:color="auto" w:fill="E1DFDD"/>
    </w:rPr>
  </w:style>
  <w:style w:type="character" w:styleId="FollowedHyperlink">
    <w:name w:val="FollowedHyperlink"/>
    <w:basedOn w:val="DefaultParagraphFont"/>
    <w:uiPriority w:val="99"/>
    <w:semiHidden/>
    <w:unhideWhenUsed/>
    <w:rsid w:val="00D33AAF"/>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18" Type="http://schemas.openxmlformats.org/officeDocument/2006/relationships/hyperlink" Target="https://www.doe.mass.edu/scholarships/biliteracy/"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hyperlink" Target="https://www.doe.mass.edu/scholarships/mastery/koplik-adams-compare.html" TargetMode="External"/><Relationship Id="rId2" Type="http://schemas.openxmlformats.org/officeDocument/2006/relationships/customXml" Target="../customXml/item2.xml"/><Relationship Id="rId16" Type="http://schemas.openxmlformats.org/officeDocument/2006/relationships/hyperlink" Target="https://www.doe.mass.edu/mcas/tdd/default.html" TargetMode="External"/><Relationship Id="rId20" Type="http://schemas.openxmlformats.org/officeDocument/2006/relationships/hyperlink" Target="https://www.doe.mass.edu/mcas/parents/default.html"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hyperlink" Target="https://www.doe.mass.edu/highstandards/default.html" TargetMode="External"/><Relationship Id="rId10" Type="http://schemas.openxmlformats.org/officeDocument/2006/relationships/image" Target="media/image1.png"/><Relationship Id="rId19" Type="http://schemas.openxmlformats.org/officeDocument/2006/relationships/hyperlink" Target="https://www.doe.mass.edu/accountability/lists-tools/system-1pager-indicators.docx"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doe.mass.edu/mcas/family-portal/"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HB\OneDrive%20-%20Commonwealth%20of%20Massachusetts\Communication\Letterhead%20Templates\Memo%20Commissioner%20Martinez%202025.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E46EF7D81359749AEE187A364530359" ma:contentTypeVersion="10" ma:contentTypeDescription="Create a new document." ma:contentTypeScope="" ma:versionID="13892653e8f6da5d1e90d5e6a2edba83">
  <xsd:schema xmlns:xsd="http://www.w3.org/2001/XMLSchema" xmlns:xs="http://www.w3.org/2001/XMLSchema" xmlns:p="http://schemas.microsoft.com/office/2006/metadata/properties" xmlns:ns2="9943435d-ee55-435d-bb6d-324374c068a2" xmlns:ns3="b29b78b9-7bfe-42ee-ab9e-5f3691842d2f" targetNamespace="http://schemas.microsoft.com/office/2006/metadata/properties" ma:root="true" ma:fieldsID="2025c7bc5efc47ad59af4b42c7d1c91c" ns2:_="" ns3:_="">
    <xsd:import namespace="9943435d-ee55-435d-bb6d-324374c068a2"/>
    <xsd:import namespace="b29b78b9-7bfe-42ee-ab9e-5f3691842d2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SearchProperties" minOccurs="0"/>
                <xsd:element ref="ns3:MediaServiceDateTaken"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43435d-ee55-435d-bb6d-324374c068a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29b78b9-7bfe-42ee-ab9e-5f3691842d2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8782DF4-49BE-4D3A-A96E-00B3464CBADD}">
  <ds:schemaRefs>
    <ds:schemaRef ds:uri="http://schemas.microsoft.com/sharepoint/v3/contenttype/forms"/>
  </ds:schemaRefs>
</ds:datastoreItem>
</file>

<file path=customXml/itemProps2.xml><?xml version="1.0" encoding="utf-8"?>
<ds:datastoreItem xmlns:ds="http://schemas.openxmlformats.org/officeDocument/2006/customXml" ds:itemID="{BCD4EC50-B2FE-4E50-A8AC-C4B5B1E928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43435d-ee55-435d-bb6d-324374c068a2"/>
    <ds:schemaRef ds:uri="b29b78b9-7bfe-42ee-ab9e-5f3691842d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E013C92-6C9A-453A-9BC0-B00C66274D14}">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Memo Commissioner Martinez 2025.dotx</Template>
  <TotalTime>2</TotalTime>
  <Pages>2</Pages>
  <Words>694</Words>
  <Characters>3962</Characters>
  <Application>Microsoft Office Word</Application>
  <DocSecurity>0</DocSecurity>
  <Lines>33</Lines>
  <Paragraphs>9</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4647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Commissioner Letter Family Portal, August 2026 — Haitian Creole</dc:title>
  <dc:subject/>
  <dc:creator>DESE</dc:creator>
  <cp:keywords/>
  <dc:description/>
  <cp:lastModifiedBy>Zou, Dong (EOE)</cp:lastModifiedBy>
  <cp:revision>4</cp:revision>
  <dcterms:created xsi:type="dcterms:W3CDTF">2026-08-03T11:36:00Z</dcterms:created>
  <dcterms:modified xsi:type="dcterms:W3CDTF">2026-08-04T23:43:00Z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date">
    <vt:lpwstr>Aug 4 2026 12:00AM</vt:lpwstr>
  </property>
</Properties>
</file>