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70FE" w14:textId="77777777" w:rsidR="00032C6B" w:rsidRPr="00FE6DC3" w:rsidRDefault="001536F3" w:rsidP="001C0480">
      <w:pPr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  <w:noProof/>
        </w:rPr>
        <w:drawing>
          <wp:anchor distT="0" distB="0" distL="114300" distR="114300" simplePos="0" relativeHeight="251658240" behindDoc="1" locked="0" layoutInCell="1" allowOverlap="1" wp14:anchorId="02C68B08" wp14:editId="15D0586C">
            <wp:simplePos x="0" y="0"/>
            <wp:positionH relativeFrom="page">
              <wp:posOffset>173809</wp:posOffset>
            </wp:positionH>
            <wp:positionV relativeFrom="paragraph">
              <wp:posOffset>-914400</wp:posOffset>
            </wp:positionV>
            <wp:extent cx="7318828" cy="1447023"/>
            <wp:effectExtent l="0" t="0" r="0" b="0"/>
            <wp:wrapNone/>
            <wp:docPr id="671528852" name="Picture 1" descr="DE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28852" name="Picture 1" descr="DESE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8828" cy="1447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6B832" w14:textId="77777777" w:rsidR="00C84EE3" w:rsidRPr="00FE6DC3" w:rsidRDefault="00C84EE3" w:rsidP="001C0480">
      <w:pPr>
        <w:jc w:val="both"/>
        <w:rPr>
          <w:rFonts w:ascii="Noto Sans Khmer" w:hAnsi="Noto Sans Khmer" w:cs="Noto Sans Khmer"/>
        </w:rPr>
      </w:pPr>
    </w:p>
    <w:p w14:paraId="3ED50A64" w14:textId="77777777" w:rsidR="000F11A7" w:rsidRPr="00FE6DC3" w:rsidRDefault="000F11A7" w:rsidP="001C0480">
      <w:pPr>
        <w:jc w:val="both"/>
        <w:rPr>
          <w:rFonts w:ascii="Noto Sans Khmer" w:hAnsi="Noto Sans Khmer" w:cs="Noto Sans Khmer"/>
        </w:rPr>
        <w:sectPr w:rsidR="000F11A7" w:rsidRPr="00FE6DC3" w:rsidSect="00C84EE3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DFC68F6" w14:textId="77777777" w:rsidR="00B86C3D" w:rsidRPr="00FE6DC3" w:rsidRDefault="00B86C3D" w:rsidP="00FE6DC3">
      <w:pPr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</w:rPr>
        <w:t>135 Santilli Hwy, Everett MA 02149   Voice: (781) 388-3000   TTY: 1-800-439-2370    www.doe.mass.edu</w:t>
      </w:r>
    </w:p>
    <w:p w14:paraId="5BCD3A01" w14:textId="77777777" w:rsidR="00C3665B" w:rsidRPr="00FE6DC3" w:rsidRDefault="00C3665B" w:rsidP="001C0480">
      <w:pPr>
        <w:pBdr>
          <w:bottom w:val="single" w:sz="4" w:space="1" w:color="auto"/>
        </w:pBdr>
        <w:spacing w:after="0" w:line="240" w:lineRule="auto"/>
        <w:jc w:val="both"/>
        <w:rPr>
          <w:rFonts w:ascii="Noto Sans Khmer" w:hAnsi="Noto Sans Khmer" w:cs="Noto Sans Khmer"/>
        </w:rPr>
      </w:pPr>
      <w:bookmarkStart w:id="0" w:name="TO"/>
      <w:bookmarkStart w:id="1" w:name="FROM"/>
      <w:bookmarkStart w:id="2" w:name="DATE"/>
      <w:bookmarkStart w:id="3" w:name="RE"/>
      <w:bookmarkEnd w:id="0"/>
      <w:bookmarkEnd w:id="1"/>
      <w:bookmarkEnd w:id="2"/>
      <w:bookmarkEnd w:id="3"/>
    </w:p>
    <w:p w14:paraId="6B3732B8" w14:textId="77777777" w:rsidR="00B150A1" w:rsidRPr="00FE6DC3" w:rsidRDefault="00B150A1" w:rsidP="001C0480">
      <w:pPr>
        <w:jc w:val="both"/>
        <w:rPr>
          <w:rFonts w:ascii="Noto Sans Khmer" w:hAnsi="Noto Sans Khmer" w:cs="Noto Sans Khmer"/>
        </w:rPr>
      </w:pPr>
    </w:p>
    <w:p w14:paraId="3FA1AE6F" w14:textId="77777777" w:rsidR="002E4BDE" w:rsidRPr="00FE6DC3" w:rsidRDefault="002E4BDE" w:rsidP="001C0480">
      <w:pPr>
        <w:jc w:val="both"/>
        <w:rPr>
          <w:rFonts w:ascii="Noto Sans Khmer" w:hAnsi="Noto Sans Khmer" w:cs="Noto Sans Khmer"/>
        </w:rPr>
        <w:sectPr w:rsidR="002E4BDE" w:rsidRPr="00FE6DC3" w:rsidSect="00725BB6"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8CEAC7" w14:textId="5FD8256C" w:rsidR="00411858" w:rsidRPr="00EC2ED4" w:rsidRDefault="00411858" w:rsidP="00EC2ED4">
      <w:pPr>
        <w:pStyle w:val="Heading1"/>
      </w:pPr>
      <w:r w:rsidRPr="00EC2ED4">
        <w:rPr>
          <w:cs/>
        </w:rPr>
        <w:t>ខែ</w:t>
      </w:r>
      <w:r w:rsidR="00FE6DC3" w:rsidRPr="00EC2ED4">
        <w:rPr>
          <w:cs/>
        </w:rPr>
        <w:t>សីហា</w:t>
      </w:r>
      <w:r w:rsidRPr="00EC2ED4">
        <w:rPr>
          <w:cs/>
        </w:rPr>
        <w:t xml:space="preserve"> ឆ្នាំ </w:t>
      </w:r>
      <w:r w:rsidRPr="00EC2ED4">
        <w:t>2026</w:t>
      </w:r>
    </w:p>
    <w:p w14:paraId="1D17AA9D" w14:textId="77777777" w:rsidR="00411858" w:rsidRPr="00FE6DC3" w:rsidRDefault="00411858" w:rsidP="001C0480">
      <w:pPr>
        <w:pStyle w:val="NormalWeb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  <w:cs/>
          <w:lang w:bidi="km-KH"/>
        </w:rPr>
        <w:t>ជូនចំពោះ មាតាបិតា ឬ អាណាព្យាបាល ជាទីគោរព</w:t>
      </w:r>
    </w:p>
    <w:p w14:paraId="40AF8E44" w14:textId="2512B9A4" w:rsidR="00411858" w:rsidRPr="00FE6DC3" w:rsidRDefault="00411858" w:rsidP="001C0480">
      <w:pPr>
        <w:pStyle w:val="NormalWeb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  <w:cs/>
          <w:lang w:bidi="km-KH"/>
        </w:rPr>
        <w:t xml:space="preserve">នាយកដ្ឋានអប់រំបឋមសិក្សា និងមធ្យមសិក្សា ថ្មីៗនេះបានដាក់ឱ្យដំណើរការ </w:t>
      </w:r>
      <w:hyperlink r:id="rId14" w:history="1">
        <w:r w:rsidRPr="006639E1">
          <w:rPr>
            <w:rStyle w:val="Hyperlink"/>
            <w:rFonts w:ascii="Noto Sans Khmer" w:hAnsi="Noto Sans Khmer" w:cs="Noto Sans Khmer"/>
          </w:rPr>
          <w:t>MCAS Family Portal</w:t>
        </w:r>
      </w:hyperlink>
      <w:r w:rsidRPr="00FE6DC3">
        <w:rPr>
          <w:rFonts w:ascii="Noto Sans Khmer" w:hAnsi="Noto Sans Khmer" w:cs="Noto Sans Khmer"/>
        </w:rPr>
        <w:t xml:space="preserve"> </w:t>
      </w:r>
      <w:r w:rsidRPr="00FE6DC3">
        <w:rPr>
          <w:rFonts w:ascii="Noto Sans Khmer" w:hAnsi="Noto Sans Khmer" w:cs="Noto Sans Khmer"/>
          <w:cs/>
          <w:lang w:bidi="km-KH"/>
        </w:rPr>
        <w:t>ដែលនឹងអនុញ្ញាត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ឱ្យគ្រួសារអាចចូលមើលលទ្ធផលប្រឡងថ្នាក់រដ្ឋរបស់កូនពួកគេ។ អ្នកគួរតែទទួលបានព័ត៌មានពីស្រុកសិក្សា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របស់អ្នកអំពី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របៀប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ចូលប្រើប្រាស់ </w:t>
      </w:r>
      <w:r w:rsidRPr="00FE6DC3">
        <w:rPr>
          <w:rFonts w:ascii="Noto Sans Khmer" w:hAnsi="Noto Sans Khmer" w:cs="Noto Sans Khmer"/>
        </w:rPr>
        <w:t xml:space="preserve">Portal </w:t>
      </w:r>
      <w:r w:rsidRPr="00FE6DC3">
        <w:rPr>
          <w:rFonts w:ascii="Noto Sans Khmer" w:hAnsi="Noto Sans Khmer" w:cs="Noto Sans Khmer"/>
          <w:cs/>
          <w:lang w:bidi="km-KH"/>
        </w:rPr>
        <w:t xml:space="preserve">ដោយប្រើលេខកូដចុះឈ្មោះពិសេសមួយ។ </w:t>
      </w:r>
      <w:r w:rsidRPr="00FE6DC3">
        <w:rPr>
          <w:rFonts w:ascii="Noto Sans Khmer" w:hAnsi="Noto Sans Khmer" w:cs="Noto Sans Khmer"/>
        </w:rPr>
        <w:t xml:space="preserve">Portal </w:t>
      </w:r>
      <w:r w:rsidRPr="00FE6DC3">
        <w:rPr>
          <w:rFonts w:ascii="Noto Sans Khmer" w:hAnsi="Noto Sans Khmer" w:cs="Noto Sans Khmer"/>
          <w:cs/>
          <w:lang w:bidi="km-KH"/>
        </w:rPr>
        <w:t>នេះផ្តល់នូវលទ្ធផលដំបូង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របស់កូនអ្នក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ពីការប្រឡង </w:t>
      </w:r>
      <w:r w:rsidRPr="00FE6DC3">
        <w:rPr>
          <w:rFonts w:ascii="Noto Sans Khmer" w:hAnsi="Noto Sans Khmer" w:cs="Noto Sans Khmer"/>
        </w:rPr>
        <w:t xml:space="preserve">Massachusetts Comprehensive Assessment System (MCAS) </w:t>
      </w:r>
      <w:r w:rsidRPr="00FE6DC3">
        <w:rPr>
          <w:rFonts w:ascii="Noto Sans Khmer" w:hAnsi="Noto Sans Khmer" w:cs="Noto Sans Khmer"/>
          <w:cs/>
          <w:lang w:bidi="km-KH"/>
        </w:rPr>
        <w:t>ដែលពួកគេបានប្រឡងនៅ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និទាឃរដូវ ឆ្នាំ </w:t>
      </w:r>
      <w:r w:rsidRPr="00FE6DC3">
        <w:rPr>
          <w:rFonts w:ascii="Noto Sans Khmer" w:hAnsi="Noto Sans Khmer" w:cs="Noto Sans Khmer"/>
        </w:rPr>
        <w:t>2026</w:t>
      </w:r>
      <w:r w:rsidRPr="00FE6DC3">
        <w:rPr>
          <w:rFonts w:ascii="Noto Sans Khmer" w:hAnsi="Noto Sans Khmer" w:cs="Noto Sans Khmer"/>
          <w:cs/>
          <w:lang w:bidi="km-KH"/>
        </w:rPr>
        <w:t xml:space="preserve">។ ទោះបីជាលទ្ធផលទាំងនេះជាលទ្ធផលបឋម និងអាចមានការផ្លាស់ប្តូរបន្តិចបន្តួចក៏ដោយ </w:t>
      </w:r>
      <w:r w:rsidRPr="00FE6DC3">
        <w:rPr>
          <w:rFonts w:ascii="Noto Sans Khmer" w:hAnsi="Noto Sans Khmer" w:cs="Noto Sans Khmer"/>
        </w:rPr>
        <w:t xml:space="preserve">DESE </w:t>
      </w:r>
      <w:r w:rsidRPr="00FE6DC3">
        <w:rPr>
          <w:rFonts w:ascii="Noto Sans Khmer" w:hAnsi="Noto Sans Khmer" w:cs="Noto Sans Khmer"/>
          <w:cs/>
          <w:lang w:bidi="km-KH"/>
        </w:rPr>
        <w:t>កំពុងចែករំលែកលទ្ធផលទាំងនេះជាមួយគ្រួសារតាំងពីដើមឆ្នាំនេះ ដើម្បីឆ្លើយតបទៅនឹងមតិយោបល់ដែលទទួលបាន និង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ជួយ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ឱ្យគ្រួសារត្រៀមខ្លួនសម្រាប់ការចាប់ផ្តើមឆ្នាំសិក្សានៅរដូវស្លឹកឈើជ្រុះ។</w:t>
      </w:r>
    </w:p>
    <w:p w14:paraId="29F1AA49" w14:textId="77777777" w:rsidR="00411858" w:rsidRPr="00FE6DC3" w:rsidRDefault="00411858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371E755B" w14:textId="12A4062F" w:rsidR="00411858" w:rsidRPr="00FE6DC3" w:rsidRDefault="00411858" w:rsidP="001C0480">
      <w:pPr>
        <w:spacing w:after="0" w:line="276" w:lineRule="auto"/>
        <w:jc w:val="both"/>
        <w:rPr>
          <w:rFonts w:ascii="Noto Sans Khmer" w:hAnsi="Noto Sans Khmer" w:cs="Noto Sans Khmer"/>
          <w:lang w:bidi="km-KH"/>
        </w:rPr>
      </w:pPr>
      <w:r w:rsidRPr="00FE6DC3">
        <w:rPr>
          <w:rFonts w:ascii="Noto Sans Khmer" w:hAnsi="Noto Sans Khmer" w:cs="Noto Sans Khmer"/>
          <w:cs/>
          <w:lang w:bidi="km-KH"/>
        </w:rPr>
        <w:t>លទ្ធផលបឋមនៃមុខវិជ្ជាភាសាអង់គ្លេស (</w:t>
      </w:r>
      <w:r w:rsidRPr="00FE6DC3">
        <w:rPr>
          <w:rFonts w:ascii="Noto Sans Khmer" w:hAnsi="Noto Sans Khmer" w:cs="Noto Sans Khmer"/>
        </w:rPr>
        <w:t xml:space="preserve">English Language Arts) </w:t>
      </w:r>
      <w:r w:rsidR="00FE6DC3">
        <w:rPr>
          <w:rFonts w:ascii="Noto Sans Khmer" w:hAnsi="Noto Sans Khmer" w:cs="Noto Sans Khmer" w:hint="cs"/>
        </w:rPr>
        <w:t>និងគណិតវិទ្យា</w:t>
      </w:r>
      <w:r w:rsidRPr="00FE6DC3">
        <w:rPr>
          <w:rFonts w:ascii="Noto Sans Khmer" w:hAnsi="Noto Sans Khmer" w:cs="Noto Sans Khmer"/>
          <w:cs/>
          <w:lang w:bidi="km-KH"/>
        </w:rPr>
        <w:t>មានរួចរាល់ហើយ។ លទ្ធផលបឋម</w:t>
      </w:r>
      <w:r w:rsidR="006639E1" w:rsidRPr="00FE6DC3" w:rsidDel="006639E1">
        <w:rPr>
          <w:rFonts w:ascii="Noto Sans Khmer" w:hAnsi="Noto Sans Khmer" w:cs="Noto Sans Khmer"/>
          <w:cs/>
          <w:lang w:bidi="km-KH"/>
        </w:rPr>
        <w:t xml:space="preserve"> </w:t>
      </w:r>
      <w:r w:rsidR="006639E1">
        <w:rPr>
          <w:rFonts w:ascii="Noto Sans Khmer" w:hAnsi="Noto Sans Khmer" w:cs="Noto Sans Khmer" w:hint="cs"/>
          <w:cs/>
          <w:lang w:bidi="km-KH"/>
        </w:rPr>
        <w:t>នៃ</w:t>
      </w:r>
      <w:r w:rsidRPr="00FE6DC3">
        <w:rPr>
          <w:rFonts w:ascii="Noto Sans Khmer" w:hAnsi="Noto Sans Khmer" w:cs="Noto Sans Khmer"/>
          <w:cs/>
          <w:lang w:bidi="km-KH"/>
        </w:rPr>
        <w:t>មុខវិជ្ជាវិទ្យាសាស្ត្រ និងពលរដ្ឋវិទ្យា (</w:t>
      </w:r>
      <w:r w:rsidRPr="00FE6DC3">
        <w:rPr>
          <w:rFonts w:ascii="Noto Sans Khmer" w:hAnsi="Noto Sans Khmer" w:cs="Noto Sans Khmer"/>
        </w:rPr>
        <w:t xml:space="preserve">Civics) </w:t>
      </w:r>
      <w:r w:rsidRPr="00FE6DC3">
        <w:rPr>
          <w:rFonts w:ascii="Noto Sans Khmer" w:hAnsi="Noto Sans Khmer" w:cs="Noto Sans Khmer"/>
          <w:cs/>
          <w:lang w:bidi="km-KH"/>
        </w:rPr>
        <w:t xml:space="preserve">សម្រាប់សិស្សដែលបានប្រឡងមុខវិជ្ជាទាំងនោះ </w:t>
      </w:r>
      <w:r w:rsidR="00FE6DC3">
        <w:rPr>
          <w:rFonts w:ascii="Noto Sans Khmer" w:hAnsi="Noto Sans Khmer" w:cs="Noto Sans Khmer" w:hint="cs"/>
          <w:cs/>
          <w:lang w:bidi="km-KH"/>
        </w:rPr>
        <w:t>ក៏</w:t>
      </w:r>
      <w:r w:rsidR="006639E1">
        <w:rPr>
          <w:rFonts w:ascii="Noto Sans Khmer" w:hAnsi="Noto Sans Khmer" w:cs="Noto Sans Khmer" w:hint="cs"/>
          <w:cs/>
          <w:lang w:bidi="km-KH"/>
        </w:rPr>
        <w:t>នឹង</w:t>
      </w:r>
      <w:r w:rsidRPr="00FE6DC3">
        <w:rPr>
          <w:rFonts w:ascii="Noto Sans Khmer" w:hAnsi="Noto Sans Khmer" w:cs="Noto Sans Khmer"/>
          <w:cs/>
          <w:lang w:bidi="km-KH"/>
        </w:rPr>
        <w:t>មាន</w:t>
      </w:r>
      <w:r w:rsidR="00FE6DC3">
        <w:rPr>
          <w:rFonts w:ascii="Noto Sans Khmer" w:hAnsi="Noto Sans Khmer" w:cs="Noto Sans Khmer" w:hint="cs"/>
          <w:cs/>
          <w:lang w:bidi="km-KH"/>
        </w:rPr>
        <w:t>ផងដែរ</w:t>
      </w:r>
      <w:r w:rsidRPr="00FE6DC3">
        <w:rPr>
          <w:rFonts w:ascii="Noto Sans Khmer" w:hAnsi="Noto Sans Khmer" w:cs="Noto Sans Khmer"/>
          <w:cs/>
          <w:lang w:bidi="km-KH"/>
        </w:rPr>
        <w:t xml:space="preserve">។ លទ្ធផលចុងក្រោយ ដែលរួមមានព័ត៌មានអំពីការរីកចម្រើនរបស់សិស្ស និងការប្រៀបធៀបជាមួយលទ្ធផលរបស់សាលា ស្រុកសិក្សា និងទូទាំងរដ្ឋ នឹងមាននៅចុងខែកញ្ញា។ </w:t>
      </w:r>
      <w:r w:rsidRPr="00FE6DC3">
        <w:rPr>
          <w:rFonts w:ascii="Noto Sans Khmer" w:hAnsi="Noto Sans Khmer" w:cs="Noto Sans Khmer"/>
        </w:rPr>
        <w:t xml:space="preserve">Portal </w:t>
      </w:r>
      <w:r w:rsidRPr="00FE6DC3">
        <w:rPr>
          <w:rFonts w:ascii="Noto Sans Khmer" w:hAnsi="Noto Sans Khmer" w:cs="Noto Sans Khmer"/>
          <w:cs/>
          <w:lang w:bidi="km-KH"/>
        </w:rPr>
        <w:t>នេះក៏នឹងរួមបញ្ចូលលទ្ធផលពីឆ្នាំមុនៗផងដែរ។</w:t>
      </w:r>
      <w:r w:rsidRPr="00FE6DC3">
        <w:rPr>
          <w:rFonts w:ascii="Noto Sans Khmer" w:hAnsi="Noto Sans Khmer" w:cs="Noto Sans Khmer"/>
          <w:lang w:bidi="km-KH"/>
        </w:rPr>
        <w:t>.</w:t>
      </w:r>
    </w:p>
    <w:p w14:paraId="47027337" w14:textId="2688FECC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</w:rPr>
        <w:t>.</w:t>
      </w:r>
    </w:p>
    <w:p w14:paraId="440ADF6B" w14:textId="77777777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36386A39" w14:textId="020595E2" w:rsidR="00411858" w:rsidRPr="006F0B3E" w:rsidRDefault="00411858" w:rsidP="001C0480">
      <w:pPr>
        <w:spacing w:after="0" w:line="276" w:lineRule="auto"/>
        <w:jc w:val="both"/>
        <w:rPr>
          <w:rFonts w:ascii="Calibri" w:hAnsi="Calibri" w:cs="DaunPenh"/>
          <w:cs/>
          <w:lang w:bidi="km-KH"/>
        </w:rPr>
      </w:pPr>
      <w:r w:rsidRPr="00FE6DC3">
        <w:rPr>
          <w:rFonts w:ascii="Noto Sans Khmer" w:hAnsi="Noto Sans Khmer" w:cs="Noto Sans Khmer"/>
          <w:cs/>
          <w:lang w:bidi="km-KH"/>
        </w:rPr>
        <w:t xml:space="preserve">ខ្ញុំសូមលើកទឹកចិត្តឱ្យអ្នកពិនិត្យមើលលទ្ធផលរបស់កូនអ្នក។ ទោះបីជាពិន្ទុ </w:t>
      </w:r>
      <w:r w:rsidRPr="00FE6DC3">
        <w:rPr>
          <w:rFonts w:ascii="Noto Sans Khmer" w:hAnsi="Noto Sans Khmer" w:cs="Noto Sans Khmer"/>
        </w:rPr>
        <w:t xml:space="preserve">MCAS </w:t>
      </w:r>
      <w:r w:rsidRPr="00FE6DC3">
        <w:rPr>
          <w:rFonts w:ascii="Noto Sans Khmer" w:hAnsi="Noto Sans Khmer" w:cs="Noto Sans Khmer"/>
          <w:cs/>
          <w:lang w:bidi="km-KH"/>
        </w:rPr>
        <w:t>គ្រាន់តែជាផ្នែកមួយនៃព័ត៌មានដែល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ឆ្លុះបញ្ចាំងពីបទពិសោធន៍សិក្សារបស់កូនអ្នកក៏ដោយ ប៉ុន្តែវាអាចផ្តល់ព័ត៌មានដែលមានប្រយោជន៍អំពីការរីកចម្រើន ចំណុច</w:t>
      </w:r>
      <w:r w:rsidR="00595B3D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ខ្លាំង និងផ្នែកដែលអាចត្រូវការការគាំទ្របន្ថែមសម្រាប់កូនអ្នក។</w:t>
      </w:r>
      <w:r w:rsidRPr="00FE6DC3">
        <w:rPr>
          <w:rFonts w:ascii="Noto Sans Khmer" w:hAnsi="Noto Sans Khmer" w:cs="Noto Sans Khmer"/>
        </w:rPr>
        <w:t xml:space="preserve"> </w:t>
      </w:r>
    </w:p>
    <w:p w14:paraId="2D4FD95C" w14:textId="77777777" w:rsidR="00411858" w:rsidRPr="00FE6DC3" w:rsidRDefault="00411858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6B52714A" w14:textId="46133CA3" w:rsidR="00411858" w:rsidRPr="00FE6DC3" w:rsidRDefault="00411858" w:rsidP="001C0480">
      <w:pPr>
        <w:spacing w:after="0" w:line="276" w:lineRule="auto"/>
        <w:jc w:val="both"/>
        <w:rPr>
          <w:rFonts w:ascii="Noto Sans Khmer" w:hAnsi="Noto Sans Khmer" w:cs="Noto Sans Khmer"/>
          <w:lang w:bidi="km-KH"/>
        </w:rPr>
      </w:pPr>
      <w:r w:rsidRPr="00FE6DC3">
        <w:rPr>
          <w:rFonts w:ascii="Noto Sans Khmer" w:hAnsi="Noto Sans Khmer" w:cs="Noto Sans Khmer"/>
          <w:cs/>
          <w:lang w:bidi="km-KH"/>
        </w:rPr>
        <w:t xml:space="preserve">ព័ត៌មានមូលដ្ឋានអំពីការប្រឡងត្រូវបានបញ្ចូលនៅខាងក្រោម និងនៅក្នុង </w:t>
      </w:r>
      <w:r w:rsidRPr="00FE6DC3">
        <w:rPr>
          <w:rFonts w:ascii="Noto Sans Khmer" w:hAnsi="Noto Sans Khmer" w:cs="Noto Sans Khmer"/>
        </w:rPr>
        <w:t xml:space="preserve">Portal </w:t>
      </w:r>
      <w:r w:rsidRPr="00FE6DC3">
        <w:rPr>
          <w:rFonts w:ascii="Noto Sans Khmer" w:hAnsi="Noto Sans Khmer" w:cs="Noto Sans Khmer"/>
          <w:cs/>
          <w:lang w:bidi="km-KH"/>
        </w:rPr>
        <w:t>ប៉ុន្តែប្រសិនបើអ្នកមានសំណួរអំពី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កូន</w:t>
      </w:r>
      <w:r w:rsidR="00595B3D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របស់</w:t>
      </w:r>
      <w:r w:rsidR="00595B3D">
        <w:rPr>
          <w:rFonts w:ascii="Noto Sans Khmer" w:hAnsi="Noto Sans Khmer" w:cs="Noto Sans Khmer" w:hint="cs"/>
          <w:cs/>
          <w:lang w:bidi="km-KH"/>
        </w:rPr>
        <w:t>​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អ្នកជាក់លាក់ សូមទាក់ទងទៅសាលារបស់កូនអ្នក។</w:t>
      </w:r>
    </w:p>
    <w:p w14:paraId="352450F7" w14:textId="77777777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750CF8E0" w14:textId="77777777" w:rsidR="00411858" w:rsidRPr="00FE6DC3" w:rsidRDefault="00411858" w:rsidP="001C0480">
      <w:pPr>
        <w:spacing w:after="0" w:line="276" w:lineRule="auto"/>
        <w:jc w:val="both"/>
        <w:rPr>
          <w:rFonts w:ascii="Noto Sans Khmer" w:hAnsi="Noto Sans Khmer" w:cs="Noto Sans Khmer"/>
          <w:b/>
          <w:bCs/>
          <w:i/>
          <w:iCs/>
        </w:rPr>
      </w:pPr>
      <w:r w:rsidRPr="00FE6DC3">
        <w:rPr>
          <w:rFonts w:ascii="Noto Sans Khmer" w:hAnsi="Noto Sans Khmer" w:cs="Noto Sans Khmer"/>
          <w:b/>
          <w:bCs/>
          <w:i/>
          <w:iCs/>
          <w:cs/>
          <w:lang w:bidi="km-KH"/>
        </w:rPr>
        <w:t>អំពីលទ្ធផលរបស់កូនអ្នក៖</w:t>
      </w:r>
    </w:p>
    <w:p w14:paraId="0DB490B4" w14:textId="77777777" w:rsidR="00411858" w:rsidRPr="00FE6DC3" w:rsidRDefault="00411858" w:rsidP="001C0480">
      <w:pPr>
        <w:pStyle w:val="NormalWeb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  <w:cs/>
          <w:lang w:bidi="km-KH"/>
        </w:rPr>
        <w:t xml:space="preserve">ពិន្ទុ </w:t>
      </w:r>
      <w:r w:rsidRPr="00FE6DC3">
        <w:rPr>
          <w:rFonts w:ascii="Noto Sans Khmer" w:hAnsi="Noto Sans Khmer" w:cs="Noto Sans Khmer"/>
        </w:rPr>
        <w:t xml:space="preserve">MCAS </w:t>
      </w:r>
      <w:r w:rsidRPr="00FE6DC3">
        <w:rPr>
          <w:rFonts w:ascii="Noto Sans Khmer" w:hAnsi="Noto Sans Khmer" w:cs="Noto Sans Khmer"/>
          <w:cs/>
          <w:lang w:bidi="km-KH"/>
        </w:rPr>
        <w:t>ស្ថិតក្នុងកម្រិតសមិទ្ធផលមួយក្នុងចំណោមបួនកម្រិត៖</w:t>
      </w:r>
    </w:p>
    <w:p w14:paraId="63200F72" w14:textId="77777777" w:rsidR="00411858" w:rsidRPr="00FE6DC3" w:rsidRDefault="00411858" w:rsidP="001C0480">
      <w:pPr>
        <w:pStyle w:val="NormalWeb"/>
        <w:numPr>
          <w:ilvl w:val="0"/>
          <w:numId w:val="2"/>
        </w:numPr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</w:rPr>
        <w:t xml:space="preserve"> </w:t>
      </w:r>
      <w:r w:rsidRPr="00FE6DC3">
        <w:rPr>
          <w:rFonts w:ascii="Noto Sans Khmer" w:hAnsi="Noto Sans Khmer" w:cs="Noto Sans Khmer"/>
          <w:cs/>
          <w:lang w:bidi="km-KH"/>
        </w:rPr>
        <w:t>លើសពីការរំពឹងទុក (</w:t>
      </w:r>
      <w:r w:rsidRPr="00FE6DC3">
        <w:rPr>
          <w:rFonts w:ascii="Noto Sans Khmer" w:hAnsi="Noto Sans Khmer" w:cs="Noto Sans Khmer"/>
        </w:rPr>
        <w:t>Exceeding Expectations)</w:t>
      </w:r>
    </w:p>
    <w:p w14:paraId="5FFD823F" w14:textId="77777777" w:rsidR="00411858" w:rsidRPr="00FE6DC3" w:rsidRDefault="00411858" w:rsidP="001C0480">
      <w:pPr>
        <w:pStyle w:val="NormalWeb"/>
        <w:numPr>
          <w:ilvl w:val="0"/>
          <w:numId w:val="2"/>
        </w:numPr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</w:rPr>
        <w:lastRenderedPageBreak/>
        <w:t xml:space="preserve"> </w:t>
      </w:r>
      <w:r w:rsidRPr="00FE6DC3">
        <w:rPr>
          <w:rFonts w:ascii="Noto Sans Khmer" w:hAnsi="Noto Sans Khmer" w:cs="Noto Sans Khmer"/>
          <w:cs/>
          <w:lang w:bidi="km-KH"/>
        </w:rPr>
        <w:t>សម្រេចបានតាមការរំពឹងទុក (</w:t>
      </w:r>
      <w:r w:rsidRPr="00FE6DC3">
        <w:rPr>
          <w:rFonts w:ascii="Noto Sans Khmer" w:hAnsi="Noto Sans Khmer" w:cs="Noto Sans Khmer"/>
        </w:rPr>
        <w:t>Meeting Expectations)</w:t>
      </w:r>
    </w:p>
    <w:p w14:paraId="1B7A9211" w14:textId="77777777" w:rsidR="00411858" w:rsidRPr="00FE6DC3" w:rsidRDefault="00411858" w:rsidP="001C0480">
      <w:pPr>
        <w:pStyle w:val="NormalWeb"/>
        <w:numPr>
          <w:ilvl w:val="0"/>
          <w:numId w:val="2"/>
        </w:numPr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</w:rPr>
        <w:t xml:space="preserve"> </w:t>
      </w:r>
      <w:r w:rsidRPr="00FE6DC3">
        <w:rPr>
          <w:rFonts w:ascii="Noto Sans Khmer" w:hAnsi="Noto Sans Khmer" w:cs="Noto Sans Khmer"/>
          <w:cs/>
          <w:lang w:bidi="km-KH"/>
        </w:rPr>
        <w:t>សម្រេចបានតាមការរំពឹងទុកមួយផ្នែក (</w:t>
      </w:r>
      <w:r w:rsidRPr="00FE6DC3">
        <w:rPr>
          <w:rFonts w:ascii="Noto Sans Khmer" w:hAnsi="Noto Sans Khmer" w:cs="Noto Sans Khmer"/>
        </w:rPr>
        <w:t xml:space="preserve">Partially Meeting Expectations), </w:t>
      </w:r>
      <w:r w:rsidRPr="00FE6DC3">
        <w:rPr>
          <w:rFonts w:ascii="Noto Sans Khmer" w:hAnsi="Noto Sans Khmer" w:cs="Noto Sans Khmer"/>
          <w:cs/>
          <w:lang w:bidi="km-KH"/>
        </w:rPr>
        <w:t>និង</w:t>
      </w:r>
    </w:p>
    <w:p w14:paraId="48424E39" w14:textId="77777777" w:rsidR="00411858" w:rsidRPr="00FE6DC3" w:rsidRDefault="00411858" w:rsidP="001C0480">
      <w:pPr>
        <w:pStyle w:val="NormalWeb"/>
        <w:numPr>
          <w:ilvl w:val="0"/>
          <w:numId w:val="2"/>
        </w:numPr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</w:rPr>
        <w:t xml:space="preserve"> </w:t>
      </w:r>
      <w:r w:rsidRPr="00FE6DC3">
        <w:rPr>
          <w:rFonts w:ascii="Noto Sans Khmer" w:hAnsi="Noto Sans Khmer" w:cs="Noto Sans Khmer"/>
          <w:cs/>
          <w:lang w:bidi="km-KH"/>
        </w:rPr>
        <w:t>មិនសម្រេចបានតាមការរំពឹងទុក (</w:t>
      </w:r>
      <w:r w:rsidRPr="00FE6DC3">
        <w:rPr>
          <w:rFonts w:ascii="Noto Sans Khmer" w:hAnsi="Noto Sans Khmer" w:cs="Noto Sans Khmer"/>
        </w:rPr>
        <w:t>Not Meeting Expectations)</w:t>
      </w:r>
    </w:p>
    <w:p w14:paraId="32BFB574" w14:textId="77777777" w:rsidR="00411858" w:rsidRPr="00FE6DC3" w:rsidRDefault="00411858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3216C728" w14:textId="59AAC5D2" w:rsidR="00F602CC" w:rsidRPr="00FE6DC3" w:rsidRDefault="00411858" w:rsidP="001C0480">
      <w:pPr>
        <w:spacing w:after="0" w:line="276" w:lineRule="auto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  <w:cs/>
          <w:lang w:bidi="km-KH"/>
        </w:rPr>
        <w:t>លទ្ធផលបង្ហាញថាកូនរបស់អ្នកទទួលបានពិន្ទុនៅកម្រិតណា ដែលអាចជាចំណុចចាប់ផ្តើមដ៏ល្អសម្រាប់ការពិភាក្សា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ជាមួយ</w:t>
      </w:r>
      <w:r w:rsidR="00595B3D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គ្រូ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របស់កូន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អ្នក។ </w:t>
      </w:r>
      <w:r w:rsidR="006F0B3E">
        <w:rPr>
          <w:rFonts w:ascii="Noto Sans Khmer" w:hAnsi="Noto Sans Khmer" w:cs="Noto Sans Khmer" w:hint="cs"/>
          <w:cs/>
          <w:lang w:bidi="km-KH"/>
        </w:rPr>
        <w:t xml:space="preserve">ប្រសិនបើពិន្ទុ </w:t>
      </w:r>
      <w:r w:rsidR="006F0B3E">
        <w:rPr>
          <w:rFonts w:ascii="Calibri" w:hAnsi="Calibri" w:cs="Calibri"/>
          <w:lang w:bidi="km-KH"/>
        </w:rPr>
        <w:t xml:space="preserve">MCAS </w:t>
      </w:r>
      <w:r w:rsidR="006F0B3E" w:rsidRPr="006F0B3E">
        <w:rPr>
          <w:rFonts w:ascii="Noto Sans Khmer" w:hAnsi="Noto Sans Khmer" w:cs="Noto Sans Khmer" w:hint="cs"/>
          <w:cs/>
          <w:lang w:bidi="km-KH"/>
        </w:rPr>
        <w:t>របស់កូនអ្នក</w:t>
      </w:r>
      <w:r w:rsidR="006F0B3E">
        <w:rPr>
          <w:rFonts w:ascii="Noto Sans Khmer" w:hAnsi="Noto Sans Khmer" w:cs="Noto Sans Khmer" w:hint="cs"/>
          <w:cs/>
          <w:lang w:bidi="km-KH"/>
        </w:rPr>
        <w:t>មិនស្របគ្នា​នឹងព័ត៌មានផ្សេងទេ (ដូចជាពិន្ទុ ឬលទ្ធផល​នៃ</w:t>
      </w:r>
      <w:r w:rsidR="00595B3D">
        <w:rPr>
          <w:rFonts w:ascii="Noto Sans Khmer" w:hAnsi="Noto Sans Khmer" w:cs="Noto Sans Khmer" w:hint="cs"/>
          <w:cs/>
          <w:lang w:bidi="km-KH"/>
        </w:rPr>
        <w:t>​</w:t>
      </w:r>
      <w:r w:rsidR="006F0B3E">
        <w:rPr>
          <w:rFonts w:ascii="Noto Sans Khmer" w:hAnsi="Noto Sans Khmer" w:cs="Noto Sans Khmer" w:hint="cs"/>
          <w:cs/>
          <w:lang w:bidi="km-KH"/>
        </w:rPr>
        <w:t xml:space="preserve">ការវាយតម្លៃក្នុងតំបន់) ដែលអ្នកបានទទួល​ពីសាលារបស់កូនអ្នក អ្នកគួរពិភាក្សា​អំពីមូលហេតុនៃ​ភាពខុសគ្នាទាំងនោះ។ </w:t>
      </w:r>
      <w:r w:rsidRPr="00FE6DC3">
        <w:rPr>
          <w:rFonts w:ascii="Noto Sans Khmer" w:hAnsi="Noto Sans Khmer" w:cs="Noto Sans Khmer"/>
          <w:cs/>
          <w:lang w:bidi="km-KH"/>
        </w:rPr>
        <w:t>សូម</w:t>
      </w:r>
      <w:r w:rsidR="00595B3D">
        <w:rPr>
          <w:rFonts w:ascii="Noto Sans Khmer" w:hAnsi="Noto Sans Khmer" w:cs="Noto Sans Khmer" w:hint="cs"/>
          <w:cs/>
          <w:lang w:bidi="km-KH"/>
        </w:rPr>
        <w:t>​</w:t>
      </w:r>
      <w:r w:rsidR="006F0B3E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កត់</w:t>
      </w:r>
      <w:r w:rsidR="00595B3D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សម្គាល់ថា ប្រសិនបើកូនរបស់អ្នកបានចូលរួមការវាយតម្លៃជំនួស </w:t>
      </w:r>
      <w:r w:rsidRPr="00FE6DC3">
        <w:rPr>
          <w:rFonts w:ascii="Noto Sans Khmer" w:hAnsi="Noto Sans Khmer" w:cs="Noto Sans Khmer"/>
        </w:rPr>
        <w:t xml:space="preserve">MCAS (MCAS Alternate Assessment </w:t>
      </w:r>
      <w:r w:rsidRPr="00FE6DC3">
        <w:rPr>
          <w:rFonts w:ascii="Noto Sans Khmer" w:hAnsi="Noto Sans Khmer" w:cs="Noto Sans Khmer"/>
          <w:cs/>
          <w:lang w:bidi="km-KH"/>
        </w:rPr>
        <w:t xml:space="preserve">ឬ </w:t>
      </w:r>
      <w:r w:rsidRPr="00FE6DC3">
        <w:rPr>
          <w:rFonts w:ascii="Noto Sans Khmer" w:hAnsi="Noto Sans Khmer" w:cs="Noto Sans Khmer"/>
        </w:rPr>
        <w:t xml:space="preserve">MCAS-Alt) </w:t>
      </w:r>
      <w:r w:rsidRPr="00FE6DC3">
        <w:rPr>
          <w:rFonts w:ascii="Noto Sans Khmer" w:hAnsi="Noto Sans Khmer" w:cs="Noto Sans Khmer"/>
          <w:cs/>
          <w:lang w:bidi="km-KH"/>
        </w:rPr>
        <w:t>លទ្ធផលរបស់ពួកគេនឹងត្រូវបានរាយការណ៍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ដោយប្រើកម្រិត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សមិទ្ធផល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ខុសគ្នា (</w:t>
      </w:r>
      <w:r w:rsidRPr="00FE6DC3">
        <w:rPr>
          <w:rFonts w:ascii="Noto Sans Khmer" w:hAnsi="Noto Sans Khmer" w:cs="Noto Sans Khmer"/>
        </w:rPr>
        <w:t xml:space="preserve">Progressing, Emerging, Awareness, </w:t>
      </w:r>
      <w:r w:rsidRPr="00FE6DC3">
        <w:rPr>
          <w:rFonts w:ascii="Noto Sans Khmer" w:hAnsi="Noto Sans Khmer" w:cs="Noto Sans Khmer"/>
          <w:cs/>
          <w:lang w:bidi="km-KH"/>
        </w:rPr>
        <w:t xml:space="preserve">ឬ </w:t>
      </w:r>
      <w:r w:rsidRPr="00FE6DC3">
        <w:rPr>
          <w:rFonts w:ascii="Noto Sans Khmer" w:hAnsi="Noto Sans Khmer" w:cs="Noto Sans Khmer"/>
        </w:rPr>
        <w:t>Incomplete)</w:t>
      </w:r>
      <w:r w:rsidRPr="00FE6DC3">
        <w:rPr>
          <w:rFonts w:ascii="Noto Sans Khmer" w:hAnsi="Noto Sans Khmer" w:cs="Noto Sans Khmer"/>
          <w:cs/>
          <w:lang w:bidi="km-KH"/>
        </w:rPr>
        <w:t>។</w:t>
      </w:r>
    </w:p>
    <w:p w14:paraId="2EE314FC" w14:textId="77777777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0AF7146B" w14:textId="77777777" w:rsidR="00411858" w:rsidRPr="00FE6DC3" w:rsidRDefault="00411858" w:rsidP="001C0480">
      <w:pPr>
        <w:pStyle w:val="NormalWeb"/>
        <w:jc w:val="both"/>
        <w:rPr>
          <w:rFonts w:ascii="Noto Sans Khmer" w:hAnsi="Noto Sans Khmer" w:cs="Noto Sans Khmer"/>
          <w:b/>
          <w:bCs/>
          <w:i/>
          <w:iCs/>
        </w:rPr>
      </w:pPr>
      <w:r w:rsidRPr="00FE6DC3">
        <w:rPr>
          <w:rFonts w:ascii="Noto Sans Khmer" w:hAnsi="Noto Sans Khmer" w:cs="Noto Sans Khmer"/>
          <w:b/>
          <w:bCs/>
          <w:i/>
          <w:iCs/>
          <w:cs/>
          <w:lang w:bidi="km-KH"/>
        </w:rPr>
        <w:t xml:space="preserve">អំពីខ្លឹមសារដែល </w:t>
      </w:r>
      <w:r w:rsidRPr="00FE6DC3">
        <w:rPr>
          <w:rFonts w:ascii="Noto Sans Khmer" w:hAnsi="Noto Sans Khmer" w:cs="Noto Sans Khmer"/>
          <w:b/>
          <w:bCs/>
          <w:i/>
          <w:iCs/>
        </w:rPr>
        <w:t xml:space="preserve">MCAS </w:t>
      </w:r>
      <w:r w:rsidRPr="00FE6DC3">
        <w:rPr>
          <w:rFonts w:ascii="Noto Sans Khmer" w:hAnsi="Noto Sans Khmer" w:cs="Noto Sans Khmer"/>
          <w:b/>
          <w:bCs/>
          <w:i/>
          <w:iCs/>
          <w:cs/>
          <w:lang w:bidi="km-KH"/>
        </w:rPr>
        <w:t>វាស់វែង៖</w:t>
      </w:r>
    </w:p>
    <w:p w14:paraId="615A0A74" w14:textId="0B7072F1" w:rsidR="00F602CC" w:rsidRPr="00FE6DC3" w:rsidRDefault="00A27C01" w:rsidP="001C0480">
      <w:pPr>
        <w:spacing w:after="0" w:line="276" w:lineRule="auto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</w:rPr>
        <w:t xml:space="preserve">MCAS </w:t>
      </w:r>
      <w:r w:rsidRPr="00FE6DC3">
        <w:rPr>
          <w:rFonts w:ascii="Noto Sans Khmer" w:hAnsi="Noto Sans Khmer" w:cs="Noto Sans Khmer"/>
          <w:cs/>
          <w:lang w:bidi="km-KH"/>
        </w:rPr>
        <w:t>វាស់វែងចំណេះដឹង និងជំនាញដែលមាននៅក្នុង</w:t>
      </w:r>
      <w:r w:rsidR="00F602CC" w:rsidRPr="00FE6DC3">
        <w:rPr>
          <w:rFonts w:ascii="Noto Sans Khmer" w:hAnsi="Noto Sans Khmer" w:cs="Noto Sans Khmer"/>
        </w:rPr>
        <w:t xml:space="preserve"> </w:t>
      </w:r>
      <w:hyperlink r:id="rId15">
        <w:r w:rsidR="00F602CC" w:rsidRPr="00FE6DC3">
          <w:rPr>
            <w:rStyle w:val="Hyperlink"/>
            <w:rFonts w:ascii="Noto Sans Khmer" w:hAnsi="Noto Sans Khmer" w:cs="Noto Sans Khmer"/>
          </w:rPr>
          <w:t>Massachusetts state learning standards</w:t>
        </w:r>
      </w:hyperlink>
      <w:r w:rsidR="00F602CC" w:rsidRPr="00FE6DC3">
        <w:rPr>
          <w:rFonts w:ascii="Noto Sans Khmer" w:hAnsi="Noto Sans Khmer" w:cs="Noto Sans Khmer"/>
        </w:rPr>
        <w:t xml:space="preserve">. </w:t>
      </w:r>
      <w:r w:rsidRPr="00FE6DC3">
        <w:rPr>
          <w:rFonts w:ascii="Noto Sans Khmer" w:hAnsi="Noto Sans Khmer" w:cs="Noto Sans Khmer"/>
          <w:cs/>
          <w:lang w:bidi="km-KH"/>
        </w:rPr>
        <w:t>គ្រូបង្រៀន និងអ្នកជំនាញ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ផ្សេង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ទៀតបានរៀបចំស្តង់ដារទាំងនេះឡើង ដើម្បីជួយត្រៀមសិស្សឱ្យទទួល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បានជោគជ័យនៅកម្រិតថ្នាក់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បន្ទាប់ និងលើសពីនេះទៅទៀត។ ជាទូលំទូលាយ ស្តង់ដារសិក្សារបស់រដ្ឋ </w:t>
      </w:r>
      <w:r w:rsidRPr="00FE6DC3">
        <w:rPr>
          <w:rFonts w:ascii="Noto Sans Khmer" w:hAnsi="Noto Sans Khmer" w:cs="Noto Sans Khmer"/>
        </w:rPr>
        <w:t xml:space="preserve">Massachusetts </w:t>
      </w:r>
      <w:r w:rsidRPr="00FE6DC3">
        <w:rPr>
          <w:rFonts w:ascii="Noto Sans Khmer" w:hAnsi="Noto Sans Khmer" w:cs="Noto Sans Khmer"/>
          <w:cs/>
          <w:lang w:bidi="km-KH"/>
        </w:rPr>
        <w:t>ត្រូវបានរៀបចំឡើងដើម្បី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ជួយសិស្ស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កសាងចំណេះដឹង និងជំនាញដែលពួកគេត្រូវការ ដើម្បីទទួលបានជោគជ័យក្នុងការសិក្សា អាជីព និងជីវិត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ជាពលរដ្ឋ។</w:t>
      </w:r>
    </w:p>
    <w:p w14:paraId="564FFD86" w14:textId="77777777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55BDE169" w14:textId="572FD85C" w:rsidR="00F602CC" w:rsidRPr="00FE6DC3" w:rsidRDefault="00A27C01" w:rsidP="001C0480">
      <w:pPr>
        <w:spacing w:after="0" w:line="276" w:lineRule="auto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  <w:cs/>
          <w:lang w:bidi="km-KH"/>
        </w:rPr>
        <w:t xml:space="preserve">គ្រូបង្រៀននៅរដ្ឋ </w:t>
      </w:r>
      <w:r w:rsidRPr="00FE6DC3">
        <w:rPr>
          <w:rFonts w:ascii="Noto Sans Khmer" w:hAnsi="Noto Sans Khmer" w:cs="Noto Sans Khmer"/>
        </w:rPr>
        <w:t xml:space="preserve">Massachusetts </w:t>
      </w:r>
      <w:r w:rsidRPr="00FE6DC3">
        <w:rPr>
          <w:rFonts w:ascii="Noto Sans Khmer" w:hAnsi="Noto Sans Khmer" w:cs="Noto Sans Khmer"/>
          <w:cs/>
          <w:lang w:bidi="km-KH"/>
        </w:rPr>
        <w:t>និងអ្នកជំនាញផ្សេងទៀតយកស្តង់ដារសិក្សាទាំងនោះមកប្រើ ដើម្បី</w:t>
      </w:r>
      <w:r w:rsidRPr="00FE6DC3">
        <w:rPr>
          <w:rFonts w:ascii="Noto Sans Khmer" w:hAnsi="Noto Sans Khmer" w:cs="Noto Sans Khmer"/>
        </w:rPr>
        <w:t xml:space="preserve"> </w:t>
      </w:r>
      <w:r w:rsidR="00F602CC" w:rsidRPr="00FE6DC3">
        <w:rPr>
          <w:rFonts w:ascii="Noto Sans Khmer" w:hAnsi="Noto Sans Khmer" w:cs="Noto Sans Khmer"/>
        </w:rPr>
        <w:t xml:space="preserve"> </w:t>
      </w:r>
      <w:hyperlink r:id="rId16" w:history="1">
        <w:r w:rsidR="00F602CC" w:rsidRPr="00FE6DC3">
          <w:rPr>
            <w:rStyle w:val="Hyperlink"/>
            <w:rFonts w:ascii="Noto Sans Khmer" w:hAnsi="Noto Sans Khmer" w:cs="Noto Sans Khmer"/>
          </w:rPr>
          <w:t>review and develop MCAS questions</w:t>
        </w:r>
      </w:hyperlink>
      <w:r w:rsidR="00F602CC" w:rsidRPr="00FE6DC3">
        <w:rPr>
          <w:rFonts w:ascii="Noto Sans Khmer" w:hAnsi="Noto Sans Khmer" w:cs="Noto Sans Khmer"/>
        </w:rPr>
        <w:t xml:space="preserve">. </w:t>
      </w:r>
    </w:p>
    <w:p w14:paraId="707D49EA" w14:textId="77777777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  <w:b/>
          <w:bCs/>
        </w:rPr>
      </w:pPr>
    </w:p>
    <w:p w14:paraId="11898EDF" w14:textId="05E1164A" w:rsidR="00F602CC" w:rsidRPr="00FE6DC3" w:rsidRDefault="00A27C01" w:rsidP="001C0480">
      <w:pPr>
        <w:spacing w:after="0" w:line="276" w:lineRule="auto"/>
        <w:jc w:val="both"/>
        <w:rPr>
          <w:rFonts w:ascii="Noto Sans Khmer" w:hAnsi="Noto Sans Khmer" w:cs="Noto Sans Khmer"/>
          <w:b/>
          <w:bCs/>
          <w:i/>
          <w:iCs/>
        </w:rPr>
      </w:pPr>
      <w:r w:rsidRPr="00FE6DC3">
        <w:rPr>
          <w:rFonts w:ascii="Noto Sans Khmer" w:hAnsi="Noto Sans Khmer" w:cs="Noto Sans Khmer"/>
          <w:b/>
          <w:bCs/>
          <w:i/>
          <w:iCs/>
          <w:cs/>
          <w:lang w:bidi="km-KH"/>
        </w:rPr>
        <w:t xml:space="preserve">អំពី </w:t>
      </w:r>
      <w:r w:rsidRPr="00FE6DC3">
        <w:rPr>
          <w:rFonts w:ascii="Noto Sans Khmer" w:hAnsi="Noto Sans Khmer" w:cs="Noto Sans Khmer"/>
          <w:b/>
          <w:bCs/>
          <w:i/>
          <w:iCs/>
        </w:rPr>
        <w:t>MCAS</w:t>
      </w:r>
      <w:r w:rsidRPr="00FE6DC3">
        <w:rPr>
          <w:rFonts w:ascii="Noto Sans Khmer" w:hAnsi="Noto Sans Khmer" w:cs="Noto Sans Khmer"/>
          <w:b/>
          <w:bCs/>
          <w:i/>
          <w:iCs/>
          <w:lang w:bidi="km-KH"/>
        </w:rPr>
        <w:t>:</w:t>
      </w:r>
    </w:p>
    <w:p w14:paraId="1819B1DC" w14:textId="07740201" w:rsidR="00F602CC" w:rsidRPr="00FE6DC3" w:rsidRDefault="00A27C01" w:rsidP="001C0480">
      <w:pPr>
        <w:spacing w:after="0" w:line="276" w:lineRule="auto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  <w:cs/>
          <w:lang w:bidi="km-KH"/>
        </w:rPr>
        <w:t xml:space="preserve">សិស្សថ្នាក់ទី </w:t>
      </w:r>
      <w:r w:rsidRPr="00FE6DC3">
        <w:rPr>
          <w:rFonts w:ascii="Noto Sans Khmer" w:hAnsi="Noto Sans Khmer" w:cs="Noto Sans Khmer"/>
        </w:rPr>
        <w:t xml:space="preserve">3 </w:t>
      </w:r>
      <w:r w:rsidRPr="00FE6DC3">
        <w:rPr>
          <w:rFonts w:ascii="Noto Sans Khmer" w:hAnsi="Noto Sans Khmer" w:cs="Noto Sans Khmer"/>
          <w:cs/>
          <w:lang w:bidi="km-KH"/>
        </w:rPr>
        <w:t xml:space="preserve">ដល់ទី </w:t>
      </w:r>
      <w:r w:rsidRPr="00FE6DC3">
        <w:rPr>
          <w:rFonts w:ascii="Noto Sans Khmer" w:hAnsi="Noto Sans Khmer" w:cs="Noto Sans Khmer"/>
        </w:rPr>
        <w:t xml:space="preserve">8 </w:t>
      </w:r>
      <w:r w:rsidRPr="00FE6DC3">
        <w:rPr>
          <w:rFonts w:ascii="Noto Sans Khmer" w:hAnsi="Noto Sans Khmer" w:cs="Noto Sans Khmer"/>
          <w:cs/>
          <w:lang w:bidi="km-KH"/>
        </w:rPr>
        <w:t>ប្រឡងមុខវិជ្ជាភាសាអង់គ្លេស និងគណិតវិទ្យាជារៀងរាល់ឆ្នាំ ហើយសិស្សក៏ប្រឡងមុខវិជ្ជាទាំង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នេះ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ម្តងទៀត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នៅថ្នាក់វិទ្យាល័យផងដែរ។ ការប្រឡងវិទ្យាសាស្ត្រត្រូវបានធ្វើឡើងនៅថ្នាក់ទី </w:t>
      </w:r>
      <w:r w:rsidRPr="00FE6DC3">
        <w:rPr>
          <w:rFonts w:ascii="Noto Sans Khmer" w:hAnsi="Noto Sans Khmer" w:cs="Noto Sans Khmer"/>
        </w:rPr>
        <w:t xml:space="preserve">5 </w:t>
      </w:r>
      <w:r w:rsidRPr="00FE6DC3">
        <w:rPr>
          <w:rFonts w:ascii="Noto Sans Khmer" w:hAnsi="Noto Sans Khmer" w:cs="Noto Sans Khmer"/>
          <w:cs/>
          <w:lang w:bidi="km-KH"/>
        </w:rPr>
        <w:t xml:space="preserve">ថ្នាក់ទី </w:t>
      </w:r>
      <w:r w:rsidRPr="00FE6DC3">
        <w:rPr>
          <w:rFonts w:ascii="Noto Sans Khmer" w:hAnsi="Noto Sans Khmer" w:cs="Noto Sans Khmer"/>
        </w:rPr>
        <w:t xml:space="preserve">8 </w:t>
      </w:r>
      <w:r w:rsidRPr="00FE6DC3">
        <w:rPr>
          <w:rFonts w:ascii="Noto Sans Khmer" w:hAnsi="Noto Sans Khmer" w:cs="Noto Sans Khmer"/>
          <w:cs/>
          <w:lang w:bidi="km-KH"/>
        </w:rPr>
        <w:t>និងម្តងទៀតនៅថ្នាក់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វិទ្យាល័យ។ ការប្រឡងពលរដ្ឋវិទ្យា (</w:t>
      </w:r>
      <w:r w:rsidRPr="00FE6DC3">
        <w:rPr>
          <w:rFonts w:ascii="Noto Sans Khmer" w:hAnsi="Noto Sans Khmer" w:cs="Noto Sans Khmer"/>
        </w:rPr>
        <w:t xml:space="preserve">Civics) </w:t>
      </w:r>
      <w:r w:rsidRPr="00FE6DC3">
        <w:rPr>
          <w:rFonts w:ascii="Noto Sans Khmer" w:hAnsi="Noto Sans Khmer" w:cs="Noto Sans Khmer"/>
          <w:cs/>
          <w:lang w:bidi="km-KH"/>
        </w:rPr>
        <w:t xml:space="preserve">ត្រូវបានធ្វើឡើងនៅថ្នាក់ទី </w:t>
      </w:r>
      <w:r w:rsidRPr="00FE6DC3">
        <w:rPr>
          <w:rFonts w:ascii="Noto Sans Khmer" w:hAnsi="Noto Sans Khmer" w:cs="Noto Sans Khmer"/>
        </w:rPr>
        <w:t>8</w:t>
      </w:r>
      <w:r w:rsidRPr="00FE6DC3">
        <w:rPr>
          <w:rFonts w:ascii="Noto Sans Khmer" w:hAnsi="Noto Sans Khmer" w:cs="Noto Sans Khmer"/>
          <w:cs/>
          <w:lang w:bidi="km-KH"/>
        </w:rPr>
        <w:t>។ ការប្រឡងមួយចំនួនត្រូវបានតម្រូវ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ដោយ</w:t>
      </w:r>
      <w:r w:rsidR="00595B3D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ច្បាប់រដ្ឋ និងច្បាប់សហព័ន្ធ។</w:t>
      </w:r>
      <w:r w:rsidR="00F602CC" w:rsidRPr="00FE6DC3">
        <w:rPr>
          <w:rFonts w:ascii="Noto Sans Khmer" w:hAnsi="Noto Sans Khmer" w:cs="Noto Sans Khmer"/>
        </w:rPr>
        <w:t xml:space="preserve"> </w:t>
      </w:r>
    </w:p>
    <w:p w14:paraId="2CC910AD" w14:textId="77777777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389188D3" w14:textId="54A31A79" w:rsidR="00F602CC" w:rsidRPr="00FE6DC3" w:rsidRDefault="00A27C01" w:rsidP="001C0480">
      <w:pPr>
        <w:spacing w:after="0" w:line="276" w:lineRule="auto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  <w:cs/>
          <w:lang w:bidi="km-KH"/>
        </w:rPr>
        <w:t xml:space="preserve">លទ្ធផល </w:t>
      </w:r>
      <w:r w:rsidRPr="00FE6DC3">
        <w:rPr>
          <w:rFonts w:ascii="Noto Sans Khmer" w:hAnsi="Noto Sans Khmer" w:cs="Noto Sans Khmer"/>
        </w:rPr>
        <w:t xml:space="preserve">MCAS </w:t>
      </w:r>
      <w:r w:rsidRPr="00FE6DC3">
        <w:rPr>
          <w:rFonts w:ascii="Noto Sans Khmer" w:hAnsi="Noto Sans Khmer" w:cs="Noto Sans Khmer"/>
          <w:cs/>
          <w:lang w:bidi="km-KH"/>
        </w:rPr>
        <w:t>មិនមែនជាផ្នែកមួយនៃតម្រូវការបញ្ចប់ការសិក្សារបស់រដ្ឋនោះទេ ប៉ុន្តែការប្រឡងទាំងនេះនៅតែជាប្រភព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ព័ត៌មាន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ដ៏សំខាន់សម្រាប់គ្រួសារ អ្នកអប់រំ និងអ្នកកំណត់គោលនយោបាយ។ លើសពីនេះ ពិន្ទុ </w:t>
      </w:r>
      <w:r w:rsidRPr="00FE6DC3">
        <w:rPr>
          <w:rFonts w:ascii="Noto Sans Khmer" w:hAnsi="Noto Sans Khmer" w:cs="Noto Sans Khmer"/>
        </w:rPr>
        <w:t xml:space="preserve">MCAS </w:t>
      </w:r>
      <w:r w:rsidRPr="00FE6DC3">
        <w:rPr>
          <w:rFonts w:ascii="Noto Sans Khmer" w:hAnsi="Noto Sans Khmer" w:cs="Noto Sans Khmer"/>
          <w:cs/>
          <w:lang w:bidi="km-KH"/>
        </w:rPr>
        <w:t>របស់សិស្សវិទ្យា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ល័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យអាចធ្វើឱ្យពួកគេមានសិទ្ធិទទួលបាន</w:t>
      </w:r>
      <w:r w:rsidR="00F602CC" w:rsidRPr="00FE6DC3">
        <w:rPr>
          <w:rFonts w:ascii="Noto Sans Khmer" w:hAnsi="Noto Sans Khmer" w:cs="Noto Sans Khmer"/>
        </w:rPr>
        <w:t xml:space="preserve"> </w:t>
      </w:r>
      <w:hyperlink r:id="rId17">
        <w:r w:rsidR="00F602CC" w:rsidRPr="00FE6DC3">
          <w:rPr>
            <w:rStyle w:val="Hyperlink"/>
            <w:rFonts w:ascii="Noto Sans Khmer" w:hAnsi="Noto Sans Khmer" w:cs="Noto Sans Khmer"/>
          </w:rPr>
          <w:t>scholarships</w:t>
        </w:r>
      </w:hyperlink>
      <w:r w:rsidR="00F602CC" w:rsidRPr="00FE6DC3">
        <w:rPr>
          <w:rFonts w:ascii="Noto Sans Khmer" w:hAnsi="Noto Sans Khmer" w:cs="Noto Sans Khmer"/>
        </w:rPr>
        <w:t xml:space="preserve"> </w:t>
      </w:r>
      <w:r w:rsidRPr="00FE6DC3">
        <w:rPr>
          <w:rFonts w:ascii="Noto Sans Khmer" w:hAnsi="Noto Sans Khmer" w:cs="Noto Sans Khmer"/>
          <w:cs/>
          <w:lang w:bidi="km-KH"/>
        </w:rPr>
        <w:t>សម្រាប់មហាវិទ្យាល័យ និងសាកលវិទ្យាល័យរដ្ឋ ហើយក៏អាច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បំពេញបាននូវផ្នែកមួយនៃតម្រូវការសម្រាប់</w:t>
      </w:r>
      <w:r w:rsidRPr="00FE6DC3">
        <w:rPr>
          <w:rFonts w:ascii="Noto Sans Khmer" w:hAnsi="Noto Sans Khmer" w:cs="Noto Sans Khmer"/>
        </w:rPr>
        <w:t xml:space="preserve"> </w:t>
      </w:r>
      <w:r w:rsidR="00F602CC" w:rsidRPr="00FE6DC3">
        <w:rPr>
          <w:rFonts w:ascii="Noto Sans Khmer" w:hAnsi="Noto Sans Khmer" w:cs="Noto Sans Khmer"/>
        </w:rPr>
        <w:t xml:space="preserve"> </w:t>
      </w:r>
      <w:hyperlink r:id="rId18" w:history="1">
        <w:r w:rsidR="00F602CC" w:rsidRPr="00FE6DC3">
          <w:rPr>
            <w:rStyle w:val="Hyperlink"/>
            <w:rFonts w:ascii="Noto Sans Khmer" w:hAnsi="Noto Sans Khmer" w:cs="Noto Sans Khmer"/>
          </w:rPr>
          <w:t>State Seal of Biliteracy</w:t>
        </w:r>
      </w:hyperlink>
      <w:r w:rsidR="001C0480" w:rsidRPr="00FE6DC3">
        <w:rPr>
          <w:rFonts w:ascii="Noto Sans Khmer" w:hAnsi="Noto Sans Khmer" w:cs="Noto Sans Khmer"/>
        </w:rPr>
        <w:t xml:space="preserve"> </w:t>
      </w:r>
      <w:r w:rsidR="001C0480" w:rsidRPr="00FE6DC3">
        <w:rPr>
          <w:rFonts w:ascii="Noto Sans Khmer" w:hAnsi="Noto Sans Khmer" w:cs="Noto Sans Khmer"/>
          <w:cs/>
          <w:lang w:bidi="km-KH"/>
        </w:rPr>
        <w:t>ផងដែរ។</w:t>
      </w:r>
    </w:p>
    <w:p w14:paraId="423AE789" w14:textId="77777777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68D14749" w14:textId="704F569F" w:rsidR="00F602CC" w:rsidRPr="00FE6DC3" w:rsidRDefault="001C0480" w:rsidP="001C0480">
      <w:pPr>
        <w:spacing w:after="0" w:line="276" w:lineRule="auto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  <w:cs/>
          <w:lang w:bidi="km-KH"/>
        </w:rPr>
        <w:t xml:space="preserve">លទ្ធផល </w:t>
      </w:r>
      <w:r w:rsidRPr="00FE6DC3">
        <w:rPr>
          <w:rFonts w:ascii="Noto Sans Khmer" w:hAnsi="Noto Sans Khmer" w:cs="Noto Sans Khmer"/>
        </w:rPr>
        <w:t xml:space="preserve">MCAS </w:t>
      </w:r>
      <w:r w:rsidRPr="00FE6DC3">
        <w:rPr>
          <w:rFonts w:ascii="Noto Sans Khmer" w:hAnsi="Noto Sans Khmer" w:cs="Noto Sans Khmer"/>
          <w:cs/>
          <w:lang w:bidi="km-KH"/>
        </w:rPr>
        <w:t>ត្រូវបានបញ្ចូលទៅក្នុង</w:t>
      </w:r>
      <w:r w:rsidR="00F602CC" w:rsidRPr="00FE6DC3">
        <w:rPr>
          <w:rFonts w:ascii="Noto Sans Khmer" w:hAnsi="Noto Sans Khmer" w:cs="Noto Sans Khmer"/>
        </w:rPr>
        <w:t xml:space="preserve"> </w:t>
      </w:r>
      <w:hyperlink r:id="rId19">
        <w:r w:rsidR="00F602CC" w:rsidRPr="00FE6DC3">
          <w:rPr>
            <w:rStyle w:val="Hyperlink"/>
            <w:rFonts w:ascii="Noto Sans Khmer" w:hAnsi="Noto Sans Khmer" w:cs="Noto Sans Khmer"/>
          </w:rPr>
          <w:t>accountability system</w:t>
        </w:r>
      </w:hyperlink>
      <w:r w:rsidR="00F602CC" w:rsidRPr="00FE6DC3">
        <w:rPr>
          <w:rFonts w:ascii="Noto Sans Khmer" w:hAnsi="Noto Sans Khmer" w:cs="Noto Sans Khmer"/>
        </w:rPr>
        <w:t xml:space="preserve"> </w:t>
      </w:r>
      <w:r w:rsidR="00F602CC" w:rsidRPr="00FE6DC3">
        <w:rPr>
          <w:rFonts w:ascii="Noto Sans Khmer" w:hAnsi="Noto Sans Khmer" w:cs="Noto Sans Khmer"/>
          <w:i/>
          <w:iCs/>
        </w:rPr>
        <w:t>(download)</w:t>
      </w:r>
      <w:r w:rsidR="00F602CC" w:rsidRPr="00FE6DC3">
        <w:rPr>
          <w:rFonts w:ascii="Noto Sans Khmer" w:hAnsi="Noto Sans Khmer" w:cs="Noto Sans Khmer"/>
        </w:rPr>
        <w:t xml:space="preserve">, </w:t>
      </w:r>
      <w:r w:rsidRPr="00FE6DC3">
        <w:rPr>
          <w:rFonts w:ascii="Noto Sans Khmer" w:hAnsi="Noto Sans Khmer" w:cs="Noto Sans Khmer"/>
          <w:cs/>
          <w:lang w:bidi="km-KH"/>
        </w:rPr>
        <w:t>របស់រដ្ឋយើង ដែលកំណត់ថាសាលា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រៀន និងស្រុកសិក្សាណាខ្លះត្រូវការជំនួយ។ និយាយម្យ៉ាងទៀត លទ្ធផល </w:t>
      </w:r>
      <w:r w:rsidRPr="00FE6DC3">
        <w:rPr>
          <w:rFonts w:ascii="Noto Sans Khmer" w:hAnsi="Noto Sans Khmer" w:cs="Noto Sans Khmer"/>
        </w:rPr>
        <w:t xml:space="preserve">MCAS </w:t>
      </w:r>
      <w:r w:rsidRPr="00FE6DC3">
        <w:rPr>
          <w:rFonts w:ascii="Noto Sans Khmer" w:hAnsi="Noto Sans Khmer" w:cs="Noto Sans Khmer"/>
          <w:cs/>
          <w:lang w:bidi="km-KH"/>
        </w:rPr>
        <w:t>ជួយបង្ហាញឱ្យអ្នកឃើញថាកូន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របស់អ្នកកំពុងធ្វើបានល្អកម្រិតណា ហើយវាក៏ជួយបង្ហាញឱ្យខ្ញុំ</w:t>
      </w:r>
      <w:r w:rsidRPr="00FE6DC3">
        <w:rPr>
          <w:rFonts w:ascii="Noto Sans Khmer" w:hAnsi="Noto Sans Khmer" w:cs="Noto Sans Khmer"/>
          <w:cs/>
          <w:lang w:bidi="km-KH"/>
        </w:rPr>
        <w:lastRenderedPageBreak/>
        <w:t>ឃើញថាប្រព័ន្ធសាលា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រដ្ឋរបស់រដ្ឋយើងកំពុងដំណើរការ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បាន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ល្អ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កម្រិត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ណាផងដែរ។ លទ្ធផល </w:t>
      </w:r>
      <w:r w:rsidRPr="00FE6DC3">
        <w:rPr>
          <w:rFonts w:ascii="Noto Sans Khmer" w:hAnsi="Noto Sans Khmer" w:cs="Noto Sans Khmer"/>
        </w:rPr>
        <w:t xml:space="preserve">MCAS </w:t>
      </w:r>
      <w:r w:rsidRPr="00FE6DC3">
        <w:rPr>
          <w:rFonts w:ascii="Noto Sans Khmer" w:hAnsi="Noto Sans Khmer" w:cs="Noto Sans Khmer"/>
          <w:cs/>
          <w:lang w:bidi="km-KH"/>
        </w:rPr>
        <w:t>ជួយឱ្យយើងកំណត់និន្នាការ និងមើលឃើញថាសាលារៀន និងស្រុកសិក្សា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ណាខ្លះ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អាចត្រូវការជំនួយបន្ថែម។</w:t>
      </w:r>
      <w:r w:rsidR="00F602CC" w:rsidRPr="00FE6DC3">
        <w:rPr>
          <w:rFonts w:ascii="Noto Sans Khmer" w:hAnsi="Noto Sans Khmer" w:cs="Noto Sans Khmer"/>
        </w:rPr>
        <w:t xml:space="preserve">. </w:t>
      </w:r>
    </w:p>
    <w:p w14:paraId="3FA8B787" w14:textId="77777777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4695811F" w14:textId="087D8562" w:rsidR="00F602CC" w:rsidRPr="00FE6DC3" w:rsidRDefault="001C0480" w:rsidP="001C0480">
      <w:pPr>
        <w:spacing w:after="0" w:line="276" w:lineRule="auto"/>
        <w:jc w:val="both"/>
        <w:rPr>
          <w:rFonts w:ascii="Noto Sans Khmer" w:hAnsi="Noto Sans Khmer" w:cs="Noto Sans Khmer"/>
        </w:rPr>
      </w:pPr>
      <w:r w:rsidRPr="00FE6DC3">
        <w:rPr>
          <w:rFonts w:ascii="Noto Sans Khmer" w:hAnsi="Noto Sans Khmer" w:cs="Noto Sans Khmer"/>
          <w:cs/>
          <w:lang w:bidi="km-KH"/>
        </w:rPr>
        <w:t>គោលដៅរបស់យើងគឺធានាថា សិស្សគ្រប់រូបមានអារម្មណ៍ថាទទួលបានការគាំទ្រ និងត្រូវបានត្រៀមខ្លួនរួចជាស្រេច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>សម្រាប់</w:t>
      </w:r>
      <w:r w:rsidR="00595B3D">
        <w:rPr>
          <w:rFonts w:ascii="Noto Sans Khmer" w:hAnsi="Noto Sans Khmer" w:cs="Noto Sans Khmer" w:hint="cs"/>
          <w:cs/>
          <w:lang w:bidi="km-KH"/>
        </w:rPr>
        <w:t>​</w:t>
      </w:r>
      <w:r w:rsidR="00806DA5">
        <w:rPr>
          <w:rFonts w:ascii="Noto Sans Khmer" w:hAnsi="Noto Sans Khmer" w:cs="Noto Sans Khmer" w:hint="cs"/>
          <w:cs/>
          <w:lang w:bidi="km-KH"/>
        </w:rPr>
        <w:t>​​</w:t>
      </w:r>
      <w:r w:rsidRPr="00FE6DC3">
        <w:rPr>
          <w:rFonts w:ascii="Noto Sans Khmer" w:hAnsi="Noto Sans Khmer" w:cs="Noto Sans Khmer"/>
          <w:cs/>
          <w:lang w:bidi="km-KH"/>
        </w:rPr>
        <w:t>ឱកាសជា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Pr="00FE6DC3">
        <w:rPr>
          <w:rFonts w:ascii="Noto Sans Khmer" w:hAnsi="Noto Sans Khmer" w:cs="Noto Sans Khmer"/>
          <w:cs/>
          <w:lang w:bidi="km-KH"/>
        </w:rPr>
        <w:t xml:space="preserve">ច្រើនដែលមាននៅក្នុងរដ្ឋ </w:t>
      </w:r>
      <w:r w:rsidRPr="00FE6DC3">
        <w:rPr>
          <w:rFonts w:ascii="Noto Sans Khmer" w:hAnsi="Noto Sans Khmer" w:cs="Noto Sans Khmer"/>
        </w:rPr>
        <w:t xml:space="preserve">Massachusetts </w:t>
      </w:r>
      <w:r w:rsidRPr="00FE6DC3">
        <w:rPr>
          <w:rFonts w:ascii="Noto Sans Khmer" w:hAnsi="Noto Sans Khmer" w:cs="Noto Sans Khmer"/>
          <w:cs/>
          <w:lang w:bidi="km-KH"/>
        </w:rPr>
        <w:t>និងលើសពីនេះទៅទៀត។</w:t>
      </w:r>
      <w:r w:rsidR="00F602CC" w:rsidRPr="00FE6DC3">
        <w:rPr>
          <w:rFonts w:ascii="Noto Sans Khmer" w:hAnsi="Noto Sans Khmer" w:cs="Noto Sans Khmer"/>
        </w:rPr>
        <w:t xml:space="preserve">. </w:t>
      </w:r>
    </w:p>
    <w:p w14:paraId="70875C3F" w14:textId="77777777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  <w:b/>
          <w:bCs/>
        </w:rPr>
      </w:pPr>
    </w:p>
    <w:p w14:paraId="13EAE2DD" w14:textId="1C1F254C" w:rsidR="00F602CC" w:rsidRPr="00FE6DC3" w:rsidRDefault="001C0480" w:rsidP="001C0480">
      <w:pPr>
        <w:spacing w:after="0" w:line="276" w:lineRule="auto"/>
        <w:jc w:val="both"/>
        <w:rPr>
          <w:rFonts w:ascii="Noto Sans Khmer" w:hAnsi="Noto Sans Khmer" w:cs="Noto Sans Khmer"/>
          <w:b/>
          <w:bCs/>
          <w:i/>
          <w:iCs/>
        </w:rPr>
      </w:pPr>
      <w:r w:rsidRPr="00FE6DC3">
        <w:rPr>
          <w:rFonts w:ascii="Noto Sans Khmer" w:hAnsi="Noto Sans Khmer" w:cs="Noto Sans Khmer"/>
          <w:cs/>
          <w:lang w:bidi="km-KH"/>
        </w:rPr>
        <w:t>ព័ត៌មានបន្ថែម៖</w:t>
      </w:r>
    </w:p>
    <w:p w14:paraId="350DE312" w14:textId="28C90B5B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</w:rPr>
      </w:pPr>
      <w:hyperlink r:id="rId20" w:history="1">
        <w:r w:rsidRPr="00FE6DC3">
          <w:rPr>
            <w:rStyle w:val="Hyperlink"/>
            <w:rFonts w:ascii="Noto Sans Khmer" w:hAnsi="Noto Sans Khmer" w:cs="Noto Sans Khmer"/>
          </w:rPr>
          <w:t>More information about MCAS</w:t>
        </w:r>
      </w:hyperlink>
      <w:r w:rsidRPr="00FE6DC3">
        <w:rPr>
          <w:rFonts w:ascii="Noto Sans Khmer" w:hAnsi="Noto Sans Khmer" w:cs="Noto Sans Khmer"/>
        </w:rPr>
        <w:t xml:space="preserve"> </w:t>
      </w:r>
      <w:r w:rsidR="001C0480" w:rsidRPr="00FE6DC3">
        <w:rPr>
          <w:rFonts w:ascii="Noto Sans Khmer" w:hAnsi="Noto Sans Khmer" w:cs="Noto Sans Khmer"/>
          <w:cs/>
          <w:lang w:bidi="km-KH"/>
        </w:rPr>
        <w:t>អាចរកបាននៅលើគេហទំព័រ</w:t>
      </w:r>
      <w:r w:rsidR="00806DA5">
        <w:rPr>
          <w:rFonts w:ascii="Noto Sans Khmer" w:hAnsi="Noto Sans Khmer" w:cs="Noto Sans Khmer" w:hint="cs"/>
          <w:cs/>
          <w:lang w:bidi="km-KH"/>
        </w:rPr>
        <w:t>​</w:t>
      </w:r>
      <w:r w:rsidR="001C0480" w:rsidRPr="00FE6DC3">
        <w:rPr>
          <w:rFonts w:ascii="Noto Sans Khmer" w:hAnsi="Noto Sans Khmer" w:cs="Noto Sans Khmer"/>
          <w:cs/>
          <w:lang w:bidi="km-KH"/>
        </w:rPr>
        <w:t xml:space="preserve">របស់ </w:t>
      </w:r>
      <w:r w:rsidR="001C0480" w:rsidRPr="00FE6DC3">
        <w:rPr>
          <w:rFonts w:ascii="Noto Sans Khmer" w:hAnsi="Noto Sans Khmer" w:cs="Noto Sans Khmer"/>
        </w:rPr>
        <w:t>DESE</w:t>
      </w:r>
      <w:r w:rsidR="001C0480" w:rsidRPr="00FE6DC3">
        <w:rPr>
          <w:rFonts w:ascii="Noto Sans Khmer" w:hAnsi="Noto Sans Khmer" w:cs="Noto Sans Khmer"/>
          <w:cs/>
          <w:lang w:bidi="km-KH"/>
        </w:rPr>
        <w:t>។</w:t>
      </w:r>
    </w:p>
    <w:p w14:paraId="0266A4AB" w14:textId="77777777" w:rsidR="00F602CC" w:rsidRPr="00FE6DC3" w:rsidRDefault="00F602CC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74547297" w14:textId="04BD25EE" w:rsidR="137D7C89" w:rsidRPr="00FE6DC3" w:rsidRDefault="137D7C89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p w14:paraId="24F7664F" w14:textId="77777777" w:rsidR="001C0480" w:rsidRPr="00FE6DC3" w:rsidRDefault="001C0480" w:rsidP="001C0480">
      <w:pPr>
        <w:spacing w:before="100" w:beforeAutospacing="1" w:after="100" w:afterAutospacing="1" w:line="240" w:lineRule="auto"/>
        <w:jc w:val="both"/>
        <w:rPr>
          <w:rFonts w:ascii="Noto Sans Khmer" w:eastAsia="Times New Roman" w:hAnsi="Noto Sans Khmer" w:cs="Noto Sans Khmer"/>
          <w:kern w:val="0"/>
          <w:lang w:val="en-AE" w:eastAsia="en-AE"/>
          <w14:ligatures w14:val="none"/>
        </w:rPr>
      </w:pPr>
      <w:r w:rsidRPr="00FE6DC3">
        <w:rPr>
          <w:rFonts w:ascii="Noto Sans Khmer" w:eastAsia="Times New Roman" w:hAnsi="Noto Sans Khmer" w:cs="Noto Sans Khmer"/>
          <w:kern w:val="0"/>
          <w:cs/>
          <w:lang w:val="en-AE" w:eastAsia="en-AE" w:bidi="km-KH"/>
          <w14:ligatures w14:val="none"/>
        </w:rPr>
        <w:t>ដោយសេចក្តីគោរព</w:t>
      </w:r>
    </w:p>
    <w:p w14:paraId="51E3E59E" w14:textId="77777777" w:rsidR="001C0480" w:rsidRPr="00FE6DC3" w:rsidRDefault="001C0480" w:rsidP="001C0480">
      <w:pPr>
        <w:spacing w:before="100" w:beforeAutospacing="1" w:after="100" w:afterAutospacing="1" w:line="240" w:lineRule="auto"/>
        <w:jc w:val="both"/>
        <w:rPr>
          <w:rFonts w:ascii="Noto Sans Khmer" w:eastAsia="Times New Roman" w:hAnsi="Noto Sans Khmer" w:cs="Noto Sans Khmer"/>
          <w:kern w:val="0"/>
          <w:lang w:val="en-AE" w:eastAsia="en-AE"/>
          <w14:ligatures w14:val="none"/>
        </w:rPr>
      </w:pPr>
      <w:r w:rsidRPr="00FE6DC3">
        <w:rPr>
          <w:rFonts w:ascii="Noto Sans Khmer" w:eastAsia="Times New Roman" w:hAnsi="Noto Sans Khmer" w:cs="Noto Sans Khmer"/>
          <w:kern w:val="0"/>
          <w:lang w:val="en-AE" w:eastAsia="en-AE"/>
          <w14:ligatures w14:val="none"/>
        </w:rPr>
        <w:t xml:space="preserve">Pedro Martinez </w:t>
      </w:r>
    </w:p>
    <w:p w14:paraId="421C9F4B" w14:textId="6D402BF9" w:rsidR="001C0480" w:rsidRPr="00FE6DC3" w:rsidRDefault="001C0480" w:rsidP="001C0480">
      <w:pPr>
        <w:spacing w:before="100" w:beforeAutospacing="1" w:after="100" w:afterAutospacing="1" w:line="240" w:lineRule="auto"/>
        <w:jc w:val="both"/>
        <w:rPr>
          <w:rFonts w:ascii="Noto Sans Khmer" w:eastAsia="Times New Roman" w:hAnsi="Noto Sans Khmer" w:cs="Noto Sans Khmer"/>
          <w:kern w:val="0"/>
          <w:lang w:val="en-AE" w:eastAsia="en-AE"/>
          <w14:ligatures w14:val="none"/>
        </w:rPr>
      </w:pPr>
      <w:r w:rsidRPr="00FE6DC3">
        <w:rPr>
          <w:rFonts w:ascii="Noto Sans Khmer" w:eastAsia="Times New Roman" w:hAnsi="Noto Sans Khmer" w:cs="Noto Sans Khmer"/>
          <w:kern w:val="0"/>
          <w:cs/>
          <w:lang w:val="en-AE" w:eastAsia="en-AE" w:bidi="km-KH"/>
          <w14:ligatures w14:val="none"/>
        </w:rPr>
        <w:t>ស្នងការអប់រំ (</w:t>
      </w:r>
      <w:r w:rsidRPr="00FE6DC3">
        <w:rPr>
          <w:rFonts w:ascii="Noto Sans Khmer" w:eastAsia="Times New Roman" w:hAnsi="Noto Sans Khmer" w:cs="Noto Sans Khmer"/>
          <w:kern w:val="0"/>
          <w:lang w:val="en-AE" w:eastAsia="en-AE"/>
          <w14:ligatures w14:val="none"/>
        </w:rPr>
        <w:t>Commissioner)</w:t>
      </w:r>
    </w:p>
    <w:p w14:paraId="1360C732" w14:textId="07BE2754" w:rsidR="00E63E19" w:rsidRPr="00FE6DC3" w:rsidRDefault="00E63E19" w:rsidP="001C0480">
      <w:pPr>
        <w:spacing w:after="0" w:line="276" w:lineRule="auto"/>
        <w:jc w:val="both"/>
        <w:rPr>
          <w:rFonts w:ascii="Noto Sans Khmer" w:hAnsi="Noto Sans Khmer" w:cs="Noto Sans Khmer"/>
        </w:rPr>
      </w:pPr>
    </w:p>
    <w:sectPr w:rsidR="00E63E19" w:rsidRPr="00FE6DC3" w:rsidSect="00725BB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41B6" w14:textId="77777777" w:rsidR="00FE7B40" w:rsidRDefault="00FE7B40" w:rsidP="00C84EE3">
      <w:pPr>
        <w:spacing w:after="0" w:line="240" w:lineRule="auto"/>
      </w:pPr>
      <w:r>
        <w:separator/>
      </w:r>
    </w:p>
  </w:endnote>
  <w:endnote w:type="continuationSeparator" w:id="0">
    <w:p w14:paraId="4A2F5561" w14:textId="77777777" w:rsidR="00FE7B40" w:rsidRDefault="00FE7B40" w:rsidP="00C8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Noto Sans Khmer">
    <w:altName w:val="Khmer UI"/>
    <w:charset w:val="00"/>
    <w:family w:val="swiss"/>
    <w:pitch w:val="variable"/>
    <w:sig w:usb0="A0000007" w:usb1="00002000" w:usb2="0001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26FA" w14:textId="77777777" w:rsidR="00725BB6" w:rsidRDefault="004C46F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C6420E" wp14:editId="12E0D15B">
          <wp:simplePos x="0" y="0"/>
          <wp:positionH relativeFrom="margin">
            <wp:align>center</wp:align>
          </wp:positionH>
          <wp:positionV relativeFrom="paragraph">
            <wp:posOffset>-22225</wp:posOffset>
          </wp:positionV>
          <wp:extent cx="7472567" cy="495510"/>
          <wp:effectExtent l="0" t="0" r="0" b="0"/>
          <wp:wrapNone/>
          <wp:docPr id="97760463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0463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567" cy="495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6FA6" w14:textId="77777777" w:rsidR="004C46FB" w:rsidRDefault="004C46FB">
    <w:pPr>
      <w:pStyle w:val="Footer"/>
      <w:jc w:val="right"/>
    </w:pPr>
  </w:p>
  <w:p w14:paraId="56F41562" w14:textId="77777777" w:rsidR="00C84EE3" w:rsidRPr="009600D2" w:rsidRDefault="00C84EE3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84847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3AFE6" w14:textId="77777777" w:rsidR="001B3D3D" w:rsidRPr="00C95D04" w:rsidRDefault="001B3D3D">
        <w:pPr>
          <w:pStyle w:val="Footer"/>
          <w:jc w:val="right"/>
          <w:rPr>
            <w:rFonts w:ascii="Arial" w:hAnsi="Arial" w:cs="Arial"/>
          </w:rPr>
        </w:pPr>
        <w:r w:rsidRPr="00C95D04">
          <w:rPr>
            <w:rFonts w:ascii="Arial" w:hAnsi="Arial" w:cs="Arial"/>
          </w:rPr>
          <w:fldChar w:fldCharType="begin"/>
        </w:r>
        <w:r w:rsidRPr="00C95D04">
          <w:rPr>
            <w:rFonts w:ascii="Arial" w:hAnsi="Arial" w:cs="Arial"/>
          </w:rPr>
          <w:instrText xml:space="preserve"> PAGE   \* MERGEFORMAT </w:instrText>
        </w:r>
        <w:r w:rsidRPr="00C95D04">
          <w:rPr>
            <w:rFonts w:ascii="Arial" w:hAnsi="Arial" w:cs="Arial"/>
          </w:rPr>
          <w:fldChar w:fldCharType="separate"/>
        </w:r>
        <w:r w:rsidRPr="00C95D04">
          <w:rPr>
            <w:rFonts w:ascii="Arial" w:hAnsi="Arial" w:cs="Arial"/>
            <w:noProof/>
          </w:rPr>
          <w:t>2</w:t>
        </w:r>
        <w:r w:rsidRPr="00C95D04">
          <w:rPr>
            <w:rFonts w:ascii="Arial" w:hAnsi="Arial" w:cs="Arial"/>
            <w:noProof/>
          </w:rPr>
          <w:fldChar w:fldCharType="end"/>
        </w:r>
      </w:p>
    </w:sdtContent>
  </w:sdt>
  <w:p w14:paraId="2F7FDBB4" w14:textId="77777777" w:rsidR="00BE0EFA" w:rsidRPr="00C95D04" w:rsidRDefault="00BE0EF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C561E" w14:textId="77777777" w:rsidR="00FE7B40" w:rsidRDefault="00FE7B40" w:rsidP="00C84EE3">
      <w:pPr>
        <w:spacing w:after="0" w:line="240" w:lineRule="auto"/>
      </w:pPr>
      <w:r>
        <w:separator/>
      </w:r>
    </w:p>
  </w:footnote>
  <w:footnote w:type="continuationSeparator" w:id="0">
    <w:p w14:paraId="320D2C0D" w14:textId="77777777" w:rsidR="00FE7B40" w:rsidRDefault="00FE7B40" w:rsidP="00C84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84104"/>
    <w:multiLevelType w:val="hybridMultilevel"/>
    <w:tmpl w:val="7FF0AAAE"/>
    <w:lvl w:ilvl="0" w:tplc="A62EDE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C6179"/>
    <w:multiLevelType w:val="hybridMultilevel"/>
    <w:tmpl w:val="6088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872663">
    <w:abstractNumId w:val="1"/>
  </w:num>
  <w:num w:numId="2" w16cid:durableId="152733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A"/>
    <w:rsid w:val="00032C6B"/>
    <w:rsid w:val="00081436"/>
    <w:rsid w:val="000B7084"/>
    <w:rsid w:val="000C4174"/>
    <w:rsid w:val="000E481D"/>
    <w:rsid w:val="000F11A7"/>
    <w:rsid w:val="001068F1"/>
    <w:rsid w:val="00127E97"/>
    <w:rsid w:val="00134123"/>
    <w:rsid w:val="00135F34"/>
    <w:rsid w:val="0014454D"/>
    <w:rsid w:val="001536F3"/>
    <w:rsid w:val="00162FD2"/>
    <w:rsid w:val="001A5F2E"/>
    <w:rsid w:val="001B1FD9"/>
    <w:rsid w:val="001B3D3D"/>
    <w:rsid w:val="001C0480"/>
    <w:rsid w:val="001F199F"/>
    <w:rsid w:val="001F1D3E"/>
    <w:rsid w:val="001F6971"/>
    <w:rsid w:val="00200649"/>
    <w:rsid w:val="0021555D"/>
    <w:rsid w:val="002A01CA"/>
    <w:rsid w:val="002D7938"/>
    <w:rsid w:val="002E4BDE"/>
    <w:rsid w:val="002F4329"/>
    <w:rsid w:val="00311A71"/>
    <w:rsid w:val="00332A74"/>
    <w:rsid w:val="00334D5E"/>
    <w:rsid w:val="0036253B"/>
    <w:rsid w:val="003926CC"/>
    <w:rsid w:val="0039604D"/>
    <w:rsid w:val="003E2FDF"/>
    <w:rsid w:val="00411858"/>
    <w:rsid w:val="00473F40"/>
    <w:rsid w:val="00482BA2"/>
    <w:rsid w:val="00490D13"/>
    <w:rsid w:val="004A291D"/>
    <w:rsid w:val="004C3965"/>
    <w:rsid w:val="004C46FB"/>
    <w:rsid w:val="00535207"/>
    <w:rsid w:val="00560D69"/>
    <w:rsid w:val="00583DC1"/>
    <w:rsid w:val="00593B50"/>
    <w:rsid w:val="00594751"/>
    <w:rsid w:val="00595B3D"/>
    <w:rsid w:val="005A00CE"/>
    <w:rsid w:val="005C41EA"/>
    <w:rsid w:val="006639E1"/>
    <w:rsid w:val="006738A6"/>
    <w:rsid w:val="006C22E6"/>
    <w:rsid w:val="006E6BDC"/>
    <w:rsid w:val="006F0B3E"/>
    <w:rsid w:val="006F27F5"/>
    <w:rsid w:val="006F4B1B"/>
    <w:rsid w:val="00725BB6"/>
    <w:rsid w:val="00733713"/>
    <w:rsid w:val="007415A4"/>
    <w:rsid w:val="00753723"/>
    <w:rsid w:val="007628BB"/>
    <w:rsid w:val="007647E2"/>
    <w:rsid w:val="0079511B"/>
    <w:rsid w:val="007B28DE"/>
    <w:rsid w:val="007C2E84"/>
    <w:rsid w:val="007E63C7"/>
    <w:rsid w:val="00806DA5"/>
    <w:rsid w:val="0083306A"/>
    <w:rsid w:val="00864969"/>
    <w:rsid w:val="008937BD"/>
    <w:rsid w:val="008F75C1"/>
    <w:rsid w:val="009160C0"/>
    <w:rsid w:val="00922FD3"/>
    <w:rsid w:val="00932874"/>
    <w:rsid w:val="009600D2"/>
    <w:rsid w:val="00985BFF"/>
    <w:rsid w:val="009A1AB4"/>
    <w:rsid w:val="009A28ED"/>
    <w:rsid w:val="009C566A"/>
    <w:rsid w:val="009D566C"/>
    <w:rsid w:val="009E5307"/>
    <w:rsid w:val="00A27C01"/>
    <w:rsid w:val="00A47614"/>
    <w:rsid w:val="00A86089"/>
    <w:rsid w:val="00AA748F"/>
    <w:rsid w:val="00AA7682"/>
    <w:rsid w:val="00AA7E6D"/>
    <w:rsid w:val="00AB547A"/>
    <w:rsid w:val="00AC0074"/>
    <w:rsid w:val="00AC2A7B"/>
    <w:rsid w:val="00B02E4F"/>
    <w:rsid w:val="00B076DE"/>
    <w:rsid w:val="00B150A1"/>
    <w:rsid w:val="00B35E0D"/>
    <w:rsid w:val="00B5429F"/>
    <w:rsid w:val="00B7260C"/>
    <w:rsid w:val="00B83826"/>
    <w:rsid w:val="00B86C3D"/>
    <w:rsid w:val="00BE0EFA"/>
    <w:rsid w:val="00BE1C10"/>
    <w:rsid w:val="00BE5695"/>
    <w:rsid w:val="00C009B3"/>
    <w:rsid w:val="00C02F50"/>
    <w:rsid w:val="00C31524"/>
    <w:rsid w:val="00C3665B"/>
    <w:rsid w:val="00C644C3"/>
    <w:rsid w:val="00C67AC3"/>
    <w:rsid w:val="00C824D2"/>
    <w:rsid w:val="00C84EE3"/>
    <w:rsid w:val="00C95934"/>
    <w:rsid w:val="00C95D04"/>
    <w:rsid w:val="00CB178B"/>
    <w:rsid w:val="00D200AC"/>
    <w:rsid w:val="00D33AAF"/>
    <w:rsid w:val="00D86A95"/>
    <w:rsid w:val="00D875D6"/>
    <w:rsid w:val="00D94D2B"/>
    <w:rsid w:val="00DC0635"/>
    <w:rsid w:val="00DC5816"/>
    <w:rsid w:val="00DF53F8"/>
    <w:rsid w:val="00E0707D"/>
    <w:rsid w:val="00E41304"/>
    <w:rsid w:val="00E60944"/>
    <w:rsid w:val="00E63E19"/>
    <w:rsid w:val="00E76720"/>
    <w:rsid w:val="00EC2ED4"/>
    <w:rsid w:val="00F00022"/>
    <w:rsid w:val="00F24E91"/>
    <w:rsid w:val="00F44A38"/>
    <w:rsid w:val="00F500A0"/>
    <w:rsid w:val="00F602CC"/>
    <w:rsid w:val="00F93DAF"/>
    <w:rsid w:val="00FE6DC3"/>
    <w:rsid w:val="00FE7B40"/>
    <w:rsid w:val="0128E3FD"/>
    <w:rsid w:val="01356DC5"/>
    <w:rsid w:val="0B23F0C0"/>
    <w:rsid w:val="0B7587BC"/>
    <w:rsid w:val="137D7C89"/>
    <w:rsid w:val="1D5DE480"/>
    <w:rsid w:val="20551977"/>
    <w:rsid w:val="2126F39B"/>
    <w:rsid w:val="29610792"/>
    <w:rsid w:val="2ADC0FE0"/>
    <w:rsid w:val="3367E433"/>
    <w:rsid w:val="3B8886FE"/>
    <w:rsid w:val="3D7F093E"/>
    <w:rsid w:val="419312B7"/>
    <w:rsid w:val="45A980F8"/>
    <w:rsid w:val="46A8C622"/>
    <w:rsid w:val="4880A60B"/>
    <w:rsid w:val="534EA4E2"/>
    <w:rsid w:val="54537A78"/>
    <w:rsid w:val="55B73D35"/>
    <w:rsid w:val="576581F6"/>
    <w:rsid w:val="5B69D71A"/>
    <w:rsid w:val="5BEF9C21"/>
    <w:rsid w:val="5F303D15"/>
    <w:rsid w:val="60086327"/>
    <w:rsid w:val="6C7F4CC6"/>
    <w:rsid w:val="7490E63A"/>
    <w:rsid w:val="75785C2E"/>
    <w:rsid w:val="76DBEBCE"/>
    <w:rsid w:val="7778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45432"/>
  <w15:chartTrackingRefBased/>
  <w15:docId w15:val="{31504F44-5B38-4C8F-894E-5C53F79B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Web"/>
    <w:next w:val="Normal"/>
    <w:link w:val="Heading1Char"/>
    <w:uiPriority w:val="9"/>
    <w:qFormat/>
    <w:rsid w:val="00EC2ED4"/>
    <w:pPr>
      <w:jc w:val="both"/>
      <w:outlineLvl w:val="0"/>
    </w:pPr>
    <w:rPr>
      <w:rFonts w:ascii="Noto Sans Khmer" w:hAnsi="Noto Sans Khmer" w:cs="Noto Sans Khmer"/>
      <w:lang w:bidi="km-KH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E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E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E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E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ED4"/>
    <w:rPr>
      <w:rFonts w:ascii="Noto Sans Khmer" w:eastAsia="Times New Roman" w:hAnsi="Noto Sans Khmer" w:cs="Noto Sans Khmer"/>
      <w:kern w:val="0"/>
      <w:lang w:val="en-AE" w:eastAsia="en-AE" w:bidi="km-KH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84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E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E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E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E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E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E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E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E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E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E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EE3"/>
  </w:style>
  <w:style w:type="paragraph" w:styleId="Footer">
    <w:name w:val="footer"/>
    <w:basedOn w:val="Normal"/>
    <w:link w:val="FooterChar"/>
    <w:uiPriority w:val="99"/>
    <w:unhideWhenUsed/>
    <w:rsid w:val="00C84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EE3"/>
  </w:style>
  <w:style w:type="character" w:customStyle="1" w:styleId="normaltextrun">
    <w:name w:val="normaltextrun"/>
    <w:basedOn w:val="DefaultParagraphFont"/>
    <w:uiPriority w:val="1"/>
    <w:rsid w:val="7490E63A"/>
    <w:rPr>
      <w:rFonts w:asciiTheme="minorHAnsi" w:eastAsiaTheme="minorEastAsia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2CC"/>
    <w:pPr>
      <w:spacing w:line="240" w:lineRule="auto"/>
    </w:pPr>
    <w:rPr>
      <w:rFonts w:eastAsiaTheme="minorEastAsia"/>
      <w:sz w:val="20"/>
      <w:szCs w:val="25"/>
      <w:lang w:eastAsia="zh-CN" w:bidi="th-TH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2CC"/>
    <w:rPr>
      <w:rFonts w:eastAsiaTheme="minorEastAsia"/>
      <w:sz w:val="20"/>
      <w:szCs w:val="25"/>
      <w:lang w:eastAsia="zh-CN" w:bidi="th-TH"/>
    </w:rPr>
  </w:style>
  <w:style w:type="character" w:styleId="Hyperlink">
    <w:name w:val="Hyperlink"/>
    <w:basedOn w:val="DefaultParagraphFont"/>
    <w:uiPriority w:val="99"/>
    <w:unhideWhenUsed/>
    <w:rsid w:val="00F602CC"/>
    <w:rPr>
      <w:color w:val="467886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F602CC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48F"/>
    <w:rPr>
      <w:rFonts w:eastAsiaTheme="minorHAnsi"/>
      <w:b/>
      <w:bCs/>
      <w:szCs w:val="20"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48F"/>
    <w:rPr>
      <w:rFonts w:eastAsiaTheme="minorEastAsia"/>
      <w:b/>
      <w:bCs/>
      <w:sz w:val="20"/>
      <w:szCs w:val="20"/>
      <w:lang w:eastAsia="zh-CN"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AA74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AAF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AE" w:eastAsia="en-AE"/>
      <w14:ligatures w14:val="none"/>
    </w:rPr>
  </w:style>
  <w:style w:type="paragraph" w:styleId="Revision">
    <w:name w:val="Revision"/>
    <w:hidden/>
    <w:uiPriority w:val="99"/>
    <w:semiHidden/>
    <w:rsid w:val="00FE6D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hyperlink" Target="https://www.doe.mass.edu/scholarships/biliteracy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https://www.doe.mass.edu/scholarships/mastery/koplik-adams-compar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oe.mass.edu/mcas/tdd/default.html" TargetMode="External"/><Relationship Id="rId20" Type="http://schemas.openxmlformats.org/officeDocument/2006/relationships/hyperlink" Target="https://www.doe.mass.edu/mcas/parents/default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doe.mass.edu/highstandards/default.htm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doe.mass.edu/accountability/lists-tools/system-1pager-indicators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oe.mass.edu/mcas/family-portal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B\OneDrive%20-%20Commonwealth%20of%20Massachusetts\Communication\Letterhead%20Templates\Memo%20Commissioner%20Martinez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82DF4-49BE-4D3A-A96E-00B3464CB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4EC50-B2FE-4E50-A8AC-C4B5B1E92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013C92-6C9A-453A-9BC0-B00C66274D1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 Commissioner Martinez 2025.dotx</Template>
  <TotalTime>23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Commissioner Letter Family Portal, August 2026 — Khmer</dc:title>
  <dc:subject/>
  <dc:creator>DESE</dc:creator>
  <cp:keywords/>
  <dc:description/>
  <cp:lastModifiedBy>Zou, Dong (EOE)</cp:lastModifiedBy>
  <cp:revision>13</cp:revision>
  <dcterms:created xsi:type="dcterms:W3CDTF">2026-06-15T05:55:00Z</dcterms:created>
  <dcterms:modified xsi:type="dcterms:W3CDTF">2026-08-04T23:44:00Z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4 2026 12:00AM</vt:lpwstr>
  </property>
</Properties>
</file>