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770FE" w14:textId="77777777" w:rsidR="00032C6B" w:rsidRDefault="001536F3">
      <w:r>
        <w:rPr>
          <w:noProof/>
          <w:lang w:val="en-IN" w:eastAsia="en-IN"/>
        </w:rPr>
        <w:drawing>
          <wp:anchor distT="0" distB="0" distL="114300" distR="114300" simplePos="0" relativeHeight="251658240" behindDoc="1" locked="0" layoutInCell="1" allowOverlap="1" wp14:anchorId="02C68B08" wp14:editId="15D0586C">
            <wp:simplePos x="0" y="0"/>
            <wp:positionH relativeFrom="page">
              <wp:posOffset>173809</wp:posOffset>
            </wp:positionH>
            <wp:positionV relativeFrom="paragraph">
              <wp:posOffset>-914400</wp:posOffset>
            </wp:positionV>
            <wp:extent cx="7318828" cy="1447023"/>
            <wp:effectExtent l="0" t="0" r="0" b="0"/>
            <wp:wrapNone/>
            <wp:docPr id="671528852" name="Picture 1" descr="DES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28852" name="Picture 1" descr="DESE 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8828" cy="1447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06B832" w14:textId="77777777" w:rsidR="00C84EE3" w:rsidRDefault="00C84EE3"/>
    <w:p w14:paraId="3ED50A64" w14:textId="77777777" w:rsidR="000F11A7" w:rsidRDefault="000F11A7">
      <w:pPr>
        <w:sectPr w:rsidR="000F11A7" w:rsidSect="00C84EE3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0DFC68F6" w14:textId="77777777" w:rsidR="00B86C3D" w:rsidRPr="0021555D" w:rsidRDefault="00B86C3D" w:rsidP="0021555D">
      <w:pPr>
        <w:rPr>
          <w:rFonts w:ascii="Arial" w:hAnsi="Arial" w:cs="Arial"/>
          <w:sz w:val="20"/>
          <w:szCs w:val="20"/>
        </w:rPr>
      </w:pPr>
      <w:r w:rsidRPr="0021555D">
        <w:rPr>
          <w:rFonts w:ascii="Arial" w:hAnsi="Arial" w:cs="Arial"/>
          <w:sz w:val="20"/>
          <w:szCs w:val="20"/>
        </w:rPr>
        <w:t>135 Santilli Hwy, Everett MA 02149   Voice: (781) 388-3000   TTY: 1-800-439-2370    www.doe.mass.edu</w:t>
      </w:r>
    </w:p>
    <w:p w14:paraId="5BCD3A01" w14:textId="77777777" w:rsidR="00C3665B" w:rsidRPr="00482BA2" w:rsidRDefault="00C3665B" w:rsidP="00C3665B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</w:rPr>
      </w:pPr>
      <w:bookmarkStart w:id="0" w:name="TO"/>
      <w:bookmarkStart w:id="1" w:name="FROM"/>
      <w:bookmarkStart w:id="2" w:name="DATE"/>
      <w:bookmarkStart w:id="3" w:name="RE"/>
      <w:bookmarkEnd w:id="0"/>
      <w:bookmarkEnd w:id="1"/>
      <w:bookmarkEnd w:id="2"/>
      <w:bookmarkEnd w:id="3"/>
    </w:p>
    <w:p w14:paraId="6B3732B8" w14:textId="77777777" w:rsidR="00B150A1" w:rsidRPr="00F602CC" w:rsidRDefault="00B150A1">
      <w:pPr>
        <w:rPr>
          <w:rFonts w:ascii="Arial" w:hAnsi="Arial" w:cs="Arial"/>
          <w:sz w:val="16"/>
          <w:szCs w:val="16"/>
        </w:rPr>
      </w:pPr>
    </w:p>
    <w:p w14:paraId="3FA1AE6F" w14:textId="77777777" w:rsidR="002E4BDE" w:rsidRPr="00F602CC" w:rsidRDefault="002E4BDE">
      <w:pPr>
        <w:rPr>
          <w:rFonts w:ascii="Arial" w:hAnsi="Arial" w:cs="Arial"/>
          <w:sz w:val="16"/>
          <w:szCs w:val="16"/>
        </w:rPr>
        <w:sectPr w:rsidR="002E4BDE" w:rsidRPr="00F602CC" w:rsidSect="00725BB6">
          <w:footerReference w:type="default" r:id="rId13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6AC4B37" w14:textId="21F9455D" w:rsidR="00F602CC" w:rsidRPr="00820AF7" w:rsidRDefault="00A42B72" w:rsidP="00820AF7">
      <w:pPr>
        <w:pStyle w:val="Heading1"/>
      </w:pPr>
      <w:r w:rsidRPr="00820AF7">
        <w:rPr>
          <w:rStyle w:val="Strong"/>
          <w:b w:val="0"/>
          <w:bCs w:val="0"/>
        </w:rPr>
        <w:t>ఆగస్టు</w:t>
      </w:r>
      <w:r w:rsidRPr="00820AF7">
        <w:t xml:space="preserve"> </w:t>
      </w:r>
      <w:r w:rsidR="00F602CC" w:rsidRPr="00820AF7">
        <w:t>2026</w:t>
      </w:r>
      <w:r w:rsidRPr="00820AF7">
        <w:t xml:space="preserve">  </w:t>
      </w:r>
    </w:p>
    <w:p w14:paraId="7609C69F" w14:textId="77777777" w:rsidR="00F602CC" w:rsidRPr="006D614D" w:rsidRDefault="00F602CC" w:rsidP="00F602CC">
      <w:pPr>
        <w:spacing w:after="0" w:line="276" w:lineRule="auto"/>
        <w:rPr>
          <w:rFonts w:ascii="Arial" w:hAnsi="Arial" w:cs="Arial"/>
          <w:sz w:val="19"/>
          <w:szCs w:val="19"/>
        </w:rPr>
      </w:pPr>
    </w:p>
    <w:p w14:paraId="735B4C7A" w14:textId="7EF972A1" w:rsidR="00F602CC" w:rsidRPr="006D614D" w:rsidRDefault="00A42B72" w:rsidP="00F602CC">
      <w:pPr>
        <w:spacing w:after="0" w:line="276" w:lineRule="auto"/>
        <w:rPr>
          <w:rFonts w:ascii="Arial" w:hAnsi="Arial" w:cs="Arial"/>
          <w:sz w:val="19"/>
          <w:szCs w:val="19"/>
        </w:rPr>
      </w:pPr>
      <w:r w:rsidRPr="006D614D">
        <w:rPr>
          <w:rFonts w:ascii="Nirmala UI" w:hAnsi="Nirmala UI" w:cs="Nirmala UI"/>
          <w:sz w:val="19"/>
          <w:szCs w:val="19"/>
        </w:rPr>
        <w:t>ప్రియమైన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తల్లిదండ్రులకు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లేదా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సంరక్షకులకు</w:t>
      </w:r>
      <w:r w:rsidR="00F602CC" w:rsidRPr="006D614D">
        <w:rPr>
          <w:rFonts w:ascii="Arial" w:hAnsi="Arial" w:cs="Arial"/>
          <w:sz w:val="19"/>
          <w:szCs w:val="19"/>
        </w:rPr>
        <w:t>,</w:t>
      </w:r>
      <w:r w:rsidRPr="006D614D">
        <w:rPr>
          <w:rFonts w:ascii="Arial" w:hAnsi="Arial" w:cs="Arial"/>
          <w:sz w:val="19"/>
          <w:szCs w:val="19"/>
        </w:rPr>
        <w:t xml:space="preserve"> </w:t>
      </w:r>
    </w:p>
    <w:p w14:paraId="1091C92E" w14:textId="77777777" w:rsidR="00F602CC" w:rsidRPr="006D614D" w:rsidRDefault="00F602CC" w:rsidP="00F602CC">
      <w:pPr>
        <w:spacing w:after="0" w:line="276" w:lineRule="auto"/>
        <w:rPr>
          <w:rFonts w:ascii="Arial" w:hAnsi="Arial" w:cs="Arial"/>
          <w:sz w:val="19"/>
          <w:szCs w:val="19"/>
        </w:rPr>
      </w:pPr>
    </w:p>
    <w:p w14:paraId="43DF97F1" w14:textId="11CEF6DF" w:rsidR="00F602CC" w:rsidRPr="006D614D" w:rsidRDefault="00A42B72" w:rsidP="00A42B72">
      <w:pPr>
        <w:pStyle w:val="pdq2pgselectionanchorcontainer"/>
        <w:rPr>
          <w:sz w:val="19"/>
          <w:szCs w:val="19"/>
        </w:rPr>
      </w:pPr>
      <w:r w:rsidRPr="006D614D">
        <w:rPr>
          <w:rFonts w:ascii="Nirmala UI" w:hAnsi="Nirmala UI" w:cs="Nirmala UI"/>
          <w:sz w:val="19"/>
          <w:szCs w:val="19"/>
        </w:rPr>
        <w:t>ప్రాథమిక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మరియు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మాధ్యమిక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విద్యా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విభాగం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ఇటీవల</w:t>
      </w:r>
      <w:r w:rsidRPr="006D614D">
        <w:rPr>
          <w:sz w:val="19"/>
          <w:szCs w:val="19"/>
        </w:rPr>
        <w:t xml:space="preserve"> MCAS </w:t>
      </w:r>
      <w:r w:rsidRPr="006D614D">
        <w:rPr>
          <w:rFonts w:ascii="Nirmala UI" w:hAnsi="Nirmala UI" w:cs="Nirmala UI"/>
          <w:sz w:val="19"/>
          <w:szCs w:val="19"/>
        </w:rPr>
        <w:t>ఫ్యామిలీ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పోర్టల్</w:t>
      </w:r>
      <w:r w:rsidRPr="006D614D">
        <w:rPr>
          <w:sz w:val="19"/>
          <w:szCs w:val="19"/>
        </w:rPr>
        <w:t>‌</w:t>
      </w:r>
      <w:r w:rsidRPr="006D614D">
        <w:rPr>
          <w:rFonts w:ascii="Nirmala UI" w:hAnsi="Nirmala UI" w:cs="Nirmala UI"/>
          <w:sz w:val="19"/>
          <w:szCs w:val="19"/>
        </w:rPr>
        <w:t>ను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ప్రారంభించింది</w:t>
      </w:r>
      <w:r w:rsidRPr="006D614D">
        <w:rPr>
          <w:sz w:val="19"/>
          <w:szCs w:val="19"/>
        </w:rPr>
        <w:t xml:space="preserve">. </w:t>
      </w:r>
      <w:r w:rsidRPr="006D614D">
        <w:rPr>
          <w:rFonts w:ascii="Nirmala UI" w:hAnsi="Nirmala UI" w:cs="Nirmala UI"/>
          <w:sz w:val="19"/>
          <w:szCs w:val="19"/>
        </w:rPr>
        <w:t>దీని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ద్వారా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కుటుంబాలు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తమ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పిల్లల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రాష్ట్ర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పరీక్ష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ఫలితాలను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చూడగలరు</w:t>
      </w:r>
      <w:r w:rsidRPr="006D614D">
        <w:rPr>
          <w:sz w:val="19"/>
          <w:szCs w:val="19"/>
        </w:rPr>
        <w:t xml:space="preserve">. </w:t>
      </w:r>
      <w:r w:rsidRPr="006D614D">
        <w:rPr>
          <w:rFonts w:ascii="Nirmala UI" w:hAnsi="Nirmala UI" w:cs="Nirmala UI"/>
          <w:sz w:val="19"/>
          <w:szCs w:val="19"/>
        </w:rPr>
        <w:t>ప్రత్యేక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రిజిస్ట్రేషన్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కోడ్</w:t>
      </w:r>
      <w:r w:rsidRPr="006D614D">
        <w:rPr>
          <w:sz w:val="19"/>
          <w:szCs w:val="19"/>
        </w:rPr>
        <w:t>‌</w:t>
      </w:r>
      <w:r w:rsidRPr="006D614D">
        <w:rPr>
          <w:rFonts w:ascii="Nirmala UI" w:hAnsi="Nirmala UI" w:cs="Nirmala UI"/>
          <w:sz w:val="19"/>
          <w:szCs w:val="19"/>
        </w:rPr>
        <w:t>ను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ఉపయోగించి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పోర్టల్</w:t>
      </w:r>
      <w:r w:rsidRPr="006D614D">
        <w:rPr>
          <w:sz w:val="19"/>
          <w:szCs w:val="19"/>
        </w:rPr>
        <w:t>‌</w:t>
      </w:r>
      <w:r w:rsidRPr="006D614D">
        <w:rPr>
          <w:rFonts w:ascii="Nirmala UI" w:hAnsi="Nirmala UI" w:cs="Nirmala UI"/>
          <w:sz w:val="19"/>
          <w:szCs w:val="19"/>
        </w:rPr>
        <w:t>ను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ఎలా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యాక్సెస్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చేయాలో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మీ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జిల్లాకు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సంబంధించిన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సమాచారాన్ని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మీరు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అందుకోవాలి</w:t>
      </w:r>
      <w:r w:rsidRPr="006D614D">
        <w:rPr>
          <w:sz w:val="19"/>
          <w:szCs w:val="19"/>
        </w:rPr>
        <w:t xml:space="preserve">. </w:t>
      </w:r>
      <w:r w:rsidRPr="006D614D">
        <w:rPr>
          <w:rFonts w:ascii="Nirmala UI" w:hAnsi="Nirmala UI" w:cs="Nirmala UI"/>
          <w:sz w:val="19"/>
          <w:szCs w:val="19"/>
        </w:rPr>
        <w:t>ఈ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పోర్టల్</w:t>
      </w:r>
      <w:r w:rsidRPr="006D614D">
        <w:rPr>
          <w:sz w:val="19"/>
          <w:szCs w:val="19"/>
        </w:rPr>
        <w:t>‌</w:t>
      </w:r>
      <w:r w:rsidRPr="006D614D">
        <w:rPr>
          <w:rFonts w:ascii="Nirmala UI" w:hAnsi="Nirmala UI" w:cs="Nirmala UI"/>
          <w:sz w:val="19"/>
          <w:szCs w:val="19"/>
        </w:rPr>
        <w:t>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మీ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పిల్లలు</w:t>
      </w:r>
      <w:r w:rsidRPr="006D614D">
        <w:rPr>
          <w:sz w:val="19"/>
          <w:szCs w:val="19"/>
        </w:rPr>
        <w:t xml:space="preserve"> 2026 </w:t>
      </w:r>
      <w:r w:rsidRPr="006D614D">
        <w:rPr>
          <w:rFonts w:ascii="Nirmala UI" w:hAnsi="Nirmala UI" w:cs="Nirmala UI"/>
          <w:sz w:val="19"/>
          <w:szCs w:val="19"/>
        </w:rPr>
        <w:t>వసంతకాలంలో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రాసిన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మసాచుసెట్స్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సమగ్ర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మూల్యాంకన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వ్యవస్థ</w:t>
      </w:r>
      <w:r w:rsidRPr="006D614D">
        <w:rPr>
          <w:sz w:val="19"/>
          <w:szCs w:val="19"/>
        </w:rPr>
        <w:t xml:space="preserve"> (MCAS) </w:t>
      </w:r>
      <w:r w:rsidRPr="006D614D">
        <w:rPr>
          <w:rFonts w:ascii="Nirmala UI" w:hAnsi="Nirmala UI" w:cs="Nirmala UI"/>
          <w:sz w:val="19"/>
          <w:szCs w:val="19"/>
        </w:rPr>
        <w:t>పరీక్షల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ప్రారంభ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ఫలితాలు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అందుబాటులో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ఉంటాయి</w:t>
      </w:r>
      <w:r w:rsidRPr="006D614D">
        <w:rPr>
          <w:sz w:val="19"/>
          <w:szCs w:val="19"/>
        </w:rPr>
        <w:t xml:space="preserve">. </w:t>
      </w:r>
      <w:r w:rsidRPr="006D614D">
        <w:rPr>
          <w:rFonts w:ascii="Nirmala UI" w:hAnsi="Nirmala UI" w:cs="Nirmala UI"/>
          <w:sz w:val="19"/>
          <w:szCs w:val="19"/>
        </w:rPr>
        <w:t>ఈ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ఫలితాలు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ప్రాథమికమైనవి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కావడం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వల్ల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కొద్దిగా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మారే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అవకాశం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ఉన్నప్పటికీ</w:t>
      </w:r>
      <w:r w:rsidRPr="006D614D">
        <w:rPr>
          <w:sz w:val="19"/>
          <w:szCs w:val="19"/>
        </w:rPr>
        <w:t xml:space="preserve">, </w:t>
      </w:r>
      <w:r w:rsidRPr="006D614D">
        <w:rPr>
          <w:rFonts w:ascii="Nirmala UI" w:hAnsi="Nirmala UI" w:cs="Nirmala UI"/>
          <w:sz w:val="19"/>
          <w:szCs w:val="19"/>
        </w:rPr>
        <w:t>కుటుంబాల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అభిప్రాయాలకు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స్పందనగా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మరియు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శరదృతువులో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పాఠశాల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ప్రారంభానికి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కుటుంబాలు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సిద్ధం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కావడానికి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సహాయపడేందుకు</w:t>
      </w:r>
      <w:r w:rsidRPr="006D614D">
        <w:rPr>
          <w:sz w:val="19"/>
          <w:szCs w:val="19"/>
        </w:rPr>
        <w:t xml:space="preserve"> DESE </w:t>
      </w:r>
      <w:r w:rsidRPr="006D614D">
        <w:rPr>
          <w:rFonts w:ascii="Nirmala UI" w:hAnsi="Nirmala UI" w:cs="Nirmala UI"/>
          <w:sz w:val="19"/>
          <w:szCs w:val="19"/>
        </w:rPr>
        <w:t>ఈ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సంవత్సరం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ప్రారంభంలోనే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ఈ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ఫలితాలను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కుటుంబాలతో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పంచుకుంటోంది</w:t>
      </w:r>
      <w:r w:rsidRPr="006D614D">
        <w:rPr>
          <w:sz w:val="19"/>
          <w:szCs w:val="19"/>
        </w:rPr>
        <w:t>.</w:t>
      </w:r>
    </w:p>
    <w:p w14:paraId="428366EA" w14:textId="12A5012C" w:rsidR="00A42B72" w:rsidRPr="006D614D" w:rsidRDefault="00A42B72" w:rsidP="00A42B72">
      <w:pPr>
        <w:pStyle w:val="pdq2pgselectionanchorcontainer"/>
        <w:rPr>
          <w:sz w:val="19"/>
          <w:szCs w:val="19"/>
        </w:rPr>
      </w:pPr>
      <w:r w:rsidRPr="006D614D">
        <w:rPr>
          <w:rFonts w:ascii="Nirmala UI" w:hAnsi="Nirmala UI" w:cs="Nirmala UI"/>
          <w:sz w:val="19"/>
          <w:szCs w:val="19"/>
        </w:rPr>
        <w:t>ప్రాథమిక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ఆంగ్ల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భాషా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కళలు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మరియు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గణిత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ఫలితాలు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అందుబాటులో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ఉన్నాయి</w:t>
      </w:r>
      <w:r w:rsidRPr="006D614D">
        <w:rPr>
          <w:sz w:val="19"/>
          <w:szCs w:val="19"/>
        </w:rPr>
        <w:t xml:space="preserve">. </w:t>
      </w:r>
      <w:r w:rsidRPr="006D614D">
        <w:rPr>
          <w:rFonts w:ascii="Nirmala UI" w:hAnsi="Nirmala UI" w:cs="Nirmala UI"/>
          <w:sz w:val="19"/>
          <w:szCs w:val="19"/>
        </w:rPr>
        <w:t>ఆ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పరీక్షలు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రాసిన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విద్యార్థుల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కోసం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ప్రాథమిక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సైన్స్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మరియు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పౌర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శాస్త్ర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ఫలితాలు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కూడా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అందుబాటులో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ఉన్నాయి</w:t>
      </w:r>
      <w:r w:rsidRPr="006D614D">
        <w:rPr>
          <w:sz w:val="19"/>
          <w:szCs w:val="19"/>
        </w:rPr>
        <w:t xml:space="preserve">. </w:t>
      </w:r>
      <w:r w:rsidRPr="006D614D">
        <w:rPr>
          <w:rFonts w:ascii="Nirmala UI" w:hAnsi="Nirmala UI" w:cs="Nirmala UI"/>
          <w:sz w:val="19"/>
          <w:szCs w:val="19"/>
        </w:rPr>
        <w:t>విద్యార్థుల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అభివృద్ధి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సమాచారం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మరియు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పాఠశాల</w:t>
      </w:r>
      <w:r w:rsidRPr="006D614D">
        <w:rPr>
          <w:sz w:val="19"/>
          <w:szCs w:val="19"/>
        </w:rPr>
        <w:t xml:space="preserve">, </w:t>
      </w:r>
      <w:r w:rsidRPr="006D614D">
        <w:rPr>
          <w:rFonts w:ascii="Nirmala UI" w:hAnsi="Nirmala UI" w:cs="Nirmala UI"/>
          <w:sz w:val="19"/>
          <w:szCs w:val="19"/>
        </w:rPr>
        <w:t>జిల్లా</w:t>
      </w:r>
      <w:r w:rsidRPr="006D614D">
        <w:rPr>
          <w:sz w:val="19"/>
          <w:szCs w:val="19"/>
        </w:rPr>
        <w:t xml:space="preserve">, </w:t>
      </w:r>
      <w:r w:rsidRPr="006D614D">
        <w:rPr>
          <w:rFonts w:ascii="Nirmala UI" w:hAnsi="Nirmala UI" w:cs="Nirmala UI"/>
          <w:sz w:val="19"/>
          <w:szCs w:val="19"/>
        </w:rPr>
        <w:t>అలాగే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రాష్ట్రవ్యాప్త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ఫలితాలతో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పోలికలతో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సహా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తుది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ఫలితాలు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సెప్టెంబర్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చివర్లో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అందుబాటులో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ఉంటాయి</w:t>
      </w:r>
      <w:r w:rsidRPr="006D614D">
        <w:rPr>
          <w:sz w:val="19"/>
          <w:szCs w:val="19"/>
        </w:rPr>
        <w:t xml:space="preserve">. </w:t>
      </w:r>
      <w:r w:rsidRPr="006D614D">
        <w:rPr>
          <w:rFonts w:ascii="Nirmala UI" w:hAnsi="Nirmala UI" w:cs="Nirmala UI"/>
          <w:sz w:val="19"/>
          <w:szCs w:val="19"/>
        </w:rPr>
        <w:t>ఈ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పోర్టల్</w:t>
      </w:r>
      <w:r w:rsidRPr="006D614D">
        <w:rPr>
          <w:sz w:val="19"/>
          <w:szCs w:val="19"/>
        </w:rPr>
        <w:t>‌</w:t>
      </w:r>
      <w:r w:rsidRPr="006D614D">
        <w:rPr>
          <w:rFonts w:ascii="Nirmala UI" w:hAnsi="Nirmala UI" w:cs="Nirmala UI"/>
          <w:sz w:val="19"/>
          <w:szCs w:val="19"/>
        </w:rPr>
        <w:t>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గత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సంవత్సరాల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ఫలితాలు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కూడా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ఉంటాయి</w:t>
      </w:r>
    </w:p>
    <w:p w14:paraId="440ADF6B" w14:textId="77777777" w:rsidR="00F602CC" w:rsidRPr="006D614D" w:rsidRDefault="00F602CC" w:rsidP="00F602CC">
      <w:pPr>
        <w:spacing w:after="0" w:line="276" w:lineRule="auto"/>
        <w:rPr>
          <w:rFonts w:ascii="Arial" w:hAnsi="Arial" w:cs="Arial"/>
          <w:sz w:val="19"/>
          <w:szCs w:val="19"/>
        </w:rPr>
      </w:pPr>
    </w:p>
    <w:p w14:paraId="13BFD8E3" w14:textId="296A170E" w:rsidR="00F602CC" w:rsidRPr="006D614D" w:rsidRDefault="00A42B72" w:rsidP="00F602CC">
      <w:pPr>
        <w:spacing w:after="0" w:line="276" w:lineRule="auto"/>
        <w:rPr>
          <w:sz w:val="19"/>
          <w:szCs w:val="19"/>
        </w:rPr>
      </w:pPr>
      <w:r w:rsidRPr="006D614D">
        <w:rPr>
          <w:rFonts w:ascii="Nirmala UI" w:hAnsi="Nirmala UI" w:cs="Nirmala UI"/>
          <w:sz w:val="19"/>
          <w:szCs w:val="19"/>
        </w:rPr>
        <w:t>మీ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పిల్లల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ఫలితాలను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సమీక్షించమని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నేను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మిమ్మల్ని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ప్రోత్సహిస్తున్నాను</w:t>
      </w:r>
      <w:r w:rsidRPr="006D614D">
        <w:rPr>
          <w:sz w:val="19"/>
          <w:szCs w:val="19"/>
        </w:rPr>
        <w:t xml:space="preserve">. MCAS </w:t>
      </w:r>
      <w:r w:rsidRPr="006D614D">
        <w:rPr>
          <w:rFonts w:ascii="Nirmala UI" w:hAnsi="Nirmala UI" w:cs="Nirmala UI"/>
          <w:sz w:val="19"/>
          <w:szCs w:val="19"/>
        </w:rPr>
        <w:t>స్కోర్లు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మీ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పిల్లల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అభ్యాస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అనుభవాన్ని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అర్థం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చేసుకోవడానికి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ఉపయోగపడే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ఒక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భాగం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మాత్రమే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అయినప్పటికీ</w:t>
      </w:r>
      <w:r w:rsidRPr="006D614D">
        <w:rPr>
          <w:sz w:val="19"/>
          <w:szCs w:val="19"/>
        </w:rPr>
        <w:t xml:space="preserve">, </w:t>
      </w:r>
      <w:r w:rsidRPr="006D614D">
        <w:rPr>
          <w:rFonts w:ascii="Nirmala UI" w:hAnsi="Nirmala UI" w:cs="Nirmala UI"/>
          <w:sz w:val="19"/>
          <w:szCs w:val="19"/>
        </w:rPr>
        <w:t>అవి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మీ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పిల్లల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పురోగతి</w:t>
      </w:r>
      <w:r w:rsidRPr="006D614D">
        <w:rPr>
          <w:sz w:val="19"/>
          <w:szCs w:val="19"/>
        </w:rPr>
        <w:t xml:space="preserve">, </w:t>
      </w:r>
      <w:r w:rsidRPr="006D614D">
        <w:rPr>
          <w:rFonts w:ascii="Nirmala UI" w:hAnsi="Nirmala UI" w:cs="Nirmala UI"/>
          <w:sz w:val="19"/>
          <w:szCs w:val="19"/>
        </w:rPr>
        <w:t>బలాలు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మరియు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అదనపు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సహాయం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అవసరమయ్యే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ప్రాంతాల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గురించి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ఉపయోగకరమైన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సమాచారాన్ని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అందించగలవు</w:t>
      </w:r>
      <w:r w:rsidRPr="006D614D">
        <w:rPr>
          <w:sz w:val="19"/>
          <w:szCs w:val="19"/>
        </w:rPr>
        <w:t>.</w:t>
      </w:r>
    </w:p>
    <w:p w14:paraId="660335CC" w14:textId="77777777" w:rsidR="00A42B72" w:rsidRPr="006D614D" w:rsidRDefault="00A42B72" w:rsidP="00F602CC">
      <w:pPr>
        <w:spacing w:after="0" w:line="276" w:lineRule="auto"/>
        <w:rPr>
          <w:rFonts w:ascii="Arial" w:hAnsi="Arial" w:cs="Arial"/>
          <w:sz w:val="19"/>
          <w:szCs w:val="19"/>
        </w:rPr>
      </w:pPr>
    </w:p>
    <w:p w14:paraId="352450F7" w14:textId="12AC6251" w:rsidR="00F602CC" w:rsidRPr="006D614D" w:rsidRDefault="00A42B72" w:rsidP="00F602CC">
      <w:pPr>
        <w:spacing w:after="0" w:line="276" w:lineRule="auto"/>
        <w:rPr>
          <w:rFonts w:ascii="Arial" w:hAnsi="Arial" w:cs="Arial"/>
          <w:sz w:val="19"/>
          <w:szCs w:val="19"/>
        </w:rPr>
      </w:pPr>
      <w:r w:rsidRPr="006D614D">
        <w:rPr>
          <w:rFonts w:ascii="Nirmala UI" w:hAnsi="Nirmala UI" w:cs="Nirmala UI"/>
          <w:sz w:val="19"/>
          <w:szCs w:val="19"/>
        </w:rPr>
        <w:t>పరీక్షకు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సంబంధించిన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ప్రాథమిక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సమాచారం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క్రింద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మరియు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పోర్టల్</w:t>
      </w:r>
      <w:r w:rsidRPr="006D614D">
        <w:rPr>
          <w:sz w:val="19"/>
          <w:szCs w:val="19"/>
        </w:rPr>
        <w:t>‌</w:t>
      </w:r>
      <w:r w:rsidRPr="006D614D">
        <w:rPr>
          <w:rFonts w:ascii="Nirmala UI" w:hAnsi="Nirmala UI" w:cs="Nirmala UI"/>
          <w:sz w:val="19"/>
          <w:szCs w:val="19"/>
        </w:rPr>
        <w:t>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అందుబాటులో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ఉంటుంది</w:t>
      </w:r>
      <w:r w:rsidRPr="006D614D">
        <w:rPr>
          <w:sz w:val="19"/>
          <w:szCs w:val="19"/>
        </w:rPr>
        <w:t xml:space="preserve">. </w:t>
      </w:r>
      <w:r w:rsidRPr="006D614D">
        <w:rPr>
          <w:rFonts w:ascii="Nirmala UI" w:hAnsi="Nirmala UI" w:cs="Nirmala UI"/>
          <w:sz w:val="19"/>
          <w:szCs w:val="19"/>
        </w:rPr>
        <w:t>అయితే</w:t>
      </w:r>
      <w:r w:rsidRPr="006D614D">
        <w:rPr>
          <w:sz w:val="19"/>
          <w:szCs w:val="19"/>
        </w:rPr>
        <w:t xml:space="preserve">, </w:t>
      </w:r>
      <w:r w:rsidRPr="006D614D">
        <w:rPr>
          <w:rFonts w:ascii="Nirmala UI" w:hAnsi="Nirmala UI" w:cs="Nirmala UI"/>
          <w:sz w:val="19"/>
          <w:szCs w:val="19"/>
        </w:rPr>
        <w:t>మీ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ప్రత్యేకమైన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పిల్లల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గురించి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మీకు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ఏవైనా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ప్రశ్నలు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ఉంటే</w:t>
      </w:r>
      <w:r w:rsidRPr="006D614D">
        <w:rPr>
          <w:sz w:val="19"/>
          <w:szCs w:val="19"/>
        </w:rPr>
        <w:t xml:space="preserve">, </w:t>
      </w:r>
      <w:r w:rsidRPr="006D614D">
        <w:rPr>
          <w:rFonts w:ascii="Nirmala UI" w:hAnsi="Nirmala UI" w:cs="Nirmala UI"/>
          <w:sz w:val="19"/>
          <w:szCs w:val="19"/>
        </w:rPr>
        <w:t>దయచేసి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మీ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పిల్లల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పాఠశాలను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సంప్రదించండి</w:t>
      </w:r>
      <w:r w:rsidRPr="006D614D">
        <w:rPr>
          <w:sz w:val="19"/>
          <w:szCs w:val="19"/>
        </w:rPr>
        <w:t>.</w:t>
      </w:r>
    </w:p>
    <w:p w14:paraId="4D42F68F" w14:textId="414F3756" w:rsidR="00F602CC" w:rsidRPr="006D614D" w:rsidRDefault="00A42B72" w:rsidP="00F602CC">
      <w:pPr>
        <w:spacing w:after="0" w:line="276" w:lineRule="auto"/>
        <w:rPr>
          <w:rFonts w:ascii="Arial" w:hAnsi="Arial" w:cs="Arial"/>
          <w:b/>
          <w:bCs/>
          <w:i/>
          <w:iCs/>
          <w:sz w:val="19"/>
          <w:szCs w:val="19"/>
        </w:rPr>
      </w:pPr>
      <w:r w:rsidRPr="006D614D">
        <w:rPr>
          <w:rFonts w:ascii="Nirmala UI" w:hAnsi="Nirmala UI" w:cs="Nirmala UI"/>
          <w:b/>
          <w:sz w:val="19"/>
          <w:szCs w:val="19"/>
        </w:rPr>
        <w:t>మీ</w:t>
      </w:r>
      <w:r w:rsidRPr="006D614D">
        <w:rPr>
          <w:b/>
          <w:sz w:val="19"/>
          <w:szCs w:val="19"/>
        </w:rPr>
        <w:t xml:space="preserve"> </w:t>
      </w:r>
      <w:r w:rsidRPr="006D614D">
        <w:rPr>
          <w:rFonts w:ascii="Nirmala UI" w:hAnsi="Nirmala UI" w:cs="Nirmala UI"/>
          <w:b/>
          <w:sz w:val="19"/>
          <w:szCs w:val="19"/>
        </w:rPr>
        <w:t>పిల్లల</w:t>
      </w:r>
      <w:r w:rsidRPr="006D614D">
        <w:rPr>
          <w:b/>
          <w:sz w:val="19"/>
          <w:szCs w:val="19"/>
        </w:rPr>
        <w:t xml:space="preserve"> </w:t>
      </w:r>
      <w:r w:rsidRPr="006D614D">
        <w:rPr>
          <w:rFonts w:ascii="Nirmala UI" w:hAnsi="Nirmala UI" w:cs="Nirmala UI"/>
          <w:b/>
          <w:sz w:val="19"/>
          <w:szCs w:val="19"/>
        </w:rPr>
        <w:t>ఫలితాల</w:t>
      </w:r>
      <w:r w:rsidRPr="006D614D">
        <w:rPr>
          <w:b/>
          <w:sz w:val="19"/>
          <w:szCs w:val="19"/>
        </w:rPr>
        <w:t xml:space="preserve"> </w:t>
      </w:r>
      <w:r w:rsidRPr="006D614D">
        <w:rPr>
          <w:rFonts w:ascii="Nirmala UI" w:hAnsi="Nirmala UI" w:cs="Nirmala UI"/>
          <w:b/>
          <w:sz w:val="19"/>
          <w:szCs w:val="19"/>
        </w:rPr>
        <w:t>గురించి</w:t>
      </w:r>
      <w:r w:rsidR="00F602CC" w:rsidRPr="006D614D">
        <w:rPr>
          <w:rFonts w:ascii="Arial" w:hAnsi="Arial" w:cs="Arial"/>
          <w:b/>
          <w:bCs/>
          <w:i/>
          <w:iCs/>
          <w:sz w:val="19"/>
          <w:szCs w:val="19"/>
        </w:rPr>
        <w:t>:</w:t>
      </w:r>
    </w:p>
    <w:p w14:paraId="1CF9BC32" w14:textId="44650108" w:rsidR="00F602CC" w:rsidRPr="006D614D" w:rsidRDefault="00A42B72" w:rsidP="00F602CC">
      <w:pPr>
        <w:spacing w:after="0" w:line="276" w:lineRule="auto"/>
        <w:rPr>
          <w:rFonts w:ascii="Arial" w:hAnsi="Arial" w:cs="Arial"/>
          <w:sz w:val="19"/>
          <w:szCs w:val="19"/>
        </w:rPr>
      </w:pPr>
      <w:r w:rsidRPr="006D614D">
        <w:rPr>
          <w:sz w:val="19"/>
          <w:szCs w:val="19"/>
        </w:rPr>
        <w:t xml:space="preserve">MCAS </w:t>
      </w:r>
      <w:r w:rsidRPr="006D614D">
        <w:rPr>
          <w:rFonts w:ascii="Nirmala UI" w:hAnsi="Nirmala UI" w:cs="Nirmala UI"/>
          <w:sz w:val="19"/>
          <w:szCs w:val="19"/>
        </w:rPr>
        <w:t>స్కోర్లు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నాలుగు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సాధన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స్థాయిలలో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ఒకదానిలోకి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వస్తాయి</w:t>
      </w:r>
      <w:r w:rsidR="00F602CC" w:rsidRPr="006D614D">
        <w:rPr>
          <w:rFonts w:ascii="Arial" w:hAnsi="Arial" w:cs="Arial"/>
          <w:sz w:val="19"/>
          <w:szCs w:val="19"/>
        </w:rPr>
        <w:t>:</w:t>
      </w:r>
    </w:p>
    <w:p w14:paraId="7918744C" w14:textId="77777777" w:rsidR="001A13B1" w:rsidRPr="006D614D" w:rsidRDefault="001A13B1" w:rsidP="00F602CC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19"/>
          <w:szCs w:val="19"/>
        </w:rPr>
      </w:pPr>
      <w:r w:rsidRPr="006D614D">
        <w:rPr>
          <w:rFonts w:ascii="Nirmala UI" w:hAnsi="Nirmala UI" w:cs="Nirmala UI"/>
          <w:sz w:val="19"/>
          <w:szCs w:val="19"/>
        </w:rPr>
        <w:t>అంచనాలను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మించడం</w:t>
      </w:r>
    </w:p>
    <w:p w14:paraId="35715531" w14:textId="77777777" w:rsidR="001A13B1" w:rsidRPr="006D614D" w:rsidRDefault="001A13B1" w:rsidP="001A13B1">
      <w:pPr>
        <w:pStyle w:val="pdq2pgselectionanchorcontainer"/>
        <w:numPr>
          <w:ilvl w:val="0"/>
          <w:numId w:val="1"/>
        </w:numPr>
        <w:rPr>
          <w:b/>
          <w:sz w:val="19"/>
          <w:szCs w:val="19"/>
        </w:rPr>
      </w:pPr>
      <w:r w:rsidRPr="006D614D">
        <w:rPr>
          <w:rStyle w:val="Strong"/>
          <w:rFonts w:ascii="Nirmala UI" w:eastAsiaTheme="majorEastAsia" w:hAnsi="Nirmala UI" w:cs="Nirmala UI"/>
          <w:b w:val="0"/>
          <w:sz w:val="19"/>
          <w:szCs w:val="19"/>
        </w:rPr>
        <w:t>అంచనాలను</w:t>
      </w:r>
      <w:r w:rsidRPr="006D614D">
        <w:rPr>
          <w:rStyle w:val="Strong"/>
          <w:rFonts w:eastAsiaTheme="majorEastAsia"/>
          <w:b w:val="0"/>
          <w:sz w:val="19"/>
          <w:szCs w:val="19"/>
        </w:rPr>
        <w:t xml:space="preserve"> </w:t>
      </w:r>
      <w:r w:rsidRPr="006D614D">
        <w:rPr>
          <w:rStyle w:val="Strong"/>
          <w:rFonts w:ascii="Nirmala UI" w:eastAsiaTheme="majorEastAsia" w:hAnsi="Nirmala UI" w:cs="Nirmala UI"/>
          <w:b w:val="0"/>
          <w:sz w:val="19"/>
          <w:szCs w:val="19"/>
        </w:rPr>
        <w:t>చేరుకోవడం</w:t>
      </w:r>
    </w:p>
    <w:p w14:paraId="1548AA17" w14:textId="77777777" w:rsidR="001A13B1" w:rsidRPr="006D614D" w:rsidRDefault="001A13B1" w:rsidP="00F602CC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19"/>
          <w:szCs w:val="19"/>
        </w:rPr>
      </w:pPr>
      <w:r w:rsidRPr="006D614D">
        <w:rPr>
          <w:rFonts w:ascii="Nirmala UI" w:hAnsi="Nirmala UI" w:cs="Nirmala UI"/>
          <w:sz w:val="19"/>
          <w:szCs w:val="19"/>
        </w:rPr>
        <w:t>అంచనాలను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పాక్షికంగా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చేరుకోవడం</w:t>
      </w:r>
      <w:r w:rsidRPr="006D614D">
        <w:rPr>
          <w:sz w:val="19"/>
          <w:szCs w:val="19"/>
        </w:rPr>
        <w:t xml:space="preserve">, </w:t>
      </w:r>
      <w:r w:rsidRPr="006D614D">
        <w:rPr>
          <w:rFonts w:ascii="Nirmala UI" w:hAnsi="Nirmala UI" w:cs="Nirmala UI"/>
          <w:sz w:val="19"/>
          <w:szCs w:val="19"/>
        </w:rPr>
        <w:t>మరియు</w:t>
      </w:r>
    </w:p>
    <w:p w14:paraId="05F479F2" w14:textId="4B7D756A" w:rsidR="00F602CC" w:rsidRPr="006D614D" w:rsidRDefault="001A13B1" w:rsidP="00F602CC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19"/>
          <w:szCs w:val="19"/>
        </w:rPr>
      </w:pPr>
      <w:r w:rsidRPr="006D614D">
        <w:rPr>
          <w:rFonts w:ascii="Nirmala UI" w:hAnsi="Nirmala UI" w:cs="Nirmala UI"/>
          <w:sz w:val="19"/>
          <w:szCs w:val="19"/>
        </w:rPr>
        <w:t>అంచనాలను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చేరుకోకపోవడం</w:t>
      </w:r>
      <w:r w:rsidR="0128E3FD" w:rsidRPr="006D614D">
        <w:rPr>
          <w:rFonts w:ascii="Arial" w:hAnsi="Arial" w:cs="Arial"/>
          <w:sz w:val="19"/>
          <w:szCs w:val="19"/>
        </w:rPr>
        <w:t>.</w:t>
      </w:r>
      <w:r w:rsidRPr="006D614D">
        <w:rPr>
          <w:rFonts w:ascii="Arial" w:hAnsi="Arial" w:cs="Arial"/>
          <w:sz w:val="19"/>
          <w:szCs w:val="19"/>
        </w:rPr>
        <w:t xml:space="preserve">  </w:t>
      </w:r>
    </w:p>
    <w:p w14:paraId="0EF6EE0B" w14:textId="77777777" w:rsidR="00F602CC" w:rsidRPr="006D614D" w:rsidRDefault="00F602CC" w:rsidP="00F602CC">
      <w:pPr>
        <w:spacing w:after="0" w:line="276" w:lineRule="auto"/>
        <w:rPr>
          <w:rFonts w:ascii="Arial" w:hAnsi="Arial" w:cs="Arial"/>
          <w:sz w:val="19"/>
          <w:szCs w:val="19"/>
        </w:rPr>
      </w:pPr>
    </w:p>
    <w:p w14:paraId="0165A1D7" w14:textId="37BE5F8D" w:rsidR="001A13B1" w:rsidRPr="006D614D" w:rsidRDefault="001A13B1" w:rsidP="001A13B1">
      <w:pPr>
        <w:pStyle w:val="pdq2pgselectionanchorcontainer"/>
        <w:rPr>
          <w:sz w:val="19"/>
          <w:szCs w:val="19"/>
        </w:rPr>
      </w:pPr>
      <w:r w:rsidRPr="006D614D">
        <w:rPr>
          <w:rFonts w:ascii="Nirmala UI" w:hAnsi="Nirmala UI" w:cs="Nirmala UI"/>
          <w:sz w:val="19"/>
          <w:szCs w:val="19"/>
        </w:rPr>
        <w:t>ఫలితాలు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మీ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పిల్లలు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ఏ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స్థాయిలో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స్కోర్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సాధించారో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చూపిస్తాయి</w:t>
      </w:r>
      <w:r w:rsidRPr="006D614D">
        <w:rPr>
          <w:sz w:val="19"/>
          <w:szCs w:val="19"/>
        </w:rPr>
        <w:t xml:space="preserve">. </w:t>
      </w:r>
      <w:r w:rsidRPr="006D614D">
        <w:rPr>
          <w:rFonts w:ascii="Nirmala UI" w:hAnsi="Nirmala UI" w:cs="Nirmala UI"/>
          <w:sz w:val="19"/>
          <w:szCs w:val="19"/>
        </w:rPr>
        <w:t>ఇది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మీ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పిల్లల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ఉపాధ్యాయుడితో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చర్చలు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ప్రారంభించడానికి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మంచి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ఆధారంగా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ఉపయోగపడుతుంది</w:t>
      </w:r>
      <w:r w:rsidRPr="006D614D">
        <w:rPr>
          <w:sz w:val="19"/>
          <w:szCs w:val="19"/>
        </w:rPr>
        <w:t xml:space="preserve">. </w:t>
      </w:r>
      <w:r w:rsidRPr="006D614D">
        <w:rPr>
          <w:rFonts w:ascii="Nirmala UI" w:hAnsi="Nirmala UI" w:cs="Nirmala UI"/>
          <w:sz w:val="19"/>
          <w:szCs w:val="19"/>
        </w:rPr>
        <w:t>మీ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పిల్లల</w:t>
      </w:r>
      <w:r w:rsidRPr="006D614D">
        <w:rPr>
          <w:sz w:val="19"/>
          <w:szCs w:val="19"/>
        </w:rPr>
        <w:t xml:space="preserve"> MCAS </w:t>
      </w:r>
      <w:r w:rsidRPr="006D614D">
        <w:rPr>
          <w:rFonts w:ascii="Nirmala UI" w:hAnsi="Nirmala UI" w:cs="Nirmala UI"/>
          <w:sz w:val="19"/>
          <w:szCs w:val="19"/>
        </w:rPr>
        <w:t>స్కోర్లు</w:t>
      </w:r>
      <w:r w:rsidRPr="006D614D">
        <w:rPr>
          <w:sz w:val="19"/>
          <w:szCs w:val="19"/>
        </w:rPr>
        <w:t xml:space="preserve">, </w:t>
      </w:r>
      <w:r w:rsidRPr="006D614D">
        <w:rPr>
          <w:rFonts w:ascii="Nirmala UI" w:hAnsi="Nirmala UI" w:cs="Nirmala UI"/>
          <w:sz w:val="19"/>
          <w:szCs w:val="19"/>
        </w:rPr>
        <w:t>మీ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పిల్లల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పాఠశాల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నుండి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మీరు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పొందిన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ఇతర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సమాచారం</w:t>
      </w:r>
      <w:r w:rsidRPr="006D614D">
        <w:rPr>
          <w:sz w:val="19"/>
          <w:szCs w:val="19"/>
        </w:rPr>
        <w:t xml:space="preserve"> (</w:t>
      </w:r>
      <w:r w:rsidRPr="006D614D">
        <w:rPr>
          <w:rFonts w:ascii="Nirmala UI" w:hAnsi="Nirmala UI" w:cs="Nirmala UI"/>
          <w:sz w:val="19"/>
          <w:szCs w:val="19"/>
        </w:rPr>
        <w:t>ఉదాహరణకు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గ్రేడ్</w:t>
      </w:r>
      <w:r w:rsidRPr="006D614D">
        <w:rPr>
          <w:sz w:val="19"/>
          <w:szCs w:val="19"/>
        </w:rPr>
        <w:t>‌</w:t>
      </w:r>
      <w:r w:rsidRPr="006D614D">
        <w:rPr>
          <w:rFonts w:ascii="Nirmala UI" w:hAnsi="Nirmala UI" w:cs="Nirmala UI"/>
          <w:sz w:val="19"/>
          <w:szCs w:val="19"/>
        </w:rPr>
        <w:t>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లేదా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స్థానిక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మూల్యాంకన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ఫలితాలు</w:t>
      </w:r>
      <w:r w:rsidRPr="006D614D">
        <w:rPr>
          <w:sz w:val="19"/>
          <w:szCs w:val="19"/>
        </w:rPr>
        <w:t xml:space="preserve">) </w:t>
      </w:r>
      <w:r w:rsidRPr="006D614D">
        <w:rPr>
          <w:rFonts w:ascii="Nirmala UI" w:hAnsi="Nirmala UI" w:cs="Nirmala UI"/>
          <w:sz w:val="19"/>
          <w:szCs w:val="19"/>
        </w:rPr>
        <w:t>తో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సరిపోలకపోతే</w:t>
      </w:r>
      <w:r w:rsidRPr="006D614D">
        <w:rPr>
          <w:sz w:val="19"/>
          <w:szCs w:val="19"/>
        </w:rPr>
        <w:t xml:space="preserve">, </w:t>
      </w:r>
      <w:r w:rsidRPr="006D614D">
        <w:rPr>
          <w:rFonts w:ascii="Nirmala UI" w:hAnsi="Nirmala UI" w:cs="Nirmala UI"/>
          <w:sz w:val="19"/>
          <w:szCs w:val="19"/>
        </w:rPr>
        <w:t>ఆ</w:t>
      </w:r>
      <w: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తేడాలకు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గల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కారణాలను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మీరు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చర్చించవచ్చు</w:t>
      </w:r>
      <w:r w:rsidRPr="006D614D">
        <w:rPr>
          <w:sz w:val="19"/>
          <w:szCs w:val="19"/>
        </w:rPr>
        <w:t xml:space="preserve">. </w:t>
      </w:r>
      <w:r w:rsidRPr="006D614D">
        <w:rPr>
          <w:rFonts w:ascii="Nirmala UI" w:hAnsi="Nirmala UI" w:cs="Nirmala UI"/>
          <w:sz w:val="19"/>
          <w:szCs w:val="19"/>
        </w:rPr>
        <w:t>దయచేసి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గమనించండి</w:t>
      </w:r>
      <w:r w:rsidRPr="006D614D">
        <w:rPr>
          <w:sz w:val="19"/>
          <w:szCs w:val="19"/>
        </w:rPr>
        <w:t xml:space="preserve">: </w:t>
      </w:r>
      <w:r w:rsidRPr="006D614D">
        <w:rPr>
          <w:rFonts w:ascii="Nirmala UI" w:hAnsi="Nirmala UI" w:cs="Nirmala UI"/>
          <w:sz w:val="19"/>
          <w:szCs w:val="19"/>
        </w:rPr>
        <w:t>మీ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పిల్లలు</w:t>
      </w:r>
      <w:r w:rsidRPr="006D614D">
        <w:rPr>
          <w:sz w:val="19"/>
          <w:szCs w:val="19"/>
        </w:rPr>
        <w:t xml:space="preserve"> MCAS </w:t>
      </w:r>
      <w:r w:rsidRPr="006D614D">
        <w:rPr>
          <w:rFonts w:ascii="Nirmala UI" w:hAnsi="Nirmala UI" w:cs="Nirmala UI"/>
          <w:sz w:val="19"/>
          <w:szCs w:val="19"/>
        </w:rPr>
        <w:t>ప్రత్యామ్నాయ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lastRenderedPageBreak/>
        <w:t>మూల్యాంకనం</w:t>
      </w:r>
      <w:r w:rsidRPr="006D614D">
        <w:rPr>
          <w:sz w:val="19"/>
          <w:szCs w:val="19"/>
        </w:rPr>
        <w:t xml:space="preserve"> (MCAS-Alt) </w:t>
      </w:r>
      <w:r w:rsidRPr="006D614D">
        <w:rPr>
          <w:rFonts w:ascii="Nirmala UI" w:hAnsi="Nirmala UI" w:cs="Nirmala UI"/>
          <w:sz w:val="19"/>
          <w:szCs w:val="19"/>
        </w:rPr>
        <w:t>పరీక్ష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రాసినట్లయితే</w:t>
      </w:r>
      <w:r w:rsidRPr="006D614D">
        <w:rPr>
          <w:sz w:val="19"/>
          <w:szCs w:val="19"/>
        </w:rPr>
        <w:t xml:space="preserve">, </w:t>
      </w:r>
      <w:r w:rsidRPr="006D614D">
        <w:rPr>
          <w:rFonts w:ascii="Nirmala UI" w:hAnsi="Nirmala UI" w:cs="Nirmala UI"/>
          <w:sz w:val="19"/>
          <w:szCs w:val="19"/>
        </w:rPr>
        <w:t>వారి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ఫలితాలు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వేర్వేరు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సాధన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స్థాయిలతో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నివేదించబడతాయి</w:t>
      </w:r>
      <w:r w:rsidRPr="006D614D">
        <w:rPr>
          <w:sz w:val="19"/>
          <w:szCs w:val="19"/>
        </w:rPr>
        <w:t xml:space="preserve"> (</w:t>
      </w:r>
      <w:r w:rsidRPr="006D614D">
        <w:rPr>
          <w:rFonts w:ascii="Nirmala UI" w:hAnsi="Nirmala UI" w:cs="Nirmala UI"/>
          <w:sz w:val="19"/>
          <w:szCs w:val="19"/>
        </w:rPr>
        <w:t>పురోగతి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సాధించడం</w:t>
      </w:r>
      <w:r w:rsidRPr="006D614D">
        <w:rPr>
          <w:sz w:val="19"/>
          <w:szCs w:val="19"/>
        </w:rPr>
        <w:t xml:space="preserve">, </w:t>
      </w:r>
      <w:r w:rsidRPr="006D614D">
        <w:rPr>
          <w:rFonts w:ascii="Nirmala UI" w:hAnsi="Nirmala UI" w:cs="Nirmala UI"/>
          <w:sz w:val="19"/>
          <w:szCs w:val="19"/>
        </w:rPr>
        <w:t>ప్రారంభ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దశలో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ఉండటం</w:t>
      </w:r>
      <w:r w:rsidRPr="006D614D">
        <w:rPr>
          <w:sz w:val="19"/>
          <w:szCs w:val="19"/>
        </w:rPr>
        <w:t xml:space="preserve">, </w:t>
      </w:r>
      <w:r w:rsidRPr="006D614D">
        <w:rPr>
          <w:rFonts w:ascii="Nirmala UI" w:hAnsi="Nirmala UI" w:cs="Nirmala UI"/>
          <w:sz w:val="19"/>
          <w:szCs w:val="19"/>
        </w:rPr>
        <w:t>అవగాహన</w:t>
      </w:r>
      <w:r w:rsidRPr="006D614D">
        <w:rPr>
          <w:sz w:val="19"/>
          <w:szCs w:val="19"/>
        </w:rPr>
        <w:t xml:space="preserve">, </w:t>
      </w:r>
      <w:r w:rsidRPr="006D614D">
        <w:rPr>
          <w:rFonts w:ascii="Nirmala UI" w:hAnsi="Nirmala UI" w:cs="Nirmala UI"/>
          <w:sz w:val="19"/>
          <w:szCs w:val="19"/>
        </w:rPr>
        <w:t>లేదా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అసంపూర్ణం</w:t>
      </w:r>
      <w:r w:rsidRPr="006D614D">
        <w:rPr>
          <w:sz w:val="19"/>
          <w:szCs w:val="19"/>
        </w:rPr>
        <w:t>).</w:t>
      </w:r>
    </w:p>
    <w:p w14:paraId="2EE314FC" w14:textId="77777777" w:rsidR="00F602CC" w:rsidRPr="006D614D" w:rsidRDefault="00F602CC" w:rsidP="00F602CC">
      <w:pPr>
        <w:spacing w:after="0" w:line="276" w:lineRule="auto"/>
        <w:rPr>
          <w:rFonts w:ascii="Arial" w:hAnsi="Arial" w:cs="Arial"/>
          <w:sz w:val="19"/>
          <w:szCs w:val="19"/>
        </w:rPr>
      </w:pPr>
    </w:p>
    <w:p w14:paraId="0E2B2262" w14:textId="09B0957E" w:rsidR="001A13B1" w:rsidRPr="006D614D" w:rsidRDefault="001A13B1" w:rsidP="006D614D">
      <w:pPr>
        <w:spacing w:after="0" w:line="276" w:lineRule="auto"/>
        <w:rPr>
          <w:rFonts w:ascii="Arial" w:hAnsi="Arial" w:cs="Arial"/>
          <w:b/>
          <w:bCs/>
          <w:i/>
          <w:iCs/>
          <w:sz w:val="19"/>
          <w:szCs w:val="19"/>
        </w:rPr>
      </w:pPr>
      <w:r w:rsidRPr="006D614D">
        <w:rPr>
          <w:b/>
          <w:sz w:val="19"/>
          <w:szCs w:val="19"/>
        </w:rPr>
        <w:t xml:space="preserve">MCAS </w:t>
      </w:r>
      <w:r w:rsidRPr="006D614D">
        <w:rPr>
          <w:rFonts w:ascii="Nirmala UI" w:hAnsi="Nirmala UI" w:cs="Nirmala UI"/>
          <w:b/>
          <w:sz w:val="19"/>
          <w:szCs w:val="19"/>
        </w:rPr>
        <w:t>అంచనా</w:t>
      </w:r>
      <w:r w:rsidRPr="006D614D">
        <w:rPr>
          <w:b/>
          <w:sz w:val="19"/>
          <w:szCs w:val="19"/>
        </w:rPr>
        <w:t xml:space="preserve"> </w:t>
      </w:r>
      <w:r w:rsidRPr="006D614D">
        <w:rPr>
          <w:rFonts w:ascii="Nirmala UI" w:hAnsi="Nirmala UI" w:cs="Nirmala UI"/>
          <w:b/>
          <w:sz w:val="19"/>
          <w:szCs w:val="19"/>
        </w:rPr>
        <w:t>వేసే</w:t>
      </w:r>
      <w:r w:rsidRPr="006D614D">
        <w:rPr>
          <w:b/>
          <w:sz w:val="19"/>
          <w:szCs w:val="19"/>
        </w:rPr>
        <w:t xml:space="preserve"> </w:t>
      </w:r>
      <w:r w:rsidRPr="006D614D">
        <w:rPr>
          <w:rFonts w:ascii="Nirmala UI" w:hAnsi="Nirmala UI" w:cs="Nirmala UI"/>
          <w:b/>
          <w:sz w:val="19"/>
          <w:szCs w:val="19"/>
        </w:rPr>
        <w:t>విషయాల</w:t>
      </w:r>
      <w:r w:rsidRPr="006D614D">
        <w:rPr>
          <w:b/>
          <w:sz w:val="19"/>
          <w:szCs w:val="19"/>
        </w:rPr>
        <w:t xml:space="preserve"> </w:t>
      </w:r>
      <w:r w:rsidRPr="006D614D">
        <w:rPr>
          <w:rFonts w:ascii="Nirmala UI" w:hAnsi="Nirmala UI" w:cs="Nirmala UI"/>
          <w:b/>
          <w:sz w:val="19"/>
          <w:szCs w:val="19"/>
        </w:rPr>
        <w:t>గురించి</w:t>
      </w:r>
      <w:r w:rsidR="00F602CC" w:rsidRPr="006D614D">
        <w:rPr>
          <w:rFonts w:ascii="Arial" w:hAnsi="Arial" w:cs="Arial"/>
          <w:b/>
          <w:bCs/>
          <w:i/>
          <w:iCs/>
          <w:sz w:val="19"/>
          <w:szCs w:val="19"/>
        </w:rPr>
        <w:t>:</w:t>
      </w:r>
      <w:r w:rsidR="006D614D" w:rsidRPr="006D614D">
        <w:rPr>
          <w:rFonts w:ascii="Arial" w:hAnsi="Arial" w:cs="Arial"/>
          <w:b/>
          <w:bCs/>
          <w:i/>
          <w:iCs/>
          <w:sz w:val="19"/>
          <w:szCs w:val="19"/>
        </w:rPr>
        <w:br/>
      </w:r>
      <w:r w:rsidRPr="006D614D">
        <w:rPr>
          <w:sz w:val="19"/>
          <w:szCs w:val="19"/>
        </w:rPr>
        <w:t xml:space="preserve">MCAS </w:t>
      </w:r>
      <w:r w:rsidRPr="006D614D">
        <w:rPr>
          <w:rFonts w:ascii="Nirmala UI" w:hAnsi="Nirmala UI" w:cs="Nirmala UI"/>
          <w:sz w:val="19"/>
          <w:szCs w:val="19"/>
        </w:rPr>
        <w:t>మసాచుసెట్స్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రాష్ట్ర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అభ్యాస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ప్రమాణాలలో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చేర్చబడిన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జ్ఞానం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మరియు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నైపుణ్యాలను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అంచనా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వేస్తుంది</w:t>
      </w:r>
      <w:r w:rsidRPr="006D614D">
        <w:rPr>
          <w:sz w:val="19"/>
          <w:szCs w:val="19"/>
        </w:rPr>
        <w:t xml:space="preserve">. </w:t>
      </w:r>
      <w:r w:rsidRPr="006D614D">
        <w:rPr>
          <w:rFonts w:ascii="Nirmala UI" w:hAnsi="Nirmala UI" w:cs="Nirmala UI"/>
          <w:sz w:val="19"/>
          <w:szCs w:val="19"/>
        </w:rPr>
        <w:t>విద్యార్థులు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తదుపరి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తరగతి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స్థాయి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మరియు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ఆ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తరువాత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విజయవంతం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కావడానికి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సిద్ధం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చేయడంలో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సహాయపడేందుకు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ఉపాధ్యాయులు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మరియు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ఇతర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నిపుణులు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ఈ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ప్రమాణాలను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రూపొందించారు</w:t>
      </w:r>
      <w:r w:rsidRPr="006D614D">
        <w:rPr>
          <w:sz w:val="19"/>
          <w:szCs w:val="19"/>
        </w:rPr>
        <w:t xml:space="preserve">. </w:t>
      </w:r>
      <w:r w:rsidRPr="006D614D">
        <w:rPr>
          <w:rFonts w:ascii="Nirmala UI" w:hAnsi="Nirmala UI" w:cs="Nirmala UI"/>
          <w:sz w:val="19"/>
          <w:szCs w:val="19"/>
        </w:rPr>
        <w:t>విస్తృతంగా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చెప్పాలంటే</w:t>
      </w:r>
      <w:r w:rsidRPr="006D614D">
        <w:rPr>
          <w:sz w:val="19"/>
          <w:szCs w:val="19"/>
        </w:rPr>
        <w:t xml:space="preserve">, </w:t>
      </w:r>
      <w:r w:rsidRPr="006D614D">
        <w:rPr>
          <w:rFonts w:ascii="Nirmala UI" w:hAnsi="Nirmala UI" w:cs="Nirmala UI"/>
          <w:sz w:val="19"/>
          <w:szCs w:val="19"/>
        </w:rPr>
        <w:t>మసాచుసెట్స్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అభ్యాస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ప్రమాణాలు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విద్యార్థులు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పాఠశాల</w:t>
      </w:r>
      <w:r w:rsidRPr="006D614D">
        <w:rPr>
          <w:sz w:val="19"/>
          <w:szCs w:val="19"/>
        </w:rPr>
        <w:t xml:space="preserve">, </w:t>
      </w:r>
      <w:r w:rsidRPr="006D614D">
        <w:rPr>
          <w:rFonts w:ascii="Nirmala UI" w:hAnsi="Nirmala UI" w:cs="Nirmala UI"/>
          <w:sz w:val="19"/>
          <w:szCs w:val="19"/>
        </w:rPr>
        <w:t>వృత్తి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మరియు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పౌర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జీవితంలో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విజయవంతం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కావడానికి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అవసరమైన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జ్ఞానం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మరియు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నైపుణ్యాలను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అభివృద్ధి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చేసుకునేలా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రూపొందించబడ్డాయి</w:t>
      </w:r>
      <w:r w:rsidRPr="006D614D">
        <w:rPr>
          <w:sz w:val="19"/>
          <w:szCs w:val="19"/>
        </w:rPr>
        <w:t>.</w:t>
      </w:r>
    </w:p>
    <w:p w14:paraId="564FFD86" w14:textId="77777777" w:rsidR="00F602CC" w:rsidRPr="006D614D" w:rsidRDefault="00F602CC" w:rsidP="00F602CC">
      <w:pPr>
        <w:spacing w:after="0" w:line="276" w:lineRule="auto"/>
        <w:rPr>
          <w:rFonts w:ascii="Arial" w:hAnsi="Arial" w:cs="Arial"/>
          <w:sz w:val="19"/>
          <w:szCs w:val="19"/>
        </w:rPr>
      </w:pPr>
    </w:p>
    <w:p w14:paraId="707D49EA" w14:textId="5914CE73" w:rsidR="00F602CC" w:rsidRPr="006D614D" w:rsidRDefault="001A13B1" w:rsidP="00F602CC">
      <w:pPr>
        <w:spacing w:after="0" w:line="276" w:lineRule="auto"/>
        <w:rPr>
          <w:sz w:val="19"/>
          <w:szCs w:val="19"/>
        </w:rPr>
      </w:pPr>
      <w:r w:rsidRPr="006D614D">
        <w:rPr>
          <w:rFonts w:ascii="Nirmala UI" w:hAnsi="Nirmala UI" w:cs="Nirmala UI"/>
          <w:sz w:val="19"/>
          <w:szCs w:val="19"/>
        </w:rPr>
        <w:t>మసాచుసెట్స్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ఉపాధ్యాయులు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మరియు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ఇతర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నిపుణులు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ఆ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అభ్యాస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ప్రమాణాలను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తీసుకుని</w:t>
      </w:r>
      <w:r w:rsidRPr="006D614D">
        <w:rPr>
          <w:sz w:val="19"/>
          <w:szCs w:val="19"/>
        </w:rPr>
        <w:t xml:space="preserve">, </w:t>
      </w:r>
      <w:r w:rsidRPr="006D614D">
        <w:rPr>
          <w:rFonts w:ascii="Nirmala UI" w:hAnsi="Nirmala UI" w:cs="Nirmala UI"/>
          <w:sz w:val="19"/>
          <w:szCs w:val="19"/>
        </w:rPr>
        <w:t>వాటిని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ఉపయోగించి</w:t>
      </w:r>
      <w:r w:rsidRPr="006D614D">
        <w:rPr>
          <w:sz w:val="19"/>
          <w:szCs w:val="19"/>
        </w:rPr>
        <w:t xml:space="preserve"> MCAS </w:t>
      </w:r>
      <w:r w:rsidRPr="006D614D">
        <w:rPr>
          <w:rFonts w:ascii="Nirmala UI" w:hAnsi="Nirmala UI" w:cs="Nirmala UI"/>
          <w:sz w:val="19"/>
          <w:szCs w:val="19"/>
        </w:rPr>
        <w:t>ప్రశ్నలను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సమీక్షించి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అభివృద్ధి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చేస్తారు</w:t>
      </w:r>
      <w:r w:rsidRPr="006D614D">
        <w:rPr>
          <w:sz w:val="19"/>
          <w:szCs w:val="19"/>
        </w:rPr>
        <w:t>.</w:t>
      </w:r>
    </w:p>
    <w:p w14:paraId="554494E1" w14:textId="77777777" w:rsidR="001A13B1" w:rsidRPr="006D614D" w:rsidRDefault="001A13B1" w:rsidP="00F602CC">
      <w:pPr>
        <w:spacing w:after="0" w:line="276" w:lineRule="auto"/>
        <w:rPr>
          <w:rFonts w:ascii="Arial" w:hAnsi="Arial" w:cs="Arial"/>
          <w:b/>
          <w:bCs/>
          <w:sz w:val="19"/>
          <w:szCs w:val="19"/>
        </w:rPr>
      </w:pPr>
    </w:p>
    <w:p w14:paraId="7199559E" w14:textId="4D1986FA" w:rsidR="001A13B1" w:rsidRPr="006D614D" w:rsidRDefault="001A13B1" w:rsidP="006D614D">
      <w:pPr>
        <w:spacing w:after="0" w:line="276" w:lineRule="auto"/>
        <w:rPr>
          <w:rFonts w:ascii="Arial" w:hAnsi="Arial" w:cs="Arial"/>
          <w:b/>
          <w:bCs/>
          <w:i/>
          <w:iCs/>
          <w:sz w:val="19"/>
          <w:szCs w:val="19"/>
        </w:rPr>
      </w:pPr>
      <w:r w:rsidRPr="006D614D">
        <w:rPr>
          <w:b/>
          <w:sz w:val="19"/>
          <w:szCs w:val="19"/>
        </w:rPr>
        <w:t xml:space="preserve">MCAS </w:t>
      </w:r>
      <w:r w:rsidRPr="006D614D">
        <w:rPr>
          <w:rFonts w:ascii="Nirmala UI" w:hAnsi="Nirmala UI" w:cs="Nirmala UI"/>
          <w:b/>
          <w:sz w:val="19"/>
          <w:szCs w:val="19"/>
        </w:rPr>
        <w:t>గురించి</w:t>
      </w:r>
      <w:r w:rsidR="00F602CC" w:rsidRPr="006D614D">
        <w:rPr>
          <w:rFonts w:ascii="Arial" w:hAnsi="Arial" w:cs="Arial"/>
          <w:b/>
          <w:bCs/>
          <w:i/>
          <w:iCs/>
          <w:sz w:val="19"/>
          <w:szCs w:val="19"/>
        </w:rPr>
        <w:t>:</w:t>
      </w:r>
      <w:r w:rsidR="006D614D" w:rsidRPr="006D614D">
        <w:rPr>
          <w:rFonts w:ascii="Arial" w:hAnsi="Arial" w:cs="Arial"/>
          <w:b/>
          <w:bCs/>
          <w:i/>
          <w:iCs/>
          <w:sz w:val="19"/>
          <w:szCs w:val="19"/>
        </w:rPr>
        <w:br/>
      </w:r>
      <w:r w:rsidRPr="006D614D">
        <w:rPr>
          <w:sz w:val="19"/>
          <w:szCs w:val="19"/>
        </w:rPr>
        <w:t xml:space="preserve">3–8 </w:t>
      </w:r>
      <w:r w:rsidRPr="006D614D">
        <w:rPr>
          <w:rFonts w:ascii="Nirmala UI" w:hAnsi="Nirmala UI" w:cs="Nirmala UI"/>
          <w:sz w:val="19"/>
          <w:szCs w:val="19"/>
        </w:rPr>
        <w:t>తరగతుల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విద్యార్థులు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ప్రతి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సంవత్సరం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ఆంగ్ల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భాషా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కళలు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మరియు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గణిత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పరీక్షలను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రాస్తారు</w:t>
      </w:r>
      <w:r w:rsidRPr="006D614D">
        <w:rPr>
          <w:sz w:val="19"/>
          <w:szCs w:val="19"/>
        </w:rPr>
        <w:t xml:space="preserve">. </w:t>
      </w:r>
      <w:r w:rsidRPr="006D614D">
        <w:rPr>
          <w:rFonts w:ascii="Nirmala UI" w:hAnsi="Nirmala UI" w:cs="Nirmala UI"/>
          <w:sz w:val="19"/>
          <w:szCs w:val="19"/>
        </w:rPr>
        <w:t>అలాగే</w:t>
      </w:r>
      <w:r w:rsidRPr="006D614D">
        <w:rPr>
          <w:sz w:val="19"/>
          <w:szCs w:val="19"/>
        </w:rPr>
        <w:t xml:space="preserve">, </w:t>
      </w:r>
      <w:r w:rsidRPr="006D614D">
        <w:rPr>
          <w:rFonts w:ascii="Nirmala UI" w:hAnsi="Nirmala UI" w:cs="Nirmala UI"/>
          <w:sz w:val="19"/>
          <w:szCs w:val="19"/>
        </w:rPr>
        <w:t>ఉన్నత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పాఠశాలలో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కూడా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ఒకసారి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ఈ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పరీక్షలను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రాస్తారు</w:t>
      </w:r>
      <w:r w:rsidRPr="006D614D">
        <w:rPr>
          <w:sz w:val="19"/>
          <w:szCs w:val="19"/>
        </w:rPr>
        <w:t xml:space="preserve">. </w:t>
      </w:r>
      <w:r w:rsidRPr="006D614D">
        <w:rPr>
          <w:rFonts w:ascii="Nirmala UI" w:hAnsi="Nirmala UI" w:cs="Nirmala UI"/>
          <w:sz w:val="19"/>
          <w:szCs w:val="19"/>
        </w:rPr>
        <w:t>సైన్స్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పరీక్షలు</w:t>
      </w:r>
      <w:r w:rsidRPr="006D614D">
        <w:rPr>
          <w:sz w:val="19"/>
          <w:szCs w:val="19"/>
        </w:rPr>
        <w:t xml:space="preserve"> 5</w:t>
      </w:r>
      <w:r w:rsidRPr="006D614D">
        <w:rPr>
          <w:rFonts w:ascii="Nirmala UI" w:hAnsi="Nirmala UI" w:cs="Nirmala UI"/>
          <w:sz w:val="19"/>
          <w:szCs w:val="19"/>
        </w:rPr>
        <w:t>వ</w:t>
      </w:r>
      <w:r w:rsidRPr="006D614D">
        <w:rPr>
          <w:sz w:val="19"/>
          <w:szCs w:val="19"/>
        </w:rPr>
        <w:t>, 8</w:t>
      </w:r>
      <w:r w:rsidRPr="006D614D">
        <w:rPr>
          <w:rFonts w:ascii="Nirmala UI" w:hAnsi="Nirmala UI" w:cs="Nirmala UI"/>
          <w:sz w:val="19"/>
          <w:szCs w:val="19"/>
        </w:rPr>
        <w:t>వ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తరగతులలో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మరియు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ఉన్నత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పాఠశాలలో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ఒకసారి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నిర్వహించబడతాయి</w:t>
      </w:r>
      <w:r w:rsidRPr="006D614D">
        <w:rPr>
          <w:sz w:val="19"/>
          <w:szCs w:val="19"/>
        </w:rPr>
        <w:t xml:space="preserve">. </w:t>
      </w:r>
      <w:r w:rsidRPr="006D614D">
        <w:rPr>
          <w:rFonts w:ascii="Nirmala UI" w:hAnsi="Nirmala UI" w:cs="Nirmala UI"/>
          <w:sz w:val="19"/>
          <w:szCs w:val="19"/>
        </w:rPr>
        <w:t>పౌర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శాస్త్ర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పరీక్షలు</w:t>
      </w:r>
      <w:r w:rsidRPr="006D614D">
        <w:rPr>
          <w:sz w:val="19"/>
          <w:szCs w:val="19"/>
        </w:rPr>
        <w:t xml:space="preserve"> 8</w:t>
      </w:r>
      <w:r w:rsidRPr="006D614D">
        <w:rPr>
          <w:rFonts w:ascii="Nirmala UI" w:hAnsi="Nirmala UI" w:cs="Nirmala UI"/>
          <w:sz w:val="19"/>
          <w:szCs w:val="19"/>
        </w:rPr>
        <w:t>వ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తరగతిలో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నిర్వహించబడతాయి</w:t>
      </w:r>
      <w:r w:rsidRPr="006D614D">
        <w:rPr>
          <w:sz w:val="19"/>
          <w:szCs w:val="19"/>
        </w:rPr>
        <w:t xml:space="preserve">. </w:t>
      </w:r>
      <w:r w:rsidRPr="006D614D">
        <w:rPr>
          <w:rFonts w:ascii="Nirmala UI" w:hAnsi="Nirmala UI" w:cs="Nirmala UI"/>
          <w:sz w:val="19"/>
          <w:szCs w:val="19"/>
        </w:rPr>
        <w:t>ఈ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పరీక్షలలో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కొన్ని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రాష్ట్ర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మరియు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సమాఖ్య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చట్టాల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ప్రకారం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తప్పనిసరిగా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నిర్వహించబడతాయి</w:t>
      </w:r>
      <w:r w:rsidRPr="006D614D">
        <w:rPr>
          <w:sz w:val="19"/>
          <w:szCs w:val="19"/>
        </w:rPr>
        <w:t>.</w:t>
      </w:r>
    </w:p>
    <w:p w14:paraId="40B68E84" w14:textId="55370281" w:rsidR="001A13B1" w:rsidRPr="006D614D" w:rsidRDefault="001A13B1" w:rsidP="001A13B1">
      <w:pPr>
        <w:pStyle w:val="pdq2pgselectionanchorcontainer"/>
        <w:rPr>
          <w:sz w:val="19"/>
          <w:szCs w:val="19"/>
        </w:rPr>
      </w:pPr>
      <w:r w:rsidRPr="006D614D">
        <w:rPr>
          <w:sz w:val="19"/>
          <w:szCs w:val="19"/>
        </w:rPr>
        <w:t xml:space="preserve">MCAS </w:t>
      </w:r>
      <w:r w:rsidRPr="006D614D">
        <w:rPr>
          <w:rFonts w:ascii="Nirmala UI" w:hAnsi="Nirmala UI" w:cs="Nirmala UI"/>
          <w:sz w:val="19"/>
          <w:szCs w:val="19"/>
        </w:rPr>
        <w:t>ఫలితాలు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రాష్ట్ర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గ్రాడ్యుయేషన్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అవసరాలలో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భాగం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కావు</w:t>
      </w:r>
      <w:r w:rsidRPr="006D614D">
        <w:rPr>
          <w:sz w:val="19"/>
          <w:szCs w:val="19"/>
        </w:rPr>
        <w:t xml:space="preserve">. </w:t>
      </w:r>
      <w:r w:rsidRPr="006D614D">
        <w:rPr>
          <w:rFonts w:ascii="Nirmala UI" w:hAnsi="Nirmala UI" w:cs="Nirmala UI"/>
          <w:sz w:val="19"/>
          <w:szCs w:val="19"/>
        </w:rPr>
        <w:t>అయినప్పటికీ</w:t>
      </w:r>
      <w:r w:rsidRPr="006D614D">
        <w:rPr>
          <w:sz w:val="19"/>
          <w:szCs w:val="19"/>
        </w:rPr>
        <w:t xml:space="preserve">, </w:t>
      </w:r>
      <w:r w:rsidRPr="006D614D">
        <w:rPr>
          <w:rFonts w:ascii="Nirmala UI" w:hAnsi="Nirmala UI" w:cs="Nirmala UI"/>
          <w:sz w:val="19"/>
          <w:szCs w:val="19"/>
        </w:rPr>
        <w:t>ఈ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పరీక్షలు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కుటుంబాలు</w:t>
      </w:r>
      <w:r w:rsidRPr="006D614D">
        <w:rPr>
          <w:sz w:val="19"/>
          <w:szCs w:val="19"/>
        </w:rPr>
        <w:t xml:space="preserve">, </w:t>
      </w:r>
      <w:r w:rsidRPr="006D614D">
        <w:rPr>
          <w:rFonts w:ascii="Nirmala UI" w:hAnsi="Nirmala UI" w:cs="Nirmala UI"/>
          <w:sz w:val="19"/>
          <w:szCs w:val="19"/>
        </w:rPr>
        <w:t>విద్యావేత్తలు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మరియు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విధాన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నిర్ణేతలకు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ముఖ్యమైన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సమాచార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వనరుగా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కొనసాగుతున్నాయి</w:t>
      </w:r>
      <w:r w:rsidRPr="006D614D">
        <w:rPr>
          <w:sz w:val="19"/>
          <w:szCs w:val="19"/>
        </w:rPr>
        <w:t xml:space="preserve">. </w:t>
      </w:r>
      <w:r w:rsidRPr="006D614D">
        <w:rPr>
          <w:rFonts w:ascii="Nirmala UI" w:hAnsi="Nirmala UI" w:cs="Nirmala UI"/>
          <w:sz w:val="19"/>
          <w:szCs w:val="19"/>
        </w:rPr>
        <w:t>అదనంగా</w:t>
      </w:r>
      <w:r w:rsidRPr="006D614D">
        <w:rPr>
          <w:sz w:val="19"/>
          <w:szCs w:val="19"/>
        </w:rPr>
        <w:t xml:space="preserve">, </w:t>
      </w:r>
      <w:r w:rsidRPr="006D614D">
        <w:rPr>
          <w:rFonts w:ascii="Nirmala UI" w:hAnsi="Nirmala UI" w:cs="Nirmala UI"/>
          <w:sz w:val="19"/>
          <w:szCs w:val="19"/>
        </w:rPr>
        <w:t>ఉన్నత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పాఠశాల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విద్యార్థుల</w:t>
      </w:r>
      <w:r w:rsidRPr="006D614D">
        <w:rPr>
          <w:sz w:val="19"/>
          <w:szCs w:val="19"/>
        </w:rPr>
        <w:t xml:space="preserve"> MCAS </w:t>
      </w:r>
      <w:r w:rsidRPr="006D614D">
        <w:rPr>
          <w:rFonts w:ascii="Nirmala UI" w:hAnsi="Nirmala UI" w:cs="Nirmala UI"/>
          <w:sz w:val="19"/>
          <w:szCs w:val="19"/>
        </w:rPr>
        <w:t>స్కోర్లు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రాష్ట్ర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కళాశాలలు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మరియు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విశ్వవిద్యాలయాలలో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స్కాలర్</w:t>
      </w:r>
      <w:r w:rsidRPr="006D614D">
        <w:rPr>
          <w:sz w:val="19"/>
          <w:szCs w:val="19"/>
        </w:rPr>
        <w:t>‌</w:t>
      </w:r>
      <w:r w:rsidRPr="006D614D">
        <w:rPr>
          <w:rFonts w:ascii="Nirmala UI" w:hAnsi="Nirmala UI" w:cs="Nirmala UI"/>
          <w:sz w:val="19"/>
          <w:szCs w:val="19"/>
        </w:rPr>
        <w:t>షిప్</w:t>
      </w:r>
      <w:r w:rsidRPr="006D614D">
        <w:rPr>
          <w:sz w:val="19"/>
          <w:szCs w:val="19"/>
        </w:rPr>
        <w:t>‌</w:t>
      </w:r>
      <w:r w:rsidRPr="006D614D">
        <w:rPr>
          <w:rFonts w:ascii="Nirmala UI" w:hAnsi="Nirmala UI" w:cs="Nirmala UI"/>
          <w:sz w:val="19"/>
          <w:szCs w:val="19"/>
        </w:rPr>
        <w:t>లకు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అర్హత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పొందడంలో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సహాయపడవచ్చు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మరియు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స్టేట్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సీల్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ఆఫ్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బైలిటరసీ</w:t>
      </w:r>
      <w:r w:rsidRPr="006D614D">
        <w:rPr>
          <w:sz w:val="19"/>
          <w:szCs w:val="19"/>
        </w:rPr>
        <w:t xml:space="preserve"> (</w:t>
      </w:r>
      <w:r w:rsidRPr="006D614D">
        <w:rPr>
          <w:rFonts w:ascii="Nirmala UI" w:hAnsi="Nirmala UI" w:cs="Nirmala UI"/>
          <w:sz w:val="19"/>
          <w:szCs w:val="19"/>
        </w:rPr>
        <w:t>రెండు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భాషల్లో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నైపుణ్యానికి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రాష్ట్ర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గుర్తింపు</w:t>
      </w:r>
      <w:r w:rsidRPr="006D614D">
        <w:rPr>
          <w:sz w:val="19"/>
          <w:szCs w:val="19"/>
        </w:rPr>
        <w:t xml:space="preserve">) </w:t>
      </w:r>
      <w:r w:rsidRPr="006D614D">
        <w:rPr>
          <w:rFonts w:ascii="Nirmala UI" w:hAnsi="Nirmala UI" w:cs="Nirmala UI"/>
          <w:sz w:val="19"/>
          <w:szCs w:val="19"/>
        </w:rPr>
        <w:t>అవసరాలలో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ఒక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భాగాన్ని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పూర్తి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చేయవచ్చు</w:t>
      </w:r>
      <w:r w:rsidRPr="006D614D">
        <w:rPr>
          <w:sz w:val="19"/>
          <w:szCs w:val="19"/>
        </w:rPr>
        <w:t>.</w:t>
      </w:r>
    </w:p>
    <w:p w14:paraId="13BA0CE6" w14:textId="04107587" w:rsidR="001A13B1" w:rsidRPr="006D614D" w:rsidRDefault="001A13B1" w:rsidP="001A13B1">
      <w:pPr>
        <w:pStyle w:val="pdq2pgselectionanchorcontainer"/>
        <w:rPr>
          <w:sz w:val="19"/>
          <w:szCs w:val="19"/>
        </w:rPr>
      </w:pPr>
      <w:r w:rsidRPr="006D614D">
        <w:rPr>
          <w:sz w:val="19"/>
          <w:szCs w:val="19"/>
        </w:rPr>
        <w:t xml:space="preserve">MCAS </w:t>
      </w:r>
      <w:r w:rsidRPr="006D614D">
        <w:rPr>
          <w:rFonts w:ascii="Nirmala UI" w:hAnsi="Nirmala UI" w:cs="Nirmala UI"/>
          <w:sz w:val="19"/>
          <w:szCs w:val="19"/>
        </w:rPr>
        <w:t>ఫలితాలు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రాష్ట్ర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బాధ్యతా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వ్యవస్థలో</w:t>
      </w:r>
      <w:r w:rsidRPr="006D614D">
        <w:rPr>
          <w:sz w:val="19"/>
          <w:szCs w:val="19"/>
        </w:rPr>
        <w:t xml:space="preserve"> (</w:t>
      </w:r>
      <w:r w:rsidRPr="006D614D">
        <w:rPr>
          <w:rFonts w:ascii="Nirmala UI" w:hAnsi="Nirmala UI" w:cs="Nirmala UI"/>
          <w:sz w:val="19"/>
          <w:szCs w:val="19"/>
        </w:rPr>
        <w:t>డౌన్</w:t>
      </w:r>
      <w:r w:rsidRPr="006D614D">
        <w:rPr>
          <w:sz w:val="19"/>
          <w:szCs w:val="19"/>
        </w:rPr>
        <w:t>‌</w:t>
      </w:r>
      <w:r w:rsidRPr="006D614D">
        <w:rPr>
          <w:rFonts w:ascii="Nirmala UI" w:hAnsi="Nirmala UI" w:cs="Nirmala UI"/>
          <w:sz w:val="19"/>
          <w:szCs w:val="19"/>
        </w:rPr>
        <w:t>లోడ్</w:t>
      </w:r>
      <w:r w:rsidRPr="006D614D">
        <w:rPr>
          <w:sz w:val="19"/>
          <w:szCs w:val="19"/>
        </w:rPr>
        <w:t xml:space="preserve">) </w:t>
      </w:r>
      <w:r w:rsidRPr="006D614D">
        <w:rPr>
          <w:rFonts w:ascii="Nirmala UI" w:hAnsi="Nirmala UI" w:cs="Nirmala UI"/>
          <w:sz w:val="19"/>
          <w:szCs w:val="19"/>
        </w:rPr>
        <w:t>చేర్చబడ్డాయి</w:t>
      </w:r>
      <w:r w:rsidRPr="006D614D">
        <w:rPr>
          <w:sz w:val="19"/>
          <w:szCs w:val="19"/>
        </w:rPr>
        <w:t xml:space="preserve">. </w:t>
      </w:r>
      <w:r w:rsidRPr="006D614D">
        <w:rPr>
          <w:rFonts w:ascii="Nirmala UI" w:hAnsi="Nirmala UI" w:cs="Nirmala UI"/>
          <w:sz w:val="19"/>
          <w:szCs w:val="19"/>
        </w:rPr>
        <w:t>ఈ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వ్యవస్థ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సహాయం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అవసరమైన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పాఠశాలలు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మరియు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జిల్లాలను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గుర్తిస్తుంది</w:t>
      </w:r>
      <w:r w:rsidRPr="006D614D">
        <w:rPr>
          <w:sz w:val="19"/>
          <w:szCs w:val="19"/>
        </w:rPr>
        <w:t xml:space="preserve">. </w:t>
      </w:r>
      <w:r w:rsidRPr="006D614D">
        <w:rPr>
          <w:rFonts w:ascii="Nirmala UI" w:hAnsi="Nirmala UI" w:cs="Nirmala UI"/>
          <w:sz w:val="19"/>
          <w:szCs w:val="19"/>
        </w:rPr>
        <w:t>మరో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మాటలో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చెప్పాలంటే</w:t>
      </w:r>
      <w:r w:rsidRPr="006D614D">
        <w:rPr>
          <w:sz w:val="19"/>
          <w:szCs w:val="19"/>
        </w:rPr>
        <w:t xml:space="preserve">, MCAS </w:t>
      </w:r>
      <w:r w:rsidRPr="006D614D">
        <w:rPr>
          <w:rFonts w:ascii="Nirmala UI" w:hAnsi="Nirmala UI" w:cs="Nirmala UI"/>
          <w:sz w:val="19"/>
          <w:szCs w:val="19"/>
        </w:rPr>
        <w:t>ఫలితాలు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మీ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పిల్లలు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ఎలా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రాణిస్తున్నారో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మీకు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అర్థం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చేసుకోవడానికి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సహాయపడతాయి</w:t>
      </w:r>
      <w:r w:rsidRPr="006D614D">
        <w:rPr>
          <w:sz w:val="19"/>
          <w:szCs w:val="19"/>
        </w:rPr>
        <w:t xml:space="preserve">, </w:t>
      </w:r>
      <w:r w:rsidRPr="006D614D">
        <w:rPr>
          <w:rFonts w:ascii="Nirmala UI" w:hAnsi="Nirmala UI" w:cs="Nirmala UI"/>
          <w:sz w:val="19"/>
          <w:szCs w:val="19"/>
        </w:rPr>
        <w:t>అలాగే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రాష్ట్ర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ప్రభుత్వ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పాఠశాల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వ్యవస్థ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ఎలా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పనిచేస్తుందో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నాకు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అర్థం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చేసుకోవడానికి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సహాయపడతాయి</w:t>
      </w:r>
      <w:r w:rsidRPr="006D614D">
        <w:rPr>
          <w:sz w:val="19"/>
          <w:szCs w:val="19"/>
        </w:rPr>
        <w:t xml:space="preserve">. MCAS </w:t>
      </w:r>
      <w:r w:rsidRPr="006D614D">
        <w:rPr>
          <w:rFonts w:ascii="Nirmala UI" w:hAnsi="Nirmala UI" w:cs="Nirmala UI"/>
          <w:sz w:val="19"/>
          <w:szCs w:val="19"/>
        </w:rPr>
        <w:t>ఫలితాలు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మాకు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ధోరణులను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గుర్తించడానికి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మరియు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ఏ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పాఠశాలలు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మరియు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జిల్లాలకు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సహాయం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అవసరమో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తెలుసుకోవడానికి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సహాయపడతాయి</w:t>
      </w:r>
      <w:r w:rsidRPr="006D614D">
        <w:rPr>
          <w:sz w:val="19"/>
          <w:szCs w:val="19"/>
        </w:rPr>
        <w:t>.</w:t>
      </w:r>
    </w:p>
    <w:p w14:paraId="3FA8B787" w14:textId="77777777" w:rsidR="00F602CC" w:rsidRPr="006D614D" w:rsidRDefault="00F602CC" w:rsidP="00F602CC">
      <w:pPr>
        <w:spacing w:after="0" w:line="276" w:lineRule="auto"/>
        <w:rPr>
          <w:rFonts w:ascii="Arial" w:hAnsi="Arial" w:cs="Arial"/>
          <w:sz w:val="19"/>
          <w:szCs w:val="19"/>
        </w:rPr>
      </w:pPr>
    </w:p>
    <w:p w14:paraId="4695811F" w14:textId="346DD4BB" w:rsidR="00F602CC" w:rsidRPr="006D614D" w:rsidRDefault="001A13B1" w:rsidP="00F602CC">
      <w:pPr>
        <w:spacing w:after="0" w:line="276" w:lineRule="auto"/>
        <w:rPr>
          <w:rFonts w:ascii="Arial" w:hAnsi="Arial" w:cs="Arial"/>
          <w:sz w:val="19"/>
          <w:szCs w:val="19"/>
        </w:rPr>
      </w:pPr>
      <w:r w:rsidRPr="006D614D">
        <w:rPr>
          <w:rFonts w:ascii="Nirmala UI" w:hAnsi="Nirmala UI" w:cs="Nirmala UI"/>
          <w:sz w:val="19"/>
          <w:szCs w:val="19"/>
        </w:rPr>
        <w:t>మా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లక్ష్యం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ప్రతి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విద్యార్థి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సహాయం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పొందుతున్నట్లు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భావించడం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మరియు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మసాచుసెట్స్</w:t>
      </w:r>
      <w:r w:rsidRPr="006D614D">
        <w:rPr>
          <w:sz w:val="19"/>
          <w:szCs w:val="19"/>
        </w:rPr>
        <w:t>‌</w:t>
      </w:r>
      <w:r w:rsidRPr="006D614D">
        <w:rPr>
          <w:rFonts w:ascii="Nirmala UI" w:hAnsi="Nirmala UI" w:cs="Nirmala UI"/>
          <w:sz w:val="19"/>
          <w:szCs w:val="19"/>
        </w:rPr>
        <w:t>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మరియు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దాని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వెలుపల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అందుబాటులో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ఉన్న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అనేక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అవకాశాలకు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సిద్ధంగా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ఉండేలా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చేయడం</w:t>
      </w:r>
      <w:r w:rsidRPr="006D614D">
        <w:rPr>
          <w:sz w:val="19"/>
          <w:szCs w:val="19"/>
        </w:rPr>
        <w:t>.</w:t>
      </w:r>
      <w:r w:rsidR="00F602CC" w:rsidRPr="006D614D">
        <w:rPr>
          <w:rFonts w:ascii="Arial" w:hAnsi="Arial" w:cs="Arial"/>
          <w:sz w:val="19"/>
          <w:szCs w:val="19"/>
        </w:rPr>
        <w:t xml:space="preserve"> </w:t>
      </w:r>
    </w:p>
    <w:p w14:paraId="70875C3F" w14:textId="77777777" w:rsidR="00F602CC" w:rsidRPr="006D614D" w:rsidRDefault="00F602CC" w:rsidP="00F602CC">
      <w:pPr>
        <w:spacing w:after="0" w:line="276" w:lineRule="auto"/>
        <w:rPr>
          <w:rFonts w:ascii="Arial" w:hAnsi="Arial" w:cs="Arial"/>
          <w:b/>
          <w:bCs/>
          <w:sz w:val="19"/>
          <w:szCs w:val="19"/>
        </w:rPr>
      </w:pPr>
    </w:p>
    <w:p w14:paraId="13EAE2DD" w14:textId="3DFC0234" w:rsidR="00F602CC" w:rsidRPr="006D614D" w:rsidRDefault="001A13B1" w:rsidP="00F602CC">
      <w:pPr>
        <w:spacing w:after="0" w:line="276" w:lineRule="auto"/>
        <w:rPr>
          <w:rFonts w:ascii="Arial" w:hAnsi="Arial" w:cs="Arial"/>
          <w:b/>
          <w:bCs/>
          <w:i/>
          <w:iCs/>
          <w:sz w:val="19"/>
          <w:szCs w:val="19"/>
        </w:rPr>
      </w:pPr>
      <w:r w:rsidRPr="006D614D">
        <w:rPr>
          <w:rFonts w:ascii="Nirmala UI" w:hAnsi="Nirmala UI" w:cs="Nirmala UI"/>
          <w:b/>
          <w:sz w:val="19"/>
          <w:szCs w:val="19"/>
        </w:rPr>
        <w:t>అదనపు</w:t>
      </w:r>
      <w:r w:rsidRPr="006D614D">
        <w:rPr>
          <w:b/>
          <w:sz w:val="19"/>
          <w:szCs w:val="19"/>
        </w:rPr>
        <w:t xml:space="preserve"> </w:t>
      </w:r>
      <w:r w:rsidRPr="006D614D">
        <w:rPr>
          <w:rFonts w:ascii="Nirmala UI" w:hAnsi="Nirmala UI" w:cs="Nirmala UI"/>
          <w:b/>
          <w:sz w:val="19"/>
          <w:szCs w:val="19"/>
        </w:rPr>
        <w:t>సమాచారం</w:t>
      </w:r>
      <w:r w:rsidR="00F602CC" w:rsidRPr="006D614D">
        <w:rPr>
          <w:rFonts w:ascii="Arial" w:hAnsi="Arial" w:cs="Arial"/>
          <w:b/>
          <w:bCs/>
          <w:i/>
          <w:iCs/>
          <w:sz w:val="19"/>
          <w:szCs w:val="19"/>
        </w:rPr>
        <w:t>:</w:t>
      </w:r>
    </w:p>
    <w:p w14:paraId="350DE312" w14:textId="5529B0B2" w:rsidR="00F602CC" w:rsidRPr="006D614D" w:rsidRDefault="001A13B1" w:rsidP="00F602CC">
      <w:pPr>
        <w:spacing w:after="0" w:line="276" w:lineRule="auto"/>
        <w:rPr>
          <w:rFonts w:ascii="Arial" w:hAnsi="Arial" w:cs="Arial"/>
          <w:sz w:val="19"/>
          <w:szCs w:val="19"/>
        </w:rPr>
      </w:pPr>
      <w:r w:rsidRPr="006D614D">
        <w:rPr>
          <w:sz w:val="19"/>
          <w:szCs w:val="19"/>
        </w:rPr>
        <w:t xml:space="preserve">MCAS </w:t>
      </w:r>
      <w:r w:rsidRPr="006D614D">
        <w:rPr>
          <w:rFonts w:ascii="Nirmala UI" w:hAnsi="Nirmala UI" w:cs="Nirmala UI"/>
          <w:sz w:val="19"/>
          <w:szCs w:val="19"/>
        </w:rPr>
        <w:t>గురించి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మరింత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సమాచారం</w:t>
      </w:r>
      <w:r w:rsidRPr="006D614D">
        <w:rPr>
          <w:sz w:val="19"/>
          <w:szCs w:val="19"/>
        </w:rPr>
        <w:t xml:space="preserve"> DESE </w:t>
      </w:r>
      <w:r w:rsidRPr="006D614D">
        <w:rPr>
          <w:rFonts w:ascii="Nirmala UI" w:hAnsi="Nirmala UI" w:cs="Nirmala UI"/>
          <w:sz w:val="19"/>
          <w:szCs w:val="19"/>
        </w:rPr>
        <w:t>వెబ్</w:t>
      </w:r>
      <w:r w:rsidRPr="006D614D">
        <w:rPr>
          <w:sz w:val="19"/>
          <w:szCs w:val="19"/>
        </w:rPr>
        <w:t>‌</w:t>
      </w:r>
      <w:r w:rsidRPr="006D614D">
        <w:rPr>
          <w:rFonts w:ascii="Nirmala UI" w:hAnsi="Nirmala UI" w:cs="Nirmala UI"/>
          <w:sz w:val="19"/>
          <w:szCs w:val="19"/>
        </w:rPr>
        <w:t>సైట్</w:t>
      </w:r>
      <w:r w:rsidRPr="006D614D">
        <w:rPr>
          <w:sz w:val="19"/>
          <w:szCs w:val="19"/>
        </w:rPr>
        <w:t>‌</w:t>
      </w:r>
      <w:r w:rsidRPr="006D614D">
        <w:rPr>
          <w:rFonts w:ascii="Nirmala UI" w:hAnsi="Nirmala UI" w:cs="Nirmala UI"/>
          <w:sz w:val="19"/>
          <w:szCs w:val="19"/>
        </w:rPr>
        <w:t>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అందుబాటులో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ఉంది</w:t>
      </w:r>
      <w:r w:rsidR="00F602CC" w:rsidRPr="006D614D">
        <w:rPr>
          <w:rFonts w:ascii="Arial" w:hAnsi="Arial" w:cs="Arial"/>
          <w:sz w:val="19"/>
          <w:szCs w:val="19"/>
        </w:rPr>
        <w:t>.</w:t>
      </w:r>
    </w:p>
    <w:p w14:paraId="0266A4AB" w14:textId="77777777" w:rsidR="00F602CC" w:rsidRPr="006D614D" w:rsidRDefault="00F602CC" w:rsidP="00F602CC">
      <w:pPr>
        <w:spacing w:after="0" w:line="276" w:lineRule="auto"/>
        <w:rPr>
          <w:rFonts w:ascii="Arial" w:hAnsi="Arial" w:cs="Arial"/>
          <w:sz w:val="19"/>
          <w:szCs w:val="19"/>
        </w:rPr>
      </w:pPr>
    </w:p>
    <w:p w14:paraId="74547297" w14:textId="04BD25EE" w:rsidR="137D7C89" w:rsidRPr="006D614D" w:rsidRDefault="137D7C89" w:rsidP="137D7C89">
      <w:pPr>
        <w:spacing w:after="0" w:line="276" w:lineRule="auto"/>
        <w:rPr>
          <w:rFonts w:ascii="Arial" w:hAnsi="Arial" w:cs="Arial"/>
          <w:sz w:val="19"/>
          <w:szCs w:val="19"/>
        </w:rPr>
      </w:pPr>
    </w:p>
    <w:p w14:paraId="36C7D6F7" w14:textId="2C0307B4" w:rsidR="00F602CC" w:rsidRPr="006D614D" w:rsidRDefault="001A13B1" w:rsidP="00F602CC">
      <w:pPr>
        <w:spacing w:after="0" w:line="276" w:lineRule="auto"/>
        <w:rPr>
          <w:rFonts w:ascii="Arial" w:hAnsi="Arial" w:cs="Arial"/>
          <w:sz w:val="19"/>
          <w:szCs w:val="19"/>
        </w:rPr>
      </w:pPr>
      <w:r w:rsidRPr="006D614D">
        <w:rPr>
          <w:rFonts w:ascii="Nirmala UI" w:hAnsi="Nirmala UI" w:cs="Nirmala UI"/>
          <w:sz w:val="19"/>
          <w:szCs w:val="19"/>
        </w:rPr>
        <w:t>భవదీయులు</w:t>
      </w:r>
      <w:r w:rsidR="00F602CC" w:rsidRPr="006D614D">
        <w:rPr>
          <w:rFonts w:ascii="Arial" w:hAnsi="Arial" w:cs="Arial"/>
          <w:sz w:val="19"/>
          <w:szCs w:val="19"/>
        </w:rPr>
        <w:t>,</w:t>
      </w:r>
    </w:p>
    <w:p w14:paraId="7F8B7BD2" w14:textId="77777777" w:rsidR="00F602CC" w:rsidRPr="006D614D" w:rsidRDefault="00F602CC" w:rsidP="00F602CC">
      <w:pPr>
        <w:spacing w:after="0" w:line="276" w:lineRule="auto"/>
        <w:rPr>
          <w:rFonts w:ascii="Arial" w:hAnsi="Arial" w:cs="Arial"/>
          <w:sz w:val="19"/>
          <w:szCs w:val="19"/>
        </w:rPr>
      </w:pPr>
    </w:p>
    <w:p w14:paraId="2482ADFE" w14:textId="77777777" w:rsidR="001A13B1" w:rsidRPr="006D614D" w:rsidRDefault="001A13B1" w:rsidP="00F602CC">
      <w:pPr>
        <w:spacing w:after="0" w:line="276" w:lineRule="auto"/>
        <w:rPr>
          <w:rFonts w:ascii="Nirmala UI" w:hAnsi="Nirmala UI" w:cs="Nirmala UI"/>
          <w:sz w:val="19"/>
          <w:szCs w:val="19"/>
        </w:rPr>
      </w:pPr>
      <w:r w:rsidRPr="006D614D">
        <w:rPr>
          <w:rFonts w:ascii="Nirmala UI" w:hAnsi="Nirmala UI" w:cs="Nirmala UI"/>
          <w:sz w:val="19"/>
          <w:szCs w:val="19"/>
        </w:rPr>
        <w:t>పెడ్రో</w:t>
      </w:r>
      <w:r w:rsidRPr="006D614D">
        <w:rPr>
          <w:sz w:val="19"/>
          <w:szCs w:val="19"/>
        </w:rPr>
        <w:t xml:space="preserve"> </w:t>
      </w:r>
      <w:r w:rsidRPr="006D614D">
        <w:rPr>
          <w:rFonts w:ascii="Nirmala UI" w:hAnsi="Nirmala UI" w:cs="Nirmala UI"/>
          <w:sz w:val="19"/>
          <w:szCs w:val="19"/>
        </w:rPr>
        <w:t>మార్టినెజ్</w:t>
      </w:r>
    </w:p>
    <w:p w14:paraId="1360C732" w14:textId="781B311B" w:rsidR="00E63E19" w:rsidRPr="006D614D" w:rsidRDefault="001A13B1" w:rsidP="001A13B1">
      <w:pPr>
        <w:spacing w:after="0" w:line="276" w:lineRule="auto"/>
        <w:rPr>
          <w:rFonts w:ascii="Arial" w:hAnsi="Arial" w:cs="Arial"/>
          <w:sz w:val="19"/>
          <w:szCs w:val="19"/>
        </w:rPr>
      </w:pPr>
      <w:r w:rsidRPr="006D614D">
        <w:rPr>
          <w:rFonts w:ascii="Nirmala UI" w:hAnsi="Nirmala UI" w:cs="Nirmala UI"/>
          <w:sz w:val="19"/>
          <w:szCs w:val="19"/>
        </w:rPr>
        <w:t xml:space="preserve">కమిషనర్ </w:t>
      </w:r>
    </w:p>
    <w:sectPr w:rsidR="00E63E19" w:rsidRPr="006D614D" w:rsidSect="00725BB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94865" w14:textId="77777777" w:rsidR="00E972FE" w:rsidRDefault="00E972FE" w:rsidP="00C84EE3">
      <w:pPr>
        <w:spacing w:after="0" w:line="240" w:lineRule="auto"/>
      </w:pPr>
      <w:r>
        <w:separator/>
      </w:r>
    </w:p>
  </w:endnote>
  <w:endnote w:type="continuationSeparator" w:id="0">
    <w:p w14:paraId="4351749A" w14:textId="77777777" w:rsidR="00E972FE" w:rsidRDefault="00E972FE" w:rsidP="00C84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226FA" w14:textId="77777777" w:rsidR="00725BB6" w:rsidRDefault="004C46FB">
    <w:pPr>
      <w:pStyle w:val="Footer"/>
    </w:pPr>
    <w:r>
      <w:rPr>
        <w:noProof/>
        <w:lang w:val="en-IN" w:eastAsia="en-IN"/>
      </w:rPr>
      <w:drawing>
        <wp:anchor distT="0" distB="0" distL="114300" distR="114300" simplePos="0" relativeHeight="251658240" behindDoc="1" locked="0" layoutInCell="1" allowOverlap="1" wp14:anchorId="2AC6420E" wp14:editId="12E0D15B">
          <wp:simplePos x="0" y="0"/>
          <wp:positionH relativeFrom="margin">
            <wp:align>center</wp:align>
          </wp:positionH>
          <wp:positionV relativeFrom="paragraph">
            <wp:posOffset>-22225</wp:posOffset>
          </wp:positionV>
          <wp:extent cx="7472567" cy="495510"/>
          <wp:effectExtent l="0" t="0" r="0" b="0"/>
          <wp:wrapNone/>
          <wp:docPr id="977604634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604634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2567" cy="495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C6FA6" w14:textId="77777777" w:rsidR="004C46FB" w:rsidRDefault="004C46FB">
    <w:pPr>
      <w:pStyle w:val="Footer"/>
      <w:jc w:val="right"/>
    </w:pPr>
  </w:p>
  <w:p w14:paraId="56F41562" w14:textId="77777777" w:rsidR="00C84EE3" w:rsidRPr="009600D2" w:rsidRDefault="00C84EE3">
    <w:pPr>
      <w:pStyle w:val="Foo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5848471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03AFE6" w14:textId="77777777" w:rsidR="001B3D3D" w:rsidRPr="00C95D04" w:rsidRDefault="001B3D3D">
        <w:pPr>
          <w:pStyle w:val="Footer"/>
          <w:jc w:val="right"/>
          <w:rPr>
            <w:rFonts w:ascii="Arial" w:hAnsi="Arial" w:cs="Arial"/>
          </w:rPr>
        </w:pPr>
        <w:r w:rsidRPr="00C95D04">
          <w:rPr>
            <w:rFonts w:ascii="Arial" w:hAnsi="Arial" w:cs="Arial"/>
          </w:rPr>
          <w:fldChar w:fldCharType="begin"/>
        </w:r>
        <w:r w:rsidRPr="00C95D04">
          <w:rPr>
            <w:rFonts w:ascii="Arial" w:hAnsi="Arial" w:cs="Arial"/>
          </w:rPr>
          <w:instrText xml:space="preserve"> PAGE   \* MERGEFORMAT </w:instrText>
        </w:r>
        <w:r w:rsidRPr="00C95D04">
          <w:rPr>
            <w:rFonts w:ascii="Arial" w:hAnsi="Arial" w:cs="Arial"/>
          </w:rPr>
          <w:fldChar w:fldCharType="separate"/>
        </w:r>
        <w:r w:rsidR="006D614D">
          <w:rPr>
            <w:rFonts w:ascii="Arial" w:hAnsi="Arial" w:cs="Arial"/>
            <w:noProof/>
          </w:rPr>
          <w:t>2</w:t>
        </w:r>
        <w:r w:rsidRPr="00C95D04">
          <w:rPr>
            <w:rFonts w:ascii="Arial" w:hAnsi="Arial" w:cs="Arial"/>
            <w:noProof/>
          </w:rPr>
          <w:fldChar w:fldCharType="end"/>
        </w:r>
      </w:p>
    </w:sdtContent>
  </w:sdt>
  <w:p w14:paraId="2F7FDBB4" w14:textId="77777777" w:rsidR="00BE0EFA" w:rsidRPr="00C95D04" w:rsidRDefault="00BE0EFA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68816" w14:textId="77777777" w:rsidR="00E972FE" w:rsidRDefault="00E972FE" w:rsidP="00C84EE3">
      <w:pPr>
        <w:spacing w:after="0" w:line="240" w:lineRule="auto"/>
      </w:pPr>
      <w:r>
        <w:separator/>
      </w:r>
    </w:p>
  </w:footnote>
  <w:footnote w:type="continuationSeparator" w:id="0">
    <w:p w14:paraId="51D161E0" w14:textId="77777777" w:rsidR="00E972FE" w:rsidRDefault="00E972FE" w:rsidP="00C84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C6179"/>
    <w:multiLevelType w:val="hybridMultilevel"/>
    <w:tmpl w:val="6088B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063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A"/>
    <w:rsid w:val="000011B9"/>
    <w:rsid w:val="00032C6B"/>
    <w:rsid w:val="000B7084"/>
    <w:rsid w:val="000C4174"/>
    <w:rsid w:val="000E481D"/>
    <w:rsid w:val="000F11A7"/>
    <w:rsid w:val="001068F1"/>
    <w:rsid w:val="00127E97"/>
    <w:rsid w:val="00134123"/>
    <w:rsid w:val="00135F34"/>
    <w:rsid w:val="0014454D"/>
    <w:rsid w:val="001536F3"/>
    <w:rsid w:val="00162FD2"/>
    <w:rsid w:val="001A13B1"/>
    <w:rsid w:val="001A5F2E"/>
    <w:rsid w:val="001B1FD9"/>
    <w:rsid w:val="001B3D3D"/>
    <w:rsid w:val="001F1D3E"/>
    <w:rsid w:val="001F6971"/>
    <w:rsid w:val="00200649"/>
    <w:rsid w:val="0021555D"/>
    <w:rsid w:val="002E4BDE"/>
    <w:rsid w:val="00311A71"/>
    <w:rsid w:val="00332A74"/>
    <w:rsid w:val="00334D5E"/>
    <w:rsid w:val="003926CC"/>
    <w:rsid w:val="0039604D"/>
    <w:rsid w:val="003E2FDF"/>
    <w:rsid w:val="00431C4C"/>
    <w:rsid w:val="00462074"/>
    <w:rsid w:val="00473F40"/>
    <w:rsid w:val="00482BA2"/>
    <w:rsid w:val="00490D13"/>
    <w:rsid w:val="004A291D"/>
    <w:rsid w:val="004C3965"/>
    <w:rsid w:val="004C46FB"/>
    <w:rsid w:val="00560D69"/>
    <w:rsid w:val="00583DC1"/>
    <w:rsid w:val="00593B50"/>
    <w:rsid w:val="00594751"/>
    <w:rsid w:val="005A00CE"/>
    <w:rsid w:val="005C41EA"/>
    <w:rsid w:val="00605537"/>
    <w:rsid w:val="006521FD"/>
    <w:rsid w:val="006738A6"/>
    <w:rsid w:val="0069260B"/>
    <w:rsid w:val="006C22E6"/>
    <w:rsid w:val="006D614D"/>
    <w:rsid w:val="006E6BDC"/>
    <w:rsid w:val="006F27F5"/>
    <w:rsid w:val="006F4B1B"/>
    <w:rsid w:val="00725BB6"/>
    <w:rsid w:val="00733713"/>
    <w:rsid w:val="007415A4"/>
    <w:rsid w:val="00753723"/>
    <w:rsid w:val="007628BB"/>
    <w:rsid w:val="007647E2"/>
    <w:rsid w:val="0079511B"/>
    <w:rsid w:val="007B28DE"/>
    <w:rsid w:val="007C2E84"/>
    <w:rsid w:val="00820AF7"/>
    <w:rsid w:val="0083306A"/>
    <w:rsid w:val="00864969"/>
    <w:rsid w:val="008937BD"/>
    <w:rsid w:val="008F75C1"/>
    <w:rsid w:val="009160C0"/>
    <w:rsid w:val="00922FD3"/>
    <w:rsid w:val="00932874"/>
    <w:rsid w:val="009335AE"/>
    <w:rsid w:val="009600D2"/>
    <w:rsid w:val="00985BFF"/>
    <w:rsid w:val="009A1AB4"/>
    <w:rsid w:val="009A28ED"/>
    <w:rsid w:val="009C566A"/>
    <w:rsid w:val="009D566C"/>
    <w:rsid w:val="00A42B72"/>
    <w:rsid w:val="00A47614"/>
    <w:rsid w:val="00A86089"/>
    <w:rsid w:val="00AA748F"/>
    <w:rsid w:val="00AA7682"/>
    <w:rsid w:val="00AA7E6D"/>
    <w:rsid w:val="00AB547A"/>
    <w:rsid w:val="00AC2A7B"/>
    <w:rsid w:val="00B02E4F"/>
    <w:rsid w:val="00B076DE"/>
    <w:rsid w:val="00B150A1"/>
    <w:rsid w:val="00B35E0D"/>
    <w:rsid w:val="00B5429F"/>
    <w:rsid w:val="00B7260C"/>
    <w:rsid w:val="00B83826"/>
    <w:rsid w:val="00B86C3D"/>
    <w:rsid w:val="00BB745E"/>
    <w:rsid w:val="00BE0EFA"/>
    <w:rsid w:val="00BE1C10"/>
    <w:rsid w:val="00BE5695"/>
    <w:rsid w:val="00C009B3"/>
    <w:rsid w:val="00C31524"/>
    <w:rsid w:val="00C3665B"/>
    <w:rsid w:val="00C644C3"/>
    <w:rsid w:val="00C824D2"/>
    <w:rsid w:val="00C84EE3"/>
    <w:rsid w:val="00C95934"/>
    <w:rsid w:val="00C95D04"/>
    <w:rsid w:val="00CB178B"/>
    <w:rsid w:val="00D33AAF"/>
    <w:rsid w:val="00D86A95"/>
    <w:rsid w:val="00D94D2B"/>
    <w:rsid w:val="00DC0635"/>
    <w:rsid w:val="00DF53F8"/>
    <w:rsid w:val="00E0707D"/>
    <w:rsid w:val="00E41304"/>
    <w:rsid w:val="00E60944"/>
    <w:rsid w:val="00E63E19"/>
    <w:rsid w:val="00E76720"/>
    <w:rsid w:val="00E9017B"/>
    <w:rsid w:val="00E972FE"/>
    <w:rsid w:val="00F00022"/>
    <w:rsid w:val="00F24E91"/>
    <w:rsid w:val="00F500A0"/>
    <w:rsid w:val="00F602CC"/>
    <w:rsid w:val="00F763E3"/>
    <w:rsid w:val="00F93DAF"/>
    <w:rsid w:val="00FD4C88"/>
    <w:rsid w:val="0128E3FD"/>
    <w:rsid w:val="01356DC5"/>
    <w:rsid w:val="0B23F0C0"/>
    <w:rsid w:val="0B7587BC"/>
    <w:rsid w:val="137D7C89"/>
    <w:rsid w:val="1D5DE480"/>
    <w:rsid w:val="20551977"/>
    <w:rsid w:val="2126F39B"/>
    <w:rsid w:val="29610792"/>
    <w:rsid w:val="2ADC0FE0"/>
    <w:rsid w:val="3367E433"/>
    <w:rsid w:val="3B8886FE"/>
    <w:rsid w:val="3D7F093E"/>
    <w:rsid w:val="419312B7"/>
    <w:rsid w:val="45A980F8"/>
    <w:rsid w:val="46A8C622"/>
    <w:rsid w:val="4880A60B"/>
    <w:rsid w:val="534EA4E2"/>
    <w:rsid w:val="54537A78"/>
    <w:rsid w:val="55B73D35"/>
    <w:rsid w:val="576581F6"/>
    <w:rsid w:val="5B69D71A"/>
    <w:rsid w:val="5BEF9C21"/>
    <w:rsid w:val="5F303D15"/>
    <w:rsid w:val="60086327"/>
    <w:rsid w:val="6C7F4CC6"/>
    <w:rsid w:val="7490E63A"/>
    <w:rsid w:val="75785C2E"/>
    <w:rsid w:val="76DBEBCE"/>
    <w:rsid w:val="7778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F45432"/>
  <w15:docId w15:val="{83BD9825-EF35-45B4-8635-D148F207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0AF7"/>
    <w:pPr>
      <w:spacing w:after="0" w:line="276" w:lineRule="auto"/>
      <w:outlineLvl w:val="0"/>
    </w:pPr>
    <w:rPr>
      <w:rFonts w:ascii="Nirmala UI" w:hAnsi="Nirmala UI" w:cs="Nirmala UI"/>
      <w:sz w:val="19"/>
      <w:szCs w:val="1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4E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E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E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E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E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E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E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E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AF7"/>
    <w:rPr>
      <w:rFonts w:ascii="Nirmala UI" w:hAnsi="Nirmala UI" w:cs="Nirmala UI"/>
      <w:sz w:val="19"/>
      <w:szCs w:val="19"/>
    </w:rPr>
  </w:style>
  <w:style w:type="character" w:customStyle="1" w:styleId="Heading2Char">
    <w:name w:val="Heading 2 Char"/>
    <w:basedOn w:val="DefaultParagraphFont"/>
    <w:link w:val="Heading2"/>
    <w:uiPriority w:val="9"/>
    <w:rsid w:val="00C84E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E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E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E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E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E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E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E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E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4E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E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4E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E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4E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E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E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E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E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E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4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EE3"/>
  </w:style>
  <w:style w:type="paragraph" w:styleId="Footer">
    <w:name w:val="footer"/>
    <w:basedOn w:val="Normal"/>
    <w:link w:val="FooterChar"/>
    <w:uiPriority w:val="99"/>
    <w:unhideWhenUsed/>
    <w:rsid w:val="00C84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EE3"/>
  </w:style>
  <w:style w:type="character" w:customStyle="1" w:styleId="normaltextrun">
    <w:name w:val="normaltextrun"/>
    <w:basedOn w:val="DefaultParagraphFont"/>
    <w:uiPriority w:val="1"/>
    <w:rsid w:val="7490E63A"/>
    <w:rPr>
      <w:rFonts w:asciiTheme="minorHAnsi" w:eastAsiaTheme="minorEastAsia" w:hAnsiTheme="minorHAnsi" w:cstheme="minorBid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02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02CC"/>
    <w:pPr>
      <w:spacing w:line="240" w:lineRule="auto"/>
    </w:pPr>
    <w:rPr>
      <w:rFonts w:eastAsiaTheme="minorEastAsia"/>
      <w:sz w:val="20"/>
      <w:szCs w:val="25"/>
      <w:lang w:eastAsia="zh-CN" w:bidi="th-TH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2CC"/>
    <w:rPr>
      <w:rFonts w:eastAsiaTheme="minorEastAsia"/>
      <w:sz w:val="20"/>
      <w:szCs w:val="25"/>
      <w:lang w:eastAsia="zh-CN" w:bidi="th-TH"/>
    </w:rPr>
  </w:style>
  <w:style w:type="character" w:styleId="Hyperlink">
    <w:name w:val="Hyperlink"/>
    <w:basedOn w:val="DefaultParagraphFont"/>
    <w:uiPriority w:val="99"/>
    <w:unhideWhenUsed/>
    <w:rsid w:val="00F602CC"/>
    <w:rPr>
      <w:color w:val="467886" w:themeColor="hyperlink"/>
      <w:u w:val="single"/>
    </w:rPr>
  </w:style>
  <w:style w:type="character" w:customStyle="1" w:styleId="Mention1">
    <w:name w:val="Mention1"/>
    <w:basedOn w:val="DefaultParagraphFont"/>
    <w:uiPriority w:val="99"/>
    <w:unhideWhenUsed/>
    <w:rsid w:val="00F602CC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48F"/>
    <w:rPr>
      <w:rFonts w:eastAsiaTheme="minorHAnsi"/>
      <w:b/>
      <w:bCs/>
      <w:szCs w:val="20"/>
      <w:lang w:eastAsia="en-US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48F"/>
    <w:rPr>
      <w:rFonts w:eastAsiaTheme="minorEastAsia"/>
      <w:b/>
      <w:bCs/>
      <w:sz w:val="20"/>
      <w:szCs w:val="20"/>
      <w:lang w:eastAsia="zh-CN" w:bidi="th-TH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74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3AAF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60553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2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B72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A42B72"/>
    <w:rPr>
      <w:b/>
      <w:bCs/>
    </w:rPr>
  </w:style>
  <w:style w:type="paragraph" w:customStyle="1" w:styleId="pdq2pgselectionanchorcontainer">
    <w:name w:val="pdq2pg_selectionanchorcontainer"/>
    <w:basedOn w:val="Normal"/>
    <w:rsid w:val="00A4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IN" w:eastAsia="en-I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4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IN"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16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56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6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310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7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HB\OneDrive%20-%20Commonwealth%20of%20Massachusetts\Communication\Letterhead%20Templates\Memo%20Commissioner%20Martinez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46EF7D81359749AEE187A364530359" ma:contentTypeVersion="10" ma:contentTypeDescription="Create a new document." ma:contentTypeScope="" ma:versionID="13892653e8f6da5d1e90d5e6a2edba83">
  <xsd:schema xmlns:xsd="http://www.w3.org/2001/XMLSchema" xmlns:xs="http://www.w3.org/2001/XMLSchema" xmlns:p="http://schemas.microsoft.com/office/2006/metadata/properties" xmlns:ns2="9943435d-ee55-435d-bb6d-324374c068a2" xmlns:ns3="b29b78b9-7bfe-42ee-ab9e-5f3691842d2f" targetNamespace="http://schemas.microsoft.com/office/2006/metadata/properties" ma:root="true" ma:fieldsID="2025c7bc5efc47ad59af4b42c7d1c91c" ns2:_="" ns3:_="">
    <xsd:import namespace="9943435d-ee55-435d-bb6d-324374c068a2"/>
    <xsd:import namespace="b29b78b9-7bfe-42ee-ab9e-5f3691842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3435d-ee55-435d-bb6d-324374c068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b78b9-7bfe-42ee-ab9e-5f36918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013C92-6C9A-453A-9BC0-B00C66274D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782DF4-49BE-4D3A-A96E-00B3464CBA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4EC50-B2FE-4E50-A8AC-C4B5B1E928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3435d-ee55-435d-bb6d-324374c068a2"/>
    <ds:schemaRef ds:uri="b29b78b9-7bfe-42ee-ab9e-5f3691842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Memo Commissioner Martinez 2025.dotx</Template>
  <TotalTime>20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Commissioner Letter Family Portal, August 2026 — Telugu</dc:title>
  <dc:subject/>
  <dc:creator>DESE</dc:creator>
  <cp:keywords/>
  <dc:description/>
  <cp:lastModifiedBy>Zou, Dong (EOE)</cp:lastModifiedBy>
  <cp:revision>8</cp:revision>
  <dcterms:created xsi:type="dcterms:W3CDTF">2026-07-31T19:37:00Z</dcterms:created>
  <dcterms:modified xsi:type="dcterms:W3CDTF">2026-08-04T23:47:00Z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4 2026 12:00AM</vt:lpwstr>
  </property>
</Properties>
</file>